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2DA8" w:rsidRDefault="00BF2DA8" w:rsidP="00BF2DA8">
      <w:pPr>
        <w:pStyle w:val="bpuBill"/>
      </w:pPr>
      <w:bookmarkStart w:id="0" w:name="bpuFrontPg"/>
      <w:bookmarkEnd w:id="0"/>
      <w:r>
        <w:t>SENATE, No. 1</w:t>
      </w:r>
      <w:r w:rsidR="001F55AD">
        <w:t>373</w:t>
      </w:r>
      <w:r>
        <w:t xml:space="preserve"> </w:t>
      </w:r>
    </w:p>
    <w:p w:rsidR="00BF2DA8" w:rsidRPr="009D38FF" w:rsidRDefault="00BF2DA8" w:rsidP="00BF2D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526232" r:id="rId7"/>
        </w:object>
      </w:r>
    </w:p>
    <w:p w:rsidR="00BF2DA8" w:rsidRDefault="00BF2DA8" w:rsidP="00BF2DA8">
      <w:pPr>
        <w:pStyle w:val="bpuState"/>
      </w:pPr>
      <w:r>
        <w:t>STATE OF NEW JERSEY</w:t>
      </w:r>
    </w:p>
    <w:p w:rsidR="00BF2DA8" w:rsidRDefault="00BF2DA8" w:rsidP="00BF2DA8">
      <w:pPr>
        <w:pStyle w:val="bpuLegislature"/>
      </w:pPr>
      <w:r>
        <w:t>219th LEGISLATURE</w:t>
      </w:r>
    </w:p>
    <w:p w:rsidR="00BF2DA8" w:rsidRDefault="00BF2DA8" w:rsidP="00BF2DA8">
      <w:pPr>
        <w:pStyle w:val="bpuWpGraphic"/>
      </w:pPr>
      <w:r>
        <w:object w:dxaOrig="8985" w:dyaOrig="255">
          <v:shape id="_x0000_i1026" type="#_x0000_t75" style="width:6in;height:12pt" o:ole="">
            <v:imagedata r:id="rId6" o:title=""/>
          </v:shape>
          <o:OLEObject Type="Embed" ProgID="WPWin6.1" ShapeID="_x0000_i1026" DrawAspect="Content" ObjectID="_1645526233" r:id="rId8"/>
        </w:object>
      </w:r>
      <w:r>
        <w:t xml:space="preserve">  </w:t>
      </w:r>
    </w:p>
    <w:p w:rsidR="00BF2DA8" w:rsidRDefault="00BF2DA8" w:rsidP="00BF2DA8">
      <w:pPr>
        <w:pStyle w:val="bpuIntro"/>
      </w:pPr>
      <w:r>
        <w:t>INTRODUCED FEBRUARY 13, 2020</w:t>
      </w:r>
    </w:p>
    <w:p w:rsidR="00BF2DA8" w:rsidRDefault="00BF2DA8" w:rsidP="00BF2DA8">
      <w:pPr>
        <w:pStyle w:val="bpuIntro"/>
      </w:pPr>
    </w:p>
    <w:p w:rsidR="00BF2DA8" w:rsidRDefault="00BF2DA8" w:rsidP="00BF2DA8">
      <w:pPr>
        <w:pStyle w:val="bpuIntro"/>
        <w:sectPr w:rsidR="00BF2DA8" w:rsidSect="000416E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F2DA8" w:rsidRDefault="00BF2DA8" w:rsidP="00BF2DA8">
      <w:pPr>
        <w:pStyle w:val="bpuIntro"/>
      </w:pPr>
    </w:p>
    <w:p w:rsidR="00BF2DA8" w:rsidRDefault="00BF2DA8" w:rsidP="00BF2DA8">
      <w:pPr>
        <w:pStyle w:val="bpuSponsor"/>
      </w:pPr>
      <w:r>
        <w:t>Sponsored by:</w:t>
      </w:r>
    </w:p>
    <w:p w:rsidR="00BF2DA8" w:rsidRDefault="00BF2DA8" w:rsidP="00BF2DA8">
      <w:pPr>
        <w:pStyle w:val="bpuSponsor"/>
      </w:pPr>
      <w:r>
        <w:t>Senator  SHIRLEY K. TURNER</w:t>
      </w:r>
    </w:p>
    <w:p w:rsidR="00BF2DA8" w:rsidRDefault="00BF2DA8" w:rsidP="00BF2DA8">
      <w:pPr>
        <w:pStyle w:val="bpuSponsor"/>
      </w:pPr>
      <w:r>
        <w:t>District 15 (Hunterdon and Mercer)</w:t>
      </w:r>
    </w:p>
    <w:p w:rsidR="00BF2DA8" w:rsidRDefault="000416E1" w:rsidP="000416E1">
      <w:pPr>
        <w:pStyle w:val="bpuSponsor"/>
      </w:pPr>
      <w:r>
        <w:t>Senator  LINDA R. GREENSTEIN</w:t>
      </w:r>
    </w:p>
    <w:p w:rsidR="000416E1" w:rsidRDefault="000416E1" w:rsidP="000416E1">
      <w:pPr>
        <w:pStyle w:val="bpuSponsor"/>
      </w:pPr>
      <w:r>
        <w:t>District 14 (Mercer and Middlesex)</w:t>
      </w:r>
    </w:p>
    <w:p w:rsidR="000416E1" w:rsidRPr="000416E1" w:rsidRDefault="000416E1" w:rsidP="000416E1">
      <w:pPr>
        <w:pStyle w:val="bpuSponsor"/>
      </w:pPr>
    </w:p>
    <w:p w:rsidR="00BF2DA8" w:rsidRDefault="00BF2DA8" w:rsidP="00BF2DA8">
      <w:pPr>
        <w:pStyle w:val="bpuSponsor"/>
      </w:pPr>
    </w:p>
    <w:p w:rsidR="00BF2DA8" w:rsidRDefault="00BF2DA8" w:rsidP="00BF2DA8">
      <w:pPr>
        <w:pStyle w:val="bpuSponsor"/>
      </w:pPr>
    </w:p>
    <w:p w:rsidR="00BF2DA8" w:rsidRDefault="00BF2DA8" w:rsidP="00BF2DA8">
      <w:pPr>
        <w:pStyle w:val="bpuSponsor"/>
      </w:pPr>
    </w:p>
    <w:p w:rsidR="00BF2DA8" w:rsidRDefault="00BF2DA8" w:rsidP="00BF2DA8">
      <w:pPr>
        <w:pStyle w:val="bpuSponsor"/>
      </w:pPr>
      <w:r>
        <w:t>SYNOPSIS</w:t>
      </w:r>
    </w:p>
    <w:p w:rsidR="00BF2DA8" w:rsidRDefault="00BF2DA8" w:rsidP="00BF2DA8">
      <w:pPr>
        <w:pStyle w:val="bpuNormText"/>
      </w:pPr>
      <w:r>
        <w:tab/>
        <w:t xml:space="preserve">Requires MVC to prorate driver’s license fee for certain individuals. </w:t>
      </w:r>
    </w:p>
    <w:p w:rsidR="00BF2DA8" w:rsidRDefault="00BF2DA8" w:rsidP="00BF2DA8">
      <w:pPr>
        <w:pStyle w:val="bpuNormText"/>
      </w:pPr>
    </w:p>
    <w:p w:rsidR="00BF2DA8" w:rsidRDefault="00BF2DA8" w:rsidP="00BF2DA8">
      <w:pPr>
        <w:pStyle w:val="bpuSponsor"/>
      </w:pPr>
      <w:r>
        <w:t xml:space="preserve">CURRENT VERSION OF TEXT </w:t>
      </w:r>
    </w:p>
    <w:p w:rsidR="00BF2DA8" w:rsidRDefault="00BF2DA8" w:rsidP="00BF2DA8">
      <w:pPr>
        <w:pStyle w:val="bpuNormText"/>
      </w:pPr>
      <w:r>
        <w:tab/>
        <w:t>As introduced.</w:t>
      </w:r>
    </w:p>
    <w:p w:rsidR="00BF2DA8" w:rsidRDefault="00BF2DA8" w:rsidP="00BF2D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2DA8" w:rsidRDefault="00BF2DA8" w:rsidP="008916EC">
      <w:pPr>
        <w:pStyle w:val="FronterPage"/>
        <w:tabs>
          <w:tab w:val="clear" w:pos="720"/>
          <w:tab w:val="clear" w:pos="1440"/>
          <w:tab w:val="clear" w:pos="2160"/>
          <w:tab w:val="clear" w:pos="2880"/>
          <w:tab w:val="clear" w:pos="3600"/>
          <w:tab w:val="clear" w:pos="4320"/>
          <w:tab w:val="clear" w:pos="5040"/>
        </w:tabs>
        <w:sectPr w:rsidR="00BF2DA8" w:rsidSect="00BF2DA8">
          <w:type w:val="continuous"/>
          <w:pgSz w:w="12240" w:h="20160" w:code="5"/>
          <w:pgMar w:top="1440" w:right="2275" w:bottom="1440" w:left="2275" w:header="72" w:footer="720" w:gutter="0"/>
          <w:pgNumType w:start="1"/>
          <w:cols w:space="720"/>
          <w:docGrid w:linePitch="360"/>
        </w:sectPr>
      </w:pPr>
    </w:p>
    <w:p w:rsidR="006D672B" w:rsidRDefault="006D672B" w:rsidP="006D672B">
      <w:pPr>
        <w:pStyle w:val="HangingAnAct"/>
        <w:rPr>
          <w:rStyle w:val="HangingAnActChar"/>
        </w:rPr>
      </w:pPr>
      <w:r w:rsidRPr="006D672B">
        <w:rPr>
          <w:rStyle w:val="BillHead"/>
        </w:rPr>
        <w:lastRenderedPageBreak/>
        <w:t>An Act</w:t>
      </w:r>
      <w:r>
        <w:rPr>
          <w:rStyle w:val="HangingAnActChar"/>
        </w:rPr>
        <w:t xml:space="preserve"> </w:t>
      </w:r>
      <w:r>
        <w:t>concerning the fee for driver’s l</w:t>
      </w:r>
      <w:bookmarkStart w:id="1" w:name="_GoBack"/>
      <w:bookmarkEnd w:id="1"/>
      <w:r>
        <w:t>icenses and supplementing Title 39 of the Revised Statutes.</w:t>
      </w:r>
    </w:p>
    <w:p w:rsidR="006D672B" w:rsidRDefault="006D672B" w:rsidP="006D672B"/>
    <w:p w:rsidR="006D672B" w:rsidRDefault="006D672B" w:rsidP="006D672B">
      <w:r>
        <w:tab/>
      </w:r>
      <w:r>
        <w:rPr>
          <w:rStyle w:val="BillHeading2"/>
        </w:rPr>
        <w:t xml:space="preserve">Be It Enacted </w:t>
      </w:r>
      <w:r>
        <w:rPr>
          <w:rStyle w:val="BillLanguage"/>
        </w:rPr>
        <w:t>by the Senate and General Assembly of the State of New Jersey:</w:t>
      </w:r>
    </w:p>
    <w:p w:rsidR="006D672B" w:rsidRDefault="006D672B" w:rsidP="006D672B"/>
    <w:p w:rsidR="006D672B" w:rsidRDefault="006D672B" w:rsidP="006D672B">
      <w:r>
        <w:tab/>
        <w:t>1.</w:t>
      </w:r>
      <w:r>
        <w:tab/>
        <w:t>The New Jersey Motor Vehicle Commission shall discount the issuance or renewal fee and digitized picture fee for any license or endorsement that has an expiration date less than 48 months after the date of issuance as a result of the enactment of P.L.2017, c.91.  Any such fee shall be discounted on a prorated basis and the discounted fee shall be determined by calculating the number of months for which the license or endorsement is to be valid, dividing that number by 48, and multiplying the quotient by the pertinent fee.</w:t>
      </w:r>
    </w:p>
    <w:p w:rsidR="006D672B" w:rsidRDefault="006D672B" w:rsidP="006D672B"/>
    <w:p w:rsidR="006D672B" w:rsidRDefault="006D672B" w:rsidP="006D672B">
      <w:r>
        <w:tab/>
        <w:t>2.</w:t>
      </w:r>
      <w:r>
        <w:tab/>
        <w:t>This act shall take effect immediately and shall apply retroactively to any driver’s license issued or renewed after the effective date of P.L.2017, c.91.</w:t>
      </w:r>
    </w:p>
    <w:p w:rsidR="006D672B" w:rsidRDefault="006D672B" w:rsidP="006D672B"/>
    <w:p w:rsidR="006D672B" w:rsidRDefault="006D672B" w:rsidP="006D672B"/>
    <w:p w:rsidR="006D672B" w:rsidRDefault="006D672B" w:rsidP="006D672B">
      <w:pPr>
        <w:jc w:val="center"/>
      </w:pPr>
      <w:r>
        <w:t>STATEMENT</w:t>
      </w:r>
    </w:p>
    <w:p w:rsidR="006D672B" w:rsidRDefault="006D672B" w:rsidP="006D672B"/>
    <w:p w:rsidR="006D672B" w:rsidRDefault="006D672B" w:rsidP="006D672B">
      <w:r>
        <w:tab/>
        <w:t>This bill requires the New Jersey Motor Vehicle Commission to prorate the issuance or renewal fee and the digitized picture fee for any license or endorsement that is valid for less than 48 months as a result of the enactment of P.L.2017, c.91, which changed the date on which licenses expire under State law.</w:t>
      </w:r>
    </w:p>
    <w:sectPr w:rsidR="006D672B" w:rsidSect="00BF2DA8">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0CDB" w:rsidRDefault="00FB0CDB">
      <w:r>
        <w:separator/>
      </w:r>
    </w:p>
  </w:endnote>
  <w:endnote w:type="continuationSeparator" w:id="0">
    <w:p w:rsidR="00FB0CDB" w:rsidRDefault="00FB0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6E1" w:rsidRDefault="000416E1" w:rsidP="000416E1">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0CDB" w:rsidRDefault="00FB0CDB">
      <w:r>
        <w:separator/>
      </w:r>
    </w:p>
  </w:footnote>
  <w:footnote w:type="continuationSeparator" w:id="0">
    <w:p w:rsidR="00FB0CDB" w:rsidRDefault="00FB0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17E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2DA8" w:rsidRDefault="00BF2DA8" w:rsidP="00BF2DA8">
    <w:pPr>
      <w:pStyle w:val="bpuHeadSpon"/>
    </w:pPr>
    <w:r w:rsidRPr="00BF2DA8">
      <w:rPr>
        <w:rStyle w:val="bpuHeadSponChar"/>
      </w:rPr>
      <w:t>S1737</w:t>
    </w:r>
    <w:r>
      <w:t xml:space="preserve"> TURNER</w:t>
    </w:r>
  </w:p>
  <w:p w:rsidR="00BF2DA8" w:rsidRDefault="00BF2DA8" w:rsidP="00BF2DA8">
    <w:pPr>
      <w:pStyle w:val="bpuHeadSpon"/>
    </w:pPr>
    <w:r>
      <w:fldChar w:fldCharType="begin"/>
    </w:r>
    <w:r>
      <w:instrText xml:space="preserve"> PAGE  \* MERGEFORMAT </w:instrText>
    </w:r>
    <w:r>
      <w:fldChar w:fldCharType="separate"/>
    </w:r>
    <w:r w:rsidR="00005A9A">
      <w:rPr>
        <w:noProof/>
      </w:rPr>
      <w:t>3</w:t>
    </w:r>
    <w:r>
      <w:fldChar w:fldCharType="end"/>
    </w:r>
  </w:p>
  <w:p w:rsidR="00BF2DA8" w:rsidRDefault="00BF2DA8" w:rsidP="00BF2D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2DA8" w:rsidRDefault="00EA73D8" w:rsidP="00BF2DA8">
    <w:pPr>
      <w:pStyle w:val="bpuHeadSpon"/>
    </w:pPr>
    <w:r>
      <w:rPr>
        <w:rStyle w:val="bpuHeadSponChar"/>
      </w:rPr>
      <w:t>S1373</w:t>
    </w:r>
    <w:r w:rsidR="00BF2DA8">
      <w:t xml:space="preserve"> TURNER</w:t>
    </w:r>
    <w:r w:rsidR="000416E1">
      <w:t xml:space="preserve">, </w:t>
    </w:r>
    <w:r w:rsidR="000416E1">
      <w:t>GREENSTEIN</w:t>
    </w:r>
  </w:p>
  <w:p w:rsidR="00BF2DA8" w:rsidRDefault="00BF2DA8" w:rsidP="00BF2DA8">
    <w:pPr>
      <w:pStyle w:val="bpuHeadSpon"/>
    </w:pPr>
    <w:r>
      <w:fldChar w:fldCharType="begin"/>
    </w:r>
    <w:r>
      <w:instrText xml:space="preserve"> PAGE  \* MERGEFORMAT </w:instrText>
    </w:r>
    <w:r>
      <w:fldChar w:fldCharType="separate"/>
    </w:r>
    <w:r w:rsidR="00717EBD">
      <w:rPr>
        <w:noProof/>
      </w:rPr>
      <w:t>2</w:t>
    </w:r>
    <w:r>
      <w:fldChar w:fldCharType="end"/>
    </w:r>
  </w:p>
  <w:p w:rsidR="00BF2DA8" w:rsidRDefault="00BF2DA8" w:rsidP="00BF2D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CDB"/>
    <w:rsid w:val="000051BD"/>
    <w:rsid w:val="00005A9A"/>
    <w:rsid w:val="000160A5"/>
    <w:rsid w:val="0002335B"/>
    <w:rsid w:val="0003549A"/>
    <w:rsid w:val="000367AE"/>
    <w:rsid w:val="000416E1"/>
    <w:rsid w:val="00043B22"/>
    <w:rsid w:val="00054975"/>
    <w:rsid w:val="00057D20"/>
    <w:rsid w:val="0006197C"/>
    <w:rsid w:val="0006281F"/>
    <w:rsid w:val="000768DA"/>
    <w:rsid w:val="0008141C"/>
    <w:rsid w:val="00094A55"/>
    <w:rsid w:val="000A44A7"/>
    <w:rsid w:val="000A5290"/>
    <w:rsid w:val="000B1054"/>
    <w:rsid w:val="000B3411"/>
    <w:rsid w:val="000C054C"/>
    <w:rsid w:val="000C12C2"/>
    <w:rsid w:val="000C3761"/>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5AD"/>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14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0B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681"/>
    <w:rsid w:val="00665CBC"/>
    <w:rsid w:val="00667A5C"/>
    <w:rsid w:val="00677316"/>
    <w:rsid w:val="00686AEB"/>
    <w:rsid w:val="006B7897"/>
    <w:rsid w:val="006B7FA7"/>
    <w:rsid w:val="006C086A"/>
    <w:rsid w:val="006C21C1"/>
    <w:rsid w:val="006C7327"/>
    <w:rsid w:val="006D00E5"/>
    <w:rsid w:val="006D672B"/>
    <w:rsid w:val="006D791B"/>
    <w:rsid w:val="006E2895"/>
    <w:rsid w:val="006F180D"/>
    <w:rsid w:val="006F4334"/>
    <w:rsid w:val="006F47AF"/>
    <w:rsid w:val="006F6B8A"/>
    <w:rsid w:val="00707CD3"/>
    <w:rsid w:val="00716BB9"/>
    <w:rsid w:val="00717EBD"/>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458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4BB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169"/>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718F"/>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2DA8"/>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F03"/>
    <w:rsid w:val="00EA73D8"/>
    <w:rsid w:val="00EA7C16"/>
    <w:rsid w:val="00EA7E4B"/>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CDB"/>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BEFAD5"/>
  <w15:docId w15:val="{65CBF995-8D3B-4BA3-A631-87C959DDA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F2DA8"/>
  </w:style>
  <w:style w:type="paragraph" w:styleId="BalloonText">
    <w:name w:val="Balloon Text"/>
    <w:basedOn w:val="Normal"/>
    <w:link w:val="BalloonTextChar"/>
    <w:semiHidden/>
    <w:unhideWhenUsed/>
    <w:rsid w:val="000A52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529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253</Words>
  <Characters>1272</Characters>
  <Application>Microsoft Office Word</Application>
  <DocSecurity>0</DocSecurity>
  <Lines>53</Lines>
  <Paragraphs>19</Paragraphs>
  <ScaleCrop>false</ScaleCrop>
  <HeadingPairs>
    <vt:vector size="2" baseType="variant">
      <vt:variant>
        <vt:lpstr>Title</vt:lpstr>
      </vt:variant>
      <vt:variant>
        <vt:i4>1</vt:i4>
      </vt:variant>
    </vt:vector>
  </HeadingPairs>
  <TitlesOfParts>
    <vt:vector size="1" baseType="lpstr">
      <vt:lpstr>S1373</vt:lpstr>
    </vt:vector>
  </TitlesOfParts>
  <Manager>R225</Manager>
  <Company>NJ Office of Legislative Services</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S1373</dc:title>
  <dc:subject/>
  <dc:creator>Senator  TURNER</dc:creator>
  <cp:keywords>S1373|2|AU |270|0|270|N|0|</cp:keywords>
  <dc:description>INTRODUCED FEBRUARY 13, 2020</dc:description>
  <cp:lastModifiedBy>Franks, Denise</cp:lastModifiedBy>
  <cp:revision>2</cp:revision>
  <cp:lastPrinted>2020-03-12T17:47:00Z</cp:lastPrinted>
  <dcterms:created xsi:type="dcterms:W3CDTF">2020-03-12T17:47:00Z</dcterms:created>
  <dcterms:modified xsi:type="dcterms:W3CDTF">2020-03-12T17:47:00Z</dcterms:modified>
  <cp:category>s.1: C.39:3-10.35; s.2: Eff. date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