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F2E" w:rsidRDefault="00004F2E" w:rsidP="00004F2E">
      <w:pPr>
        <w:pStyle w:val="bpuBill"/>
      </w:pPr>
      <w:bookmarkStart w:id="0" w:name="bpuFrontPg"/>
      <w:bookmarkEnd w:id="0"/>
      <w:r>
        <w:t xml:space="preserve">SENATE, No. 1398 </w:t>
      </w:r>
    </w:p>
    <w:p w:rsidR="00004F2E" w:rsidRPr="009D38FF" w:rsidRDefault="00004F2E" w:rsidP="00004F2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6427823" r:id="rId8"/>
        </w:object>
      </w:r>
    </w:p>
    <w:p w:rsidR="00004F2E" w:rsidRDefault="00004F2E" w:rsidP="00004F2E">
      <w:pPr>
        <w:pStyle w:val="bpuState"/>
      </w:pPr>
      <w:r>
        <w:t>STATE OF NEW JERSEY</w:t>
      </w:r>
    </w:p>
    <w:p w:rsidR="00004F2E" w:rsidRDefault="00004F2E" w:rsidP="00004F2E">
      <w:pPr>
        <w:pStyle w:val="bpuLegislature"/>
      </w:pPr>
      <w:r>
        <w:t>219th LEGISLATURE</w:t>
      </w:r>
    </w:p>
    <w:p w:rsidR="00004F2E" w:rsidRDefault="00004F2E" w:rsidP="00004F2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6427824" r:id="rId9"/>
        </w:object>
      </w:r>
      <w:r>
        <w:t xml:space="preserve">  </w:t>
      </w:r>
    </w:p>
    <w:p w:rsidR="00004F2E" w:rsidRDefault="00004F2E" w:rsidP="00004F2E">
      <w:pPr>
        <w:pStyle w:val="bpuIntro"/>
      </w:pPr>
      <w:r>
        <w:t>INTRODUCED FEBRUARY 13, 2020</w:t>
      </w:r>
    </w:p>
    <w:p w:rsidR="00004F2E" w:rsidRDefault="00004F2E" w:rsidP="00004F2E">
      <w:pPr>
        <w:pStyle w:val="bpuIntro"/>
      </w:pPr>
    </w:p>
    <w:p w:rsidR="00004F2E" w:rsidRDefault="00004F2E" w:rsidP="00004F2E">
      <w:pPr>
        <w:pStyle w:val="bpuIntro"/>
        <w:sectPr w:rsidR="00004F2E" w:rsidSect="00BF556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04F2E" w:rsidRDefault="00004F2E" w:rsidP="00004F2E">
      <w:pPr>
        <w:pStyle w:val="bpuIntro"/>
      </w:pPr>
    </w:p>
    <w:p w:rsidR="00004F2E" w:rsidRDefault="00004F2E" w:rsidP="00004F2E">
      <w:pPr>
        <w:pStyle w:val="bpuSponsor"/>
      </w:pPr>
      <w:r>
        <w:t>Sponsored by:</w:t>
      </w:r>
    </w:p>
    <w:p w:rsidR="00004F2E" w:rsidRDefault="00004F2E" w:rsidP="00004F2E">
      <w:pPr>
        <w:pStyle w:val="bpuSponsor"/>
      </w:pPr>
      <w:r>
        <w:t>Senator  JOSEPH PENNACCHIO</w:t>
      </w:r>
    </w:p>
    <w:p w:rsidR="00004F2E" w:rsidRDefault="00004F2E" w:rsidP="00004F2E">
      <w:pPr>
        <w:pStyle w:val="bpuSponsor"/>
      </w:pPr>
      <w:r>
        <w:t>District 26 (Essex, Morris and Passaic)</w:t>
      </w:r>
    </w:p>
    <w:p w:rsidR="00004F2E" w:rsidRDefault="00BF5560" w:rsidP="00BF5560">
      <w:pPr>
        <w:pStyle w:val="bpuSponsor"/>
      </w:pPr>
      <w:r>
        <w:t>Senator  CHRIS A. BROWN</w:t>
      </w:r>
    </w:p>
    <w:p w:rsidR="00BF5560" w:rsidRDefault="00BF5560" w:rsidP="00BF5560">
      <w:pPr>
        <w:pStyle w:val="bpuSponsor"/>
      </w:pPr>
      <w:r>
        <w:t>District 2 (Atlantic)</w:t>
      </w:r>
    </w:p>
    <w:p w:rsidR="00BF5560" w:rsidRPr="00BF5560" w:rsidRDefault="00BF5560" w:rsidP="00BF5560">
      <w:pPr>
        <w:pStyle w:val="bpuSponsor"/>
      </w:pPr>
    </w:p>
    <w:p w:rsidR="00004F2E" w:rsidRDefault="00004F2E" w:rsidP="00004F2E">
      <w:pPr>
        <w:pStyle w:val="bpuSponsor"/>
      </w:pPr>
    </w:p>
    <w:p w:rsidR="00004F2E" w:rsidRDefault="00004F2E" w:rsidP="00004F2E">
      <w:pPr>
        <w:pStyle w:val="bpuSponsor"/>
      </w:pPr>
    </w:p>
    <w:p w:rsidR="00004F2E" w:rsidRDefault="00004F2E" w:rsidP="00004F2E">
      <w:pPr>
        <w:pStyle w:val="bpuSponsor"/>
      </w:pPr>
    </w:p>
    <w:p w:rsidR="00004F2E" w:rsidRDefault="00004F2E" w:rsidP="00004F2E">
      <w:pPr>
        <w:pStyle w:val="bpuSponsor"/>
      </w:pPr>
      <w:r>
        <w:t>SYNOPSIS</w:t>
      </w:r>
    </w:p>
    <w:p w:rsidR="00004F2E" w:rsidRDefault="00004F2E" w:rsidP="00004F2E">
      <w:pPr>
        <w:pStyle w:val="bpuNormText"/>
      </w:pPr>
      <w:r>
        <w:tab/>
        <w:t xml:space="preserve">Requires any POW-MIA flag purchased with State funds be manufactured in United States. </w:t>
      </w:r>
    </w:p>
    <w:p w:rsidR="00004F2E" w:rsidRDefault="00004F2E" w:rsidP="00004F2E">
      <w:pPr>
        <w:pStyle w:val="bpuNormText"/>
      </w:pPr>
    </w:p>
    <w:p w:rsidR="00004F2E" w:rsidRDefault="00004F2E" w:rsidP="00004F2E">
      <w:pPr>
        <w:pStyle w:val="bpuSponsor"/>
      </w:pPr>
      <w:r>
        <w:t xml:space="preserve">CURRENT VERSION OF TEXT </w:t>
      </w:r>
    </w:p>
    <w:p w:rsidR="00004F2E" w:rsidRDefault="00004F2E" w:rsidP="00004F2E">
      <w:pPr>
        <w:pStyle w:val="bpuNormText"/>
      </w:pPr>
      <w:r>
        <w:tab/>
        <w:t>As introduced.</w:t>
      </w:r>
    </w:p>
    <w:p w:rsidR="00004F2E" w:rsidRDefault="00004F2E" w:rsidP="00004F2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04F2E" w:rsidRDefault="00004F2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04F2E" w:rsidSect="00004F2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525F4" w:rsidRPr="00677316" w:rsidRDefault="003525F4" w:rsidP="003525F4">
      <w:pPr>
        <w:pStyle w:val="HangingAnAct"/>
        <w:rPr>
          <w:rStyle w:val="HangingAnActChar"/>
        </w:rPr>
      </w:pPr>
      <w:r w:rsidRPr="003525F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purchase of POW-MIA flags with State funds and amending P.L.2009, c.86.</w:t>
      </w:r>
    </w:p>
    <w:p w:rsidR="003525F4" w:rsidRPr="00D71D68" w:rsidRDefault="003525F4" w:rsidP="003525F4"/>
    <w:p w:rsidR="003525F4" w:rsidRPr="00AA7880" w:rsidRDefault="003525F4" w:rsidP="003525F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3525F4" w:rsidRDefault="003525F4" w:rsidP="003525F4"/>
    <w:p w:rsidR="003525F4" w:rsidRDefault="003525F4" w:rsidP="003525F4">
      <w:r>
        <w:tab/>
        <w:t>1.</w:t>
      </w:r>
      <w:r>
        <w:tab/>
        <w:t xml:space="preserve">Section 1 of P.L.2009, c.86 (C.52:32-1a) is amended to read as follows:  </w:t>
      </w:r>
    </w:p>
    <w:p w:rsidR="003525F4" w:rsidRDefault="003525F4" w:rsidP="003525F4">
      <w:r>
        <w:tab/>
        <w:t>1.</w:t>
      </w:r>
      <w:r>
        <w:tab/>
        <w:t xml:space="preserve">Any flag of the </w:t>
      </w:r>
      <w:smartTag w:uri="urn:schemas-microsoft-com:office:smarttags" w:element="country-region">
        <w:r>
          <w:t>United States</w:t>
        </w:r>
      </w:smartTag>
      <w:r>
        <w:rPr>
          <w:u w:val="single"/>
        </w:rPr>
        <w:t>, POW-MIA flag,</w:t>
      </w:r>
      <w:r>
        <w:t xml:space="preserve"> or flag of the State of </w:t>
      </w:r>
      <w:smartTag w:uri="urn:schemas-microsoft-com:office:smarttags" w:element="State">
        <w:r>
          <w:t>New Jersey</w:t>
        </w:r>
      </w:smartTag>
      <w:r>
        <w:t xml:space="preserve"> purchased with State funds shall be manufactured in the </w:t>
      </w:r>
      <w:smartTag w:uri="urn:schemas-microsoft-com:office:smarttags" w:element="place">
        <w:smartTag w:uri="urn:schemas-microsoft-com:office:smarttags" w:element="country-region">
          <w:r>
            <w:t>United States</w:t>
          </w:r>
        </w:smartTag>
      </w:smartTag>
      <w:r>
        <w:t xml:space="preserve">. </w:t>
      </w:r>
    </w:p>
    <w:p w:rsidR="003525F4" w:rsidRDefault="003525F4" w:rsidP="003525F4">
      <w:r>
        <w:t>(</w:t>
      </w:r>
      <w:proofErr w:type="spellStart"/>
      <w:r>
        <w:t>cf</w:t>
      </w:r>
      <w:proofErr w:type="spellEnd"/>
      <w:r>
        <w:t>:  P.L.2009, c.86, s.1)</w:t>
      </w:r>
    </w:p>
    <w:p w:rsidR="003525F4" w:rsidRPr="00D71D68" w:rsidRDefault="003525F4" w:rsidP="003525F4"/>
    <w:p w:rsidR="003525F4" w:rsidRPr="00AA7880" w:rsidRDefault="003525F4" w:rsidP="003525F4">
      <w:r>
        <w:tab/>
        <w:t>2.</w:t>
      </w:r>
      <w:r>
        <w:tab/>
        <w:t>This act shall take effect immediately.</w:t>
      </w:r>
    </w:p>
    <w:p w:rsidR="003525F4" w:rsidRDefault="003525F4" w:rsidP="003525F4"/>
    <w:p w:rsidR="003525F4" w:rsidRPr="00CE7BD8" w:rsidRDefault="003525F4" w:rsidP="003525F4"/>
    <w:p w:rsidR="003525F4" w:rsidRPr="00AA7880" w:rsidRDefault="003525F4" w:rsidP="003525F4">
      <w:pPr>
        <w:jc w:val="center"/>
      </w:pPr>
      <w:r w:rsidRPr="00D71D68">
        <w:t>STATEMENT</w:t>
      </w:r>
    </w:p>
    <w:p w:rsidR="003525F4" w:rsidRDefault="003525F4" w:rsidP="003525F4"/>
    <w:p w:rsidR="003525F4" w:rsidRDefault="003525F4" w:rsidP="003525F4">
      <w:r>
        <w:tab/>
        <w:t xml:space="preserve">This bill would require that any POW-MIA flag purchased with State funds be manufactured in the </w:t>
      </w:r>
      <w:smartTag w:uri="urn:schemas-microsoft-com:office:smarttags" w:element="place">
        <w:smartTag w:uri="urn:schemas-microsoft-com:office:smarttags" w:element="country-region">
          <w:r>
            <w:t>United States</w:t>
          </w:r>
        </w:smartTag>
      </w:smartTag>
      <w:r>
        <w:t>.  Under current law, any flag of the United States of America or flag of the State of New Jersey purchased with State funds should be manufactured in the United States.</w:t>
      </w:r>
      <w:bookmarkStart w:id="1" w:name="_GoBack"/>
      <w:bookmarkEnd w:id="1"/>
    </w:p>
    <w:sectPr w:rsidR="003525F4" w:rsidSect="00004F2E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687" w:rsidRDefault="00E57687">
      <w:r>
        <w:separator/>
      </w:r>
    </w:p>
  </w:endnote>
  <w:endnote w:type="continuationSeparator" w:id="0">
    <w:p w:rsidR="00E57687" w:rsidRDefault="00E57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560" w:rsidRDefault="00BF5560" w:rsidP="00BF5560">
    <w:pPr>
      <w:pStyle w:val="sponUdate"/>
    </w:pPr>
    <w:r>
      <w:t>(Sponsorship Updated As Of: 7/16/2020)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5DF" w:rsidRPr="00921C91" w:rsidRDefault="009025D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025DF" w:rsidRPr="00921C91" w:rsidRDefault="009025DF">
    <w:pPr>
      <w:pStyle w:val="Footer"/>
      <w:rPr>
        <w:szCs w:val="18"/>
      </w:rPr>
    </w:pPr>
  </w:p>
  <w:p w:rsidR="009025DF" w:rsidRPr="00921C91" w:rsidRDefault="009025D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025DF" w:rsidRDefault="009025DF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687" w:rsidRDefault="00E57687">
      <w:r>
        <w:separator/>
      </w:r>
    </w:p>
  </w:footnote>
  <w:footnote w:type="continuationSeparator" w:id="0">
    <w:p w:rsidR="00E57687" w:rsidRDefault="00E57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3079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04F2E" w:rsidRDefault="00004F2E" w:rsidP="00004F2E">
    <w:pPr>
      <w:pStyle w:val="bpuHeadSpon"/>
    </w:pPr>
    <w:r w:rsidRPr="00004F2E">
      <w:rPr>
        <w:rStyle w:val="bpuHeadSponChar"/>
      </w:rPr>
      <w:t>S1398</w:t>
    </w:r>
    <w:r>
      <w:t xml:space="preserve"> PENNACCHIO</w:t>
    </w:r>
  </w:p>
  <w:p w:rsidR="00004F2E" w:rsidRDefault="00004F2E" w:rsidP="00004F2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025DF">
      <w:rPr>
        <w:noProof/>
      </w:rPr>
      <w:t>3</w:t>
    </w:r>
    <w:r>
      <w:fldChar w:fldCharType="end"/>
    </w:r>
  </w:p>
  <w:p w:rsidR="00004F2E" w:rsidRDefault="00004F2E" w:rsidP="00004F2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04F2E" w:rsidRDefault="00004F2E" w:rsidP="00004F2E">
    <w:pPr>
      <w:pStyle w:val="bpuHeadSpon"/>
    </w:pPr>
    <w:r w:rsidRPr="00004F2E">
      <w:rPr>
        <w:rStyle w:val="bpuHeadSponChar"/>
      </w:rPr>
      <w:t>S1398</w:t>
    </w:r>
    <w:r>
      <w:t xml:space="preserve"> PENNACCHIO</w:t>
    </w:r>
    <w:r w:rsidR="00BF5560">
      <w:t xml:space="preserve">, </w:t>
    </w:r>
    <w:r w:rsidR="00BF5560">
      <w:t>BROWN</w:t>
    </w:r>
  </w:p>
  <w:p w:rsidR="00004F2E" w:rsidRDefault="00004F2E" w:rsidP="00004F2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30798">
      <w:rPr>
        <w:noProof/>
      </w:rPr>
      <w:t>2</w:t>
    </w:r>
    <w:r>
      <w:fldChar w:fldCharType="end"/>
    </w:r>
  </w:p>
  <w:p w:rsidR="00004F2E" w:rsidRDefault="00004F2E" w:rsidP="00004F2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687"/>
    <w:rsid w:val="00004F2E"/>
    <w:rsid w:val="000051BD"/>
    <w:rsid w:val="000160A5"/>
    <w:rsid w:val="0002335B"/>
    <w:rsid w:val="000333D2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6693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25F4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44A"/>
    <w:rsid w:val="00532A32"/>
    <w:rsid w:val="00540B0B"/>
    <w:rsid w:val="0054460F"/>
    <w:rsid w:val="005536CD"/>
    <w:rsid w:val="00554051"/>
    <w:rsid w:val="00557240"/>
    <w:rsid w:val="005651F3"/>
    <w:rsid w:val="00571A68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0798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0B67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25DF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87B9F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23CF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182E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5560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617C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1AE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1FB1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7687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501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31B6D39B"/>
  <w15:docId w15:val="{ACB3CD9F-14CE-4CA7-B48D-4B1B65AE8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04F2E"/>
  </w:style>
  <w:style w:type="paragraph" w:styleId="BalloonText">
    <w:name w:val="Balloon Text"/>
    <w:basedOn w:val="Normal"/>
    <w:link w:val="BalloonTextChar"/>
    <w:semiHidden/>
    <w:unhideWhenUsed/>
    <w:rsid w:val="00B318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3182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BA220-F0E9-43A1-9DC8-C03DA9641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182</Words>
  <Characters>919</Characters>
  <Application>Microsoft Office Word</Application>
  <DocSecurity>0</DocSecurity>
  <Lines>49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S1398</vt:lpstr>
    </vt:vector>
  </TitlesOfParts>
  <Manager>R225</Manager>
  <Company>NJ Office of Legislative Services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S1398</dc:title>
  <dc:subject/>
  <dc:creator>Senator  PENNACCHIO</dc:creator>
  <cp:keywords>S1398|2|SG |216|0|216|F|0|</cp:keywords>
  <dc:description>INTRODUCED FEBRUARY 13, 2020</dc:description>
  <cp:lastModifiedBy>Todaro, Vivian</cp:lastModifiedBy>
  <cp:revision>2</cp:revision>
  <cp:lastPrinted>2020-07-16T22:02:00Z</cp:lastPrinted>
  <dcterms:created xsi:type="dcterms:W3CDTF">2020-07-16T22:04:00Z</dcterms:created>
  <dcterms:modified xsi:type="dcterms:W3CDTF">2020-07-16T22:04:00Z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