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E4B" w:rsidRDefault="00603E4B" w:rsidP="00603E4B">
      <w:pPr>
        <w:pStyle w:val="bpuBill"/>
      </w:pPr>
      <w:bookmarkStart w:id="0" w:name="bpuFrontPg"/>
      <w:bookmarkStart w:id="1" w:name="_GoBack"/>
      <w:bookmarkEnd w:id="0"/>
      <w:bookmarkEnd w:id="1"/>
      <w:r>
        <w:t xml:space="preserve">SENATE, No. 1439 </w:t>
      </w:r>
    </w:p>
    <w:p w:rsidR="00603E4B" w:rsidRPr="009D38FF" w:rsidRDefault="00603E4B" w:rsidP="00603E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5609" r:id="rId7"/>
        </w:object>
      </w:r>
    </w:p>
    <w:p w:rsidR="00603E4B" w:rsidRDefault="00603E4B" w:rsidP="00603E4B">
      <w:pPr>
        <w:pStyle w:val="bpuState"/>
      </w:pPr>
      <w:r>
        <w:t>STATE OF NEW JERSEY</w:t>
      </w:r>
    </w:p>
    <w:p w:rsidR="00603E4B" w:rsidRDefault="00603E4B" w:rsidP="00603E4B">
      <w:pPr>
        <w:pStyle w:val="bpuLegislature"/>
      </w:pPr>
      <w:r>
        <w:t>219th LEGISLATURE</w:t>
      </w:r>
    </w:p>
    <w:p w:rsidR="00603E4B" w:rsidRDefault="00603E4B" w:rsidP="00603E4B">
      <w:pPr>
        <w:pStyle w:val="bpuWpGraphic"/>
      </w:pPr>
      <w:r>
        <w:object w:dxaOrig="8985" w:dyaOrig="255">
          <v:shape id="_x0000_i1026" type="#_x0000_t75" style="width:6in;height:11.8pt" o:ole="">
            <v:imagedata r:id="rId6" o:title=""/>
          </v:shape>
          <o:OLEObject Type="Embed" ProgID="WPWin6.1" ShapeID="_x0000_i1026" DrawAspect="Content" ObjectID="_1644125610" r:id="rId8"/>
        </w:object>
      </w:r>
      <w:r>
        <w:t xml:space="preserve">  </w:t>
      </w:r>
    </w:p>
    <w:p w:rsidR="00603E4B" w:rsidRDefault="00603E4B" w:rsidP="00603E4B">
      <w:pPr>
        <w:pStyle w:val="bpuIntro"/>
      </w:pPr>
      <w:r>
        <w:t>INTRODUCED FEBRUARY 13, 2020</w:t>
      </w:r>
    </w:p>
    <w:p w:rsidR="00603E4B" w:rsidRDefault="00603E4B" w:rsidP="00603E4B">
      <w:pPr>
        <w:pStyle w:val="bpuIntro"/>
      </w:pPr>
    </w:p>
    <w:p w:rsidR="00603E4B" w:rsidRDefault="00603E4B" w:rsidP="00603E4B">
      <w:pPr>
        <w:pStyle w:val="bpuIntro"/>
        <w:sectPr w:rsidR="00603E4B" w:rsidSect="00063A6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03E4B" w:rsidRDefault="00603E4B" w:rsidP="00603E4B">
      <w:pPr>
        <w:pStyle w:val="bpuIntro"/>
      </w:pPr>
    </w:p>
    <w:p w:rsidR="00603E4B" w:rsidRDefault="00603E4B" w:rsidP="00603E4B">
      <w:pPr>
        <w:pStyle w:val="bpuSponsor"/>
      </w:pPr>
      <w:r>
        <w:t>Sponsored by:</w:t>
      </w:r>
    </w:p>
    <w:p w:rsidR="00603E4B" w:rsidRDefault="00603E4B" w:rsidP="00603E4B">
      <w:pPr>
        <w:pStyle w:val="bpuSponsor"/>
      </w:pPr>
      <w:r>
        <w:t>Senator  JAMES W. HOLZAPFEL</w:t>
      </w:r>
    </w:p>
    <w:p w:rsidR="00603E4B" w:rsidRDefault="00603E4B" w:rsidP="00603E4B">
      <w:pPr>
        <w:pStyle w:val="bpuSponsor"/>
      </w:pPr>
      <w:r>
        <w:t>District 10 (Ocean)</w:t>
      </w:r>
    </w:p>
    <w:p w:rsidR="00603E4B" w:rsidRDefault="00603E4B" w:rsidP="00603E4B">
      <w:pPr>
        <w:pStyle w:val="bpuSponsor"/>
      </w:pPr>
    </w:p>
    <w:p w:rsidR="00603E4B" w:rsidRDefault="00063A67" w:rsidP="00063A67">
      <w:pPr>
        <w:pStyle w:val="bpuSponsor"/>
      </w:pPr>
      <w:r>
        <w:t>Co-Sponsored by:</w:t>
      </w:r>
    </w:p>
    <w:p w:rsidR="00063A67" w:rsidRDefault="00063A67" w:rsidP="00063A67">
      <w:pPr>
        <w:pStyle w:val="bpuSponsor"/>
      </w:pPr>
      <w:r w:rsidRPr="00063A67">
        <w:t xml:space="preserve">Senator </w:t>
      </w:r>
      <w:proofErr w:type="spellStart"/>
      <w:r w:rsidRPr="00063A67">
        <w:t>O'Scanlon</w:t>
      </w:r>
      <w:proofErr w:type="spellEnd"/>
    </w:p>
    <w:p w:rsidR="00063A67" w:rsidRDefault="00063A67" w:rsidP="00063A67"/>
    <w:p w:rsidR="00063A67" w:rsidRPr="00063A67" w:rsidRDefault="00063A67" w:rsidP="00063A67"/>
    <w:p w:rsidR="00603E4B" w:rsidRDefault="00603E4B" w:rsidP="00603E4B">
      <w:pPr>
        <w:pStyle w:val="bpuSponsor"/>
      </w:pPr>
    </w:p>
    <w:p w:rsidR="00603E4B" w:rsidRDefault="00603E4B" w:rsidP="00603E4B">
      <w:pPr>
        <w:pStyle w:val="bpuSponsor"/>
      </w:pPr>
    </w:p>
    <w:p w:rsidR="00603E4B" w:rsidRDefault="00603E4B" w:rsidP="00603E4B">
      <w:pPr>
        <w:pStyle w:val="bpuSponsor"/>
      </w:pPr>
      <w:r>
        <w:t>SYNOPSIS</w:t>
      </w:r>
    </w:p>
    <w:p w:rsidR="00603E4B" w:rsidRDefault="00603E4B" w:rsidP="00603E4B">
      <w:pPr>
        <w:pStyle w:val="bpuNormText"/>
      </w:pPr>
      <w:r>
        <w:tab/>
        <w:t xml:space="preserve">Increases penalties for unlawfully manufacturing, distributing, or dispensing fentanyl. </w:t>
      </w:r>
    </w:p>
    <w:p w:rsidR="00603E4B" w:rsidRDefault="00603E4B" w:rsidP="00603E4B">
      <w:pPr>
        <w:pStyle w:val="bpuNormText"/>
      </w:pPr>
    </w:p>
    <w:p w:rsidR="00603E4B" w:rsidRDefault="00603E4B" w:rsidP="00603E4B">
      <w:pPr>
        <w:pStyle w:val="bpuSponsor"/>
      </w:pPr>
      <w:r>
        <w:t xml:space="preserve">CURRENT VERSION OF TEXT </w:t>
      </w:r>
    </w:p>
    <w:p w:rsidR="00603E4B" w:rsidRDefault="00603E4B" w:rsidP="00603E4B">
      <w:pPr>
        <w:pStyle w:val="bpuNormText"/>
      </w:pPr>
      <w:r>
        <w:tab/>
        <w:t>As introduced.</w:t>
      </w:r>
    </w:p>
    <w:p w:rsidR="00603E4B" w:rsidRDefault="00603E4B" w:rsidP="00603E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3E4B" w:rsidRDefault="00603E4B" w:rsidP="008916EC">
      <w:pPr>
        <w:pStyle w:val="FronterPage"/>
        <w:tabs>
          <w:tab w:val="clear" w:pos="720"/>
          <w:tab w:val="clear" w:pos="1440"/>
          <w:tab w:val="clear" w:pos="2160"/>
          <w:tab w:val="clear" w:pos="2880"/>
          <w:tab w:val="clear" w:pos="3600"/>
          <w:tab w:val="clear" w:pos="4320"/>
          <w:tab w:val="clear" w:pos="5040"/>
        </w:tabs>
        <w:sectPr w:rsidR="00603E4B" w:rsidSect="00603E4B">
          <w:type w:val="continuous"/>
          <w:pgSz w:w="12240" w:h="20160" w:code="5"/>
          <w:pgMar w:top="1440" w:right="2275" w:bottom="1440" w:left="2275" w:header="72" w:footer="720" w:gutter="0"/>
          <w:pgNumType w:start="1"/>
          <w:cols w:space="720"/>
          <w:docGrid w:linePitch="360"/>
        </w:sectPr>
      </w:pPr>
    </w:p>
    <w:p w:rsidR="00214517" w:rsidRPr="00677316" w:rsidRDefault="00214517" w:rsidP="00214517">
      <w:pPr>
        <w:pStyle w:val="HangingAnAct"/>
        <w:rPr>
          <w:rStyle w:val="HangingAnActChar"/>
        </w:rPr>
      </w:pPr>
      <w:r w:rsidRPr="00214517">
        <w:rPr>
          <w:rStyle w:val="BillHead"/>
        </w:rPr>
        <w:lastRenderedPageBreak/>
        <w:t>An Act</w:t>
      </w:r>
      <w:r w:rsidRPr="006B7FA7">
        <w:rPr>
          <w:rStyle w:val="HangingAnActChar"/>
        </w:rPr>
        <w:t xml:space="preserve"> </w:t>
      </w:r>
      <w:r>
        <w:t>concerning certain controlled dangerous substances and amending N.J.S.2C:35-5.</w:t>
      </w:r>
    </w:p>
    <w:p w:rsidR="00214517" w:rsidRPr="00D71D68" w:rsidRDefault="00214517" w:rsidP="00214517"/>
    <w:p w:rsidR="00214517" w:rsidRPr="00AA7880" w:rsidRDefault="00214517" w:rsidP="00214517">
      <w:r>
        <w:tab/>
      </w:r>
      <w:r>
        <w:rPr>
          <w:rStyle w:val="BillHeading2"/>
        </w:rPr>
        <w:t xml:space="preserve">Be It Enacted </w:t>
      </w:r>
      <w:r>
        <w:rPr>
          <w:rStyle w:val="BillLanguage"/>
        </w:rPr>
        <w:t>by the Senate and General Assembly of the State of New Jersey:</w:t>
      </w:r>
    </w:p>
    <w:p w:rsidR="00214517" w:rsidRDefault="00214517" w:rsidP="00214517"/>
    <w:p w:rsidR="00214517" w:rsidRDefault="00214517" w:rsidP="00214517">
      <w:r>
        <w:tab/>
        <w:t>1.</w:t>
      </w:r>
      <w:r>
        <w:tab/>
        <w:t>N.J.S.2C:35-5 is amended to read as follows:</w:t>
      </w:r>
    </w:p>
    <w:p w:rsidR="00214517" w:rsidRDefault="00A90D36" w:rsidP="00214517">
      <w:r>
        <w:tab/>
        <w:t>2C:35-5.</w:t>
      </w:r>
      <w:r>
        <w:tab/>
      </w:r>
      <w:r w:rsidR="00214517">
        <w:t xml:space="preserve">Manufacturing, Distributing or Dispensing.  </w:t>
      </w:r>
    </w:p>
    <w:p w:rsidR="00214517" w:rsidRDefault="00214517" w:rsidP="00214517">
      <w:r>
        <w:tab/>
        <w:t>a.</w:t>
      </w:r>
      <w:r>
        <w:tab/>
        <w:t>Except as authorized by P.L.1970, c.226 (C.24:21-1 et seq.), it shall be unlawful for any person knowingly or purposely:</w:t>
      </w:r>
    </w:p>
    <w:p w:rsidR="00214517" w:rsidRDefault="00A90D36" w:rsidP="00214517">
      <w:r>
        <w:tab/>
        <w:t>(1)</w:t>
      </w:r>
      <w:r>
        <w:tab/>
      </w:r>
      <w:r w:rsidR="00214517">
        <w:t>To manufacture, distribute or dispense, or to possess or have under his control with intent to manufacture, distribute or dispense, a controlled dangerous substance or controlled substance analog; or</w:t>
      </w:r>
    </w:p>
    <w:p w:rsidR="00214517" w:rsidRDefault="00A90D36" w:rsidP="00214517">
      <w:r>
        <w:tab/>
        <w:t>(2)</w:t>
      </w:r>
      <w:r>
        <w:tab/>
      </w:r>
      <w:r w:rsidR="00214517">
        <w:t>To create, distribute, or possess or have under his control with intent to distribute, a counterfeit controlled dangerous substance.</w:t>
      </w:r>
    </w:p>
    <w:p w:rsidR="00214517" w:rsidRDefault="00214517" w:rsidP="00214517">
      <w:r>
        <w:tab/>
        <w:t>b.</w:t>
      </w:r>
      <w:r>
        <w:tab/>
        <w:t>Any person who violates subsection a. with respect to:</w:t>
      </w:r>
    </w:p>
    <w:p w:rsidR="00214517" w:rsidRDefault="00A90D36" w:rsidP="00214517">
      <w:r>
        <w:tab/>
        <w:t>(1)</w:t>
      </w:r>
      <w:r>
        <w:tab/>
      </w:r>
      <w:r w:rsidR="00214517">
        <w:rPr>
          <w:u w:val="single"/>
        </w:rPr>
        <w:t>(a)</w:t>
      </w:r>
      <w:r w:rsidR="00214517">
        <w:t xml:space="preserve"> </w:t>
      </w:r>
      <w:r>
        <w:t xml:space="preserve"> </w:t>
      </w:r>
      <w:r w:rsidR="00214517">
        <w:t>Heroin, or its analog,</w:t>
      </w:r>
      <w:r w:rsidR="00214517" w:rsidRPr="006732A2">
        <w:rPr>
          <w:rFonts w:ascii="Albertus Extra Bold" w:hAnsi="Albertus Extra Bold"/>
          <w:b/>
        </w:rPr>
        <w:t>[</w:t>
      </w:r>
      <w:r w:rsidR="00214517">
        <w:t>or</w:t>
      </w:r>
      <w:r w:rsidR="00214517" w:rsidRPr="00F65ECA">
        <w:t xml:space="preserve"> </w:t>
      </w:r>
      <w:r w:rsidR="00214517">
        <w:t>coca</w:t>
      </w:r>
      <w:r w:rsidR="00214517" w:rsidRPr="006732A2">
        <w:rPr>
          <w:rFonts w:ascii="Albertus Extra Bold" w:hAnsi="Albertus Extra Bold"/>
          <w:b/>
        </w:rPr>
        <w:t>]</w:t>
      </w:r>
      <w:r w:rsidR="00214517">
        <w:rPr>
          <w:rFonts w:ascii="Albertus Extra Bold" w:hAnsi="Albertus Extra Bold"/>
          <w:b/>
        </w:rPr>
        <w:t xml:space="preserve"> </w:t>
      </w:r>
      <w:r w:rsidR="00214517">
        <w:rPr>
          <w:u w:val="single"/>
        </w:rPr>
        <w:t xml:space="preserve">in a quantity of five ounces or more including any adulterants or </w:t>
      </w:r>
      <w:proofErr w:type="spellStart"/>
      <w:r w:rsidR="00214517">
        <w:rPr>
          <w:u w:val="single"/>
        </w:rPr>
        <w:t>dilutants</w:t>
      </w:r>
      <w:proofErr w:type="spellEnd"/>
      <w:r w:rsidR="00214517">
        <w:rPr>
          <w:u w:val="single"/>
        </w:rPr>
        <w:t>;</w:t>
      </w:r>
      <w:r w:rsidR="00214517">
        <w:t xml:space="preserve"> </w:t>
      </w:r>
    </w:p>
    <w:p w:rsidR="00214517" w:rsidRDefault="00214517" w:rsidP="00214517">
      <w:pPr>
        <w:rPr>
          <w:u w:val="single"/>
        </w:rPr>
      </w:pPr>
      <w:r>
        <w:tab/>
      </w:r>
      <w:r>
        <w:rPr>
          <w:u w:val="single"/>
        </w:rPr>
        <w:t>(</w:t>
      </w:r>
      <w:r w:rsidR="00A90D36">
        <w:rPr>
          <w:u w:val="single"/>
        </w:rPr>
        <w:t>b)</w:t>
      </w:r>
      <w:r w:rsidR="00A90D36">
        <w:rPr>
          <w:u w:val="single"/>
        </w:rPr>
        <w:tab/>
      </w:r>
      <w:r w:rsidRPr="00F65ECA">
        <w:rPr>
          <w:u w:val="single"/>
        </w:rPr>
        <w:t>Coca</w:t>
      </w:r>
      <w:r>
        <w:t xml:space="preserve">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t>decocainized</w:t>
      </w:r>
      <w:proofErr w:type="spellEnd"/>
      <w:r>
        <w:t xml:space="preserve"> coca leaves or extractions which do not contain cocaine or </w:t>
      </w:r>
      <w:proofErr w:type="spellStart"/>
      <w:r>
        <w:t>ecogine</w:t>
      </w:r>
      <w:proofErr w:type="spellEnd"/>
      <w:r>
        <w:t xml:space="preserve">,  or 3,4-methylenedioxymethamphetamine or 3,4-methylenedioxyamphetamine, in a quantity of five ounces or more including any adulterants or </w:t>
      </w:r>
      <w:proofErr w:type="spellStart"/>
      <w:r>
        <w:t>dilutants</w:t>
      </w:r>
      <w:proofErr w:type="spellEnd"/>
      <w:r w:rsidRPr="002C4FBC">
        <w:rPr>
          <w:u w:val="single"/>
        </w:rPr>
        <w:t>;</w:t>
      </w:r>
      <w:r w:rsidRPr="006732A2">
        <w:rPr>
          <w:u w:val="single"/>
        </w:rPr>
        <w:t xml:space="preserve"> o</w:t>
      </w:r>
      <w:r>
        <w:rPr>
          <w:u w:val="single"/>
        </w:rPr>
        <w:t>r</w:t>
      </w:r>
    </w:p>
    <w:p w:rsidR="00214517" w:rsidRDefault="00214517" w:rsidP="00214517">
      <w:r w:rsidRPr="002C4FBC">
        <w:tab/>
      </w:r>
      <w:r w:rsidR="00A90D36">
        <w:rPr>
          <w:u w:val="single"/>
        </w:rPr>
        <w:t>(c)</w:t>
      </w:r>
      <w:r w:rsidR="00A90D36">
        <w:rPr>
          <w:u w:val="single"/>
        </w:rPr>
        <w:tab/>
      </w:r>
      <w:r>
        <w:rPr>
          <w:u w:val="single"/>
        </w:rPr>
        <w:t xml:space="preserve">Fentanyl in a quantity of five ounces or more including any adulterants or </w:t>
      </w:r>
      <w:proofErr w:type="spellStart"/>
      <w:r>
        <w:rPr>
          <w:u w:val="single"/>
        </w:rPr>
        <w:t>dilutants</w:t>
      </w:r>
      <w:proofErr w:type="spellEnd"/>
      <w:r>
        <w:rPr>
          <w:u w:val="single"/>
        </w:rPr>
        <w:t>,</w:t>
      </w:r>
      <w:r>
        <w:t xml:space="preserve">  </w:t>
      </w:r>
    </w:p>
    <w:p w:rsidR="00214517" w:rsidRDefault="00214517" w:rsidP="00214517">
      <w:r>
        <w:tab/>
        <w:t xml:space="preserve">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$500,000.00 may be imposed; </w:t>
      </w:r>
    </w:p>
    <w:p w:rsidR="00214517" w:rsidRDefault="00214517" w:rsidP="00214517">
      <w:r>
        <w:tab/>
        <w:t>(2)</w:t>
      </w:r>
      <w:r>
        <w:tab/>
        <w:t xml:space="preserve">A substance referred to in paragraph (1) of this subsection, in a quantity of one-half ounce or more but less than five ounces, including any adulterants or </w:t>
      </w:r>
      <w:proofErr w:type="spellStart"/>
      <w:r>
        <w:t>dilutants</w:t>
      </w:r>
      <w:proofErr w:type="spellEnd"/>
      <w:r>
        <w:t xml:space="preserve"> is guilty of a crime of the second degree; </w:t>
      </w:r>
    </w:p>
    <w:p w:rsidR="00214517" w:rsidRDefault="00214517" w:rsidP="00214517">
      <w:r>
        <w:tab/>
        <w:t>(3)</w:t>
      </w:r>
      <w:r>
        <w:tab/>
        <w:t xml:space="preserve">A substance referred to in paragraph (1) of this subsection in a quantity less than one-half ounce including any adulterants or </w:t>
      </w:r>
      <w:proofErr w:type="spellStart"/>
      <w:r>
        <w:t>dilutants</w:t>
      </w:r>
      <w:proofErr w:type="spellEnd"/>
      <w:r>
        <w:t xml:space="preserve"> is guilty of a crime of the third degree except that, </w:t>
      </w:r>
      <w:r>
        <w:lastRenderedPageBreak/>
        <w:t>notwithstanding the provisions of subsection b. of N.J.S.2C:43-3, a fine of up to $75,000.00 may be imposed;</w:t>
      </w:r>
    </w:p>
    <w:p w:rsidR="00214517" w:rsidRDefault="00A90D36" w:rsidP="00214517">
      <w:r>
        <w:tab/>
        <w:t>(4)</w:t>
      </w:r>
      <w:r>
        <w:tab/>
      </w:r>
      <w:r w:rsidR="00214517">
        <w:t xml:space="preserve">A substance classified as a narcotic drug in Schedule I or II other than those specifically covered in this section, or the analog of any such substance, in a quantity of one ounce or more including any adulterants or </w:t>
      </w:r>
      <w:proofErr w:type="spellStart"/>
      <w:r w:rsidR="00214517">
        <w:t>dilutants</w:t>
      </w:r>
      <w:proofErr w:type="spellEnd"/>
      <w:r w:rsidR="00214517">
        <w:t xml:space="preserve"> is guilty of a crime of the second degree;</w:t>
      </w:r>
    </w:p>
    <w:p w:rsidR="00214517" w:rsidRDefault="00A90D36" w:rsidP="00214517">
      <w:r>
        <w:tab/>
        <w:t>(5)</w:t>
      </w:r>
      <w:r>
        <w:tab/>
      </w:r>
      <w:r w:rsidR="00214517">
        <w:t xml:space="preserve">A substance classified as a narcotic drug in Schedule I or II other than those specifically covered in this section, or the analog of any such substance, in a quantity of less than one ounce including any adulterants or </w:t>
      </w:r>
      <w:proofErr w:type="spellStart"/>
      <w:r w:rsidR="00214517">
        <w:t>dilutants</w:t>
      </w:r>
      <w:proofErr w:type="spellEnd"/>
      <w:r w:rsidR="00214517">
        <w:t xml:space="preserve"> is guilty of a crime of the third degree except that, notwithstanding the provisions of subsection b. of N.J.S.2C:43-3, a fine of up to $75,000.00 may be imposed; </w:t>
      </w:r>
    </w:p>
    <w:p w:rsidR="00214517" w:rsidRDefault="00A90D36" w:rsidP="00214517">
      <w:r>
        <w:tab/>
        <w:t>(6)</w:t>
      </w:r>
      <w:r>
        <w:tab/>
      </w:r>
      <w:r w:rsidR="00214517">
        <w:t xml:space="preserve">Lysergic acid diethylamide, or its analog, in a quantity of 100 milligrams or more including any adulterants or </w:t>
      </w:r>
      <w:proofErr w:type="spellStart"/>
      <w:r w:rsidR="00214517">
        <w:t>dilutants</w:t>
      </w:r>
      <w:proofErr w:type="spellEnd"/>
      <w:r w:rsidR="00214517">
        <w:t xml:space="preserve">, or phencyclidine, or its analog, in a quantity of 10 grams or more including any adulterants or </w:t>
      </w:r>
      <w:proofErr w:type="spellStart"/>
      <w:r w:rsidR="00214517">
        <w:t>dilutants</w:t>
      </w:r>
      <w:proofErr w:type="spellEnd"/>
      <w:r w:rsidR="00214517">
        <w:t>,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$500,000.00 may be imposed;</w:t>
      </w:r>
    </w:p>
    <w:p w:rsidR="00214517" w:rsidRDefault="00A90D36" w:rsidP="00214517">
      <w:r>
        <w:tab/>
        <w:t>(7)</w:t>
      </w:r>
      <w:r>
        <w:tab/>
      </w:r>
      <w:r w:rsidR="00214517">
        <w:t xml:space="preserve">Lysergic acid diethylamide, or its analog, in a quantity of less than 100 milligrams including any adulterants or </w:t>
      </w:r>
      <w:proofErr w:type="spellStart"/>
      <w:r w:rsidR="00214517">
        <w:t>dilutants</w:t>
      </w:r>
      <w:proofErr w:type="spellEnd"/>
      <w:r w:rsidR="00214517">
        <w:t xml:space="preserve">, or where the amount is undetermined, or phencyclidine, or its analog, in a quantity of less than 10 grams including any adulterants or </w:t>
      </w:r>
      <w:proofErr w:type="spellStart"/>
      <w:r w:rsidR="00214517">
        <w:t>dilutants</w:t>
      </w:r>
      <w:proofErr w:type="spellEnd"/>
      <w:r w:rsidR="00214517">
        <w:t xml:space="preserve">, or where the amount is undetermined, is guilty of a crime of the second degree; </w:t>
      </w:r>
    </w:p>
    <w:p w:rsidR="00214517" w:rsidRDefault="00A90D36" w:rsidP="00214517">
      <w:r>
        <w:tab/>
        <w:t>(8)</w:t>
      </w:r>
      <w:r>
        <w:tab/>
      </w:r>
      <w:r w:rsidR="00214517">
        <w:t xml:space="preserve">Methamphetamine, or its analog, or phenyl-2-propanone (P2P), in a quantity of five ounces or more including any adulterants or </w:t>
      </w:r>
      <w:proofErr w:type="spellStart"/>
      <w:r w:rsidR="00214517">
        <w:t>dilutants</w:t>
      </w:r>
      <w:proofErr w:type="spellEnd"/>
      <w:r w:rsidR="00214517">
        <w:t xml:space="preserve"> is guilty of a crime of the first degree. Notwithstanding the provisions of subsection a. of N.J.S.2C:43-3, a fine of up to $300,000.00 may be imposed;</w:t>
      </w:r>
    </w:p>
    <w:p w:rsidR="00214517" w:rsidRDefault="00A90D36" w:rsidP="00214517">
      <w:r>
        <w:tab/>
        <w:t>(9)</w:t>
      </w:r>
      <w:r>
        <w:tab/>
      </w:r>
      <w:r w:rsidR="00214517">
        <w:t xml:space="preserve">(a)  Methamphetamine, or its analog, or phenyl-2-propanone (P2P), in a quantity of one-half ounce or more but less than five ounces including any adulterants or </w:t>
      </w:r>
      <w:proofErr w:type="spellStart"/>
      <w:r w:rsidR="00214517">
        <w:t>dilutants</w:t>
      </w:r>
      <w:proofErr w:type="spellEnd"/>
      <w:r w:rsidR="00214517">
        <w:t xml:space="preserve"> is guilty of a crime of the second degree;</w:t>
      </w:r>
    </w:p>
    <w:p w:rsidR="00214517" w:rsidRDefault="00A90D36" w:rsidP="00214517">
      <w:r>
        <w:tab/>
        <w:t>(b)</w:t>
      </w:r>
      <w:r>
        <w:tab/>
      </w:r>
      <w:r w:rsidR="00214517">
        <w:t xml:space="preserve">Methamphetamine, or its analog, or phenyl-2-propanone  (P2P), in a quantity of less than one-half ounce including any adulterants or </w:t>
      </w:r>
      <w:proofErr w:type="spellStart"/>
      <w:r w:rsidR="00214517">
        <w:t>dilutants</w:t>
      </w:r>
      <w:proofErr w:type="spellEnd"/>
      <w:r w:rsidR="00214517">
        <w:t xml:space="preserve"> is guilty of a crime of the third degree except that notwithstanding the provisions of subsection b. of  N.J.S.2C:43-3, a fine of up to $75,000.00 may be imposed;</w:t>
      </w:r>
    </w:p>
    <w:p w:rsidR="00214517" w:rsidRDefault="00A90D36" w:rsidP="00214517">
      <w:r>
        <w:tab/>
        <w:t xml:space="preserve">(10) </w:t>
      </w:r>
      <w:r w:rsidR="00214517">
        <w:t xml:space="preserve">(a)  Marijuana in a quantity of 25 pounds or more including any adulterants or </w:t>
      </w:r>
      <w:proofErr w:type="spellStart"/>
      <w:r w:rsidR="00214517">
        <w:t>dilutants</w:t>
      </w:r>
      <w:proofErr w:type="spellEnd"/>
      <w:r w:rsidR="00214517">
        <w:t xml:space="preserve">, or 50 or more marijuana plants, regardless of weight, or hashish in a quantity of five pounds or more including any adulterants or </w:t>
      </w:r>
      <w:proofErr w:type="spellStart"/>
      <w:r w:rsidR="00214517">
        <w:t>dilutants</w:t>
      </w:r>
      <w:proofErr w:type="spellEnd"/>
      <w:r w:rsidR="00214517">
        <w:t xml:space="preserve">, is guilty of a crime of </w:t>
      </w:r>
      <w:r w:rsidR="00214517">
        <w:lastRenderedPageBreak/>
        <w:t>the first degree.  Notwithstanding the provisions of subsection a. of N.J.S.2C:43-3, a fine of up to $300,000.00 may be imposed;</w:t>
      </w:r>
    </w:p>
    <w:p w:rsidR="00214517" w:rsidRDefault="005B5663" w:rsidP="00214517">
      <w:r>
        <w:tab/>
        <w:t>(b)</w:t>
      </w:r>
      <w:r>
        <w:tab/>
      </w:r>
      <w:r w:rsidR="00214517">
        <w:t xml:space="preserve">Marijuana in a quantity of five pounds or more but less than 25 pounds including any adulterants or </w:t>
      </w:r>
      <w:proofErr w:type="spellStart"/>
      <w:r w:rsidR="00214517">
        <w:t>dilutants</w:t>
      </w:r>
      <w:proofErr w:type="spellEnd"/>
      <w:r w:rsidR="00214517">
        <w:t xml:space="preserve">, or 10 or more but fewer than 50 marijuana plants, regardless of weight, or hashish in a quantity of one pound or more but less than five pounds, including any adulterants and </w:t>
      </w:r>
      <w:proofErr w:type="spellStart"/>
      <w:r w:rsidR="00214517">
        <w:t>dilutants</w:t>
      </w:r>
      <w:proofErr w:type="spellEnd"/>
      <w:r w:rsidR="00214517">
        <w:t>, is guilty of a crime of the second degree;</w:t>
      </w:r>
    </w:p>
    <w:p w:rsidR="00214517" w:rsidRDefault="005B5663" w:rsidP="00214517">
      <w:r>
        <w:tab/>
        <w:t>(11)</w:t>
      </w:r>
      <w:r w:rsidR="00214517">
        <w:t xml:space="preserve"> Marijuana in a quantity of one ounce or more but less than five pounds including any adulterants or </w:t>
      </w:r>
      <w:proofErr w:type="spellStart"/>
      <w:r w:rsidR="00214517">
        <w:t>dilutants</w:t>
      </w:r>
      <w:proofErr w:type="spellEnd"/>
      <w:r w:rsidR="00214517">
        <w:t xml:space="preserve">, or hashish in a quantity of five grams or more but less than one pound including any adulterants or </w:t>
      </w:r>
      <w:proofErr w:type="spellStart"/>
      <w:r w:rsidR="00214517">
        <w:t>dilutants</w:t>
      </w:r>
      <w:proofErr w:type="spellEnd"/>
      <w:r w:rsidR="00214517">
        <w:t xml:space="preserve">, is guilty of a crime of the third degree except that, notwithstanding the provisions of subsection b. of  N.J.S.2C:43-3, a fine of up to $25,000.00 may be imposed; </w:t>
      </w:r>
    </w:p>
    <w:p w:rsidR="00214517" w:rsidRDefault="005B5663" w:rsidP="00214517">
      <w:r>
        <w:tab/>
        <w:t>(12)</w:t>
      </w:r>
      <w:r w:rsidR="00214517">
        <w:t xml:space="preserve"> Marijuana in a quantity of less than one ounce including any adulterants or </w:t>
      </w:r>
      <w:proofErr w:type="spellStart"/>
      <w:r w:rsidR="00214517">
        <w:t>dilutants</w:t>
      </w:r>
      <w:proofErr w:type="spellEnd"/>
      <w:r w:rsidR="00214517">
        <w:t xml:space="preserve">, or hashish in a quantity of less than five grams including any adulterants or </w:t>
      </w:r>
      <w:proofErr w:type="spellStart"/>
      <w:r w:rsidR="00214517">
        <w:t>dilutants</w:t>
      </w:r>
      <w:proofErr w:type="spellEnd"/>
      <w:r w:rsidR="00214517">
        <w:t xml:space="preserve">, is guilty of a crime of the fourth degree; </w:t>
      </w:r>
    </w:p>
    <w:p w:rsidR="00214517" w:rsidRDefault="005B5663" w:rsidP="00214517">
      <w:r>
        <w:tab/>
        <w:t xml:space="preserve">(13) </w:t>
      </w:r>
      <w:r w:rsidR="00214517">
        <w:t xml:space="preserve">Any other controlled dangerous substance classified in Schedule I, II, III or IV, or its analog, is guilty of a crime of the third degree, except that, notwithstanding the provisions of subsection b. of N.J.S.2C:43-3, a fine of up to $25,000.00 may be imposed; or </w:t>
      </w:r>
    </w:p>
    <w:p w:rsidR="00214517" w:rsidRDefault="005B5663" w:rsidP="00214517">
      <w:r>
        <w:tab/>
        <w:t xml:space="preserve">(14) </w:t>
      </w:r>
      <w:r w:rsidR="00214517">
        <w:t xml:space="preserve">Any Schedule V substance, or its analog, is guilty of a crime of the fourth degree except that, notwithstanding the provisions of subsection b. of N.J.S.2C:43-3, a fine of up to $25,000.00 may be imposed. </w:t>
      </w:r>
    </w:p>
    <w:p w:rsidR="00214517" w:rsidRDefault="00214517" w:rsidP="00214517">
      <w:r>
        <w:tab/>
        <w:t>c.</w:t>
      </w:r>
      <w:r>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214517" w:rsidRDefault="00214517" w:rsidP="00214517">
      <w:r>
        <w:t>(</w:t>
      </w:r>
      <w:proofErr w:type="spellStart"/>
      <w:r>
        <w:t>cf</w:t>
      </w:r>
      <w:proofErr w:type="spellEnd"/>
      <w:r>
        <w:t>: P.L.2000, c.136, s.1)</w:t>
      </w:r>
    </w:p>
    <w:p w:rsidR="00214517" w:rsidRPr="00D71D68" w:rsidRDefault="00214517" w:rsidP="00214517"/>
    <w:p w:rsidR="00214517" w:rsidRPr="00AA7880" w:rsidRDefault="00214517" w:rsidP="00214517">
      <w:r>
        <w:tab/>
        <w:t>2.</w:t>
      </w:r>
      <w:r>
        <w:tab/>
        <w:t>This act shall take effect immediately.</w:t>
      </w:r>
    </w:p>
    <w:p w:rsidR="00214517" w:rsidRDefault="00214517" w:rsidP="00214517"/>
    <w:p w:rsidR="00214517" w:rsidRPr="00CE7BD8" w:rsidRDefault="00214517" w:rsidP="00214517"/>
    <w:p w:rsidR="00214517" w:rsidRPr="00AA7880" w:rsidRDefault="00214517" w:rsidP="00214517">
      <w:pPr>
        <w:jc w:val="center"/>
      </w:pPr>
      <w:r w:rsidRPr="00D71D68">
        <w:t>STATEMENT</w:t>
      </w:r>
    </w:p>
    <w:p w:rsidR="00214517" w:rsidRDefault="00214517" w:rsidP="00214517"/>
    <w:p w:rsidR="00214517" w:rsidRDefault="00214517" w:rsidP="00214517">
      <w:r>
        <w:tab/>
        <w:t xml:space="preserve">This bill would increase the penalties for unlawfully manufacturing, distributing, or dispensing fentanyl.  Fentanyl is an anesthetic and analgesic, first synthesized in the 1950’s, that in recent years has become a drug of abuse. According to the Drug </w:t>
      </w:r>
      <w:r>
        <w:lastRenderedPageBreak/>
        <w:t xml:space="preserve">Enforcement Administration, fentanyl is </w:t>
      </w:r>
      <w:r w:rsidRPr="00F064A3">
        <w:t>30 to 50 times more potent than heroin</w:t>
      </w:r>
      <w:r>
        <w:t xml:space="preserve"> and</w:t>
      </w:r>
      <w:r w:rsidRPr="00F064A3">
        <w:t xml:space="preserve"> </w:t>
      </w:r>
      <w:r>
        <w:t xml:space="preserve">is </w:t>
      </w:r>
      <w:r w:rsidRPr="00F064A3">
        <w:t xml:space="preserve">potentially lethal even at very low </w:t>
      </w:r>
      <w:r>
        <w:t>doses</w:t>
      </w:r>
      <w:r w:rsidRPr="00F064A3">
        <w:t xml:space="preserve">. </w:t>
      </w:r>
    </w:p>
    <w:p w:rsidR="00214517" w:rsidRDefault="00214517" w:rsidP="00214517">
      <w:r>
        <w:tab/>
        <w:t>Under current law, set out in paragraphs (4) and (5) of subsection b. of N.J.S.2C:35-5 and section 6 of P.L.</w:t>
      </w:r>
      <w:r w:rsidRPr="00A33D02">
        <w:t>1970, c.226</w:t>
      </w:r>
      <w:r>
        <w:t xml:space="preserve"> (</w:t>
      </w:r>
      <w:r w:rsidRPr="00A33D02">
        <w:t>C.24:21-</w:t>
      </w:r>
      <w:r>
        <w:t>6),</w:t>
      </w:r>
      <w:r w:rsidRPr="00A33D02">
        <w:t xml:space="preserve"> </w:t>
      </w:r>
      <w:r>
        <w:t>unlawfully manufacturing, distributing, or dispensing fentanyl in a quantity of one ounce or more is a crime of the second degree.</w:t>
      </w:r>
      <w:r w:rsidRPr="00644AF4">
        <w:t xml:space="preserve"> </w:t>
      </w:r>
      <w:r>
        <w:t xml:space="preserve">A crime of the second degree is generally punishable by </w:t>
      </w:r>
      <w:r w:rsidRPr="0065258C">
        <w:t xml:space="preserve">a term of </w:t>
      </w:r>
      <w:r>
        <w:t xml:space="preserve">imprisonment of </w:t>
      </w:r>
      <w:r w:rsidRPr="0065258C">
        <w:t>five to ten years or a fine up to $150,000, or both</w:t>
      </w:r>
      <w:r>
        <w:t>.</w:t>
      </w:r>
      <w:r w:rsidRPr="0065258C">
        <w:t xml:space="preserve"> </w:t>
      </w:r>
      <w:r>
        <w:t xml:space="preserve">  Unlawfully manufacturing, distributing or dispensing fentanyl in a quantity of less than one ounce is a crime of the third degree. A</w:t>
      </w:r>
      <w:r w:rsidRPr="0065258C">
        <w:t xml:space="preserve"> crime of the third degree</w:t>
      </w:r>
      <w:r>
        <w:t xml:space="preserve"> is generally punishable</w:t>
      </w:r>
      <w:r w:rsidRPr="0065258C">
        <w:t xml:space="preserve"> by a term of three to five years or a fine up to $15,000, or both</w:t>
      </w:r>
      <w:r>
        <w:t>.</w:t>
      </w:r>
      <w:r w:rsidRPr="00644AF4">
        <w:t xml:space="preserve"> </w:t>
      </w:r>
      <w:r>
        <w:t xml:space="preserve"> However, the fine imposed for the third degree offense involving fentanyl is increased to up to $75,000. </w:t>
      </w:r>
    </w:p>
    <w:p w:rsidR="00214517" w:rsidRDefault="00214517" w:rsidP="00214517">
      <w:r>
        <w:tab/>
        <w:t>Under the bill, the penalties for unlawfully manufacturing, distributing, or dispensing fentanyl</w:t>
      </w:r>
      <w:r w:rsidRPr="00591D51">
        <w:t xml:space="preserve"> </w:t>
      </w:r>
      <w:r>
        <w:t>would match the penalties for manufacturing, distributing, or dispensing heroin or cocaine under current law.  The bill provides that unlawfully manufacturing, distributing, or dispensing fentanyl in a quantity of five ounces or more would be a crime of the first degree.</w:t>
      </w:r>
      <w:r w:rsidRPr="007663E6">
        <w:t xml:space="preserve"> </w:t>
      </w:r>
      <w:r>
        <w:t>A crime of the first degree is generally punishable by a term of imprisonment of 10 to 20 years or a fine of up to $200,000, or both.  Under the bill the defendant would be sentenced to a mandatory minimum term of imprisonment of one-third to one-half of the sentence imposed, during which the defendant would be ineligible for parole. The defendant would also be sentenced to pay an increased fine of up to  $500,000.</w:t>
      </w:r>
    </w:p>
    <w:p w:rsidR="00214517" w:rsidRDefault="00214517" w:rsidP="00214517">
      <w:r>
        <w:tab/>
        <w:t xml:space="preserve">The bill provides that if the quantity of fentanyl unlawfully manufactured, distributed, or dispensed is one-half ounce or more but less than five ounces, the defendant would be guilty of a crime of the second degree.  If the quantity is less than one-half ounce, the defendant would be guilty of a crime of the third degree with an increased fine of up to $75,000. </w:t>
      </w:r>
    </w:p>
    <w:sectPr w:rsidR="00214517" w:rsidSect="00603E4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AD5" w:rsidRDefault="00861AD5">
      <w:r>
        <w:separator/>
      </w:r>
    </w:p>
  </w:endnote>
  <w:endnote w:type="continuationSeparator" w:id="0">
    <w:p w:rsidR="00861AD5" w:rsidRDefault="00861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A67" w:rsidRDefault="00063A67" w:rsidP="00063A67">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71C" w:rsidRPr="00921C91" w:rsidRDefault="00BD07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071C" w:rsidRPr="00921C91" w:rsidRDefault="00BD071C">
    <w:pPr>
      <w:pStyle w:val="Footer"/>
      <w:rPr>
        <w:szCs w:val="18"/>
      </w:rPr>
    </w:pPr>
  </w:p>
  <w:p w:rsidR="00BD071C" w:rsidRPr="00921C91" w:rsidRDefault="00BD07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071C" w:rsidRDefault="00BD071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AD5" w:rsidRDefault="00861AD5">
      <w:r>
        <w:separator/>
      </w:r>
    </w:p>
  </w:footnote>
  <w:footnote w:type="continuationSeparator" w:id="0">
    <w:p w:rsidR="00861AD5" w:rsidRDefault="00861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61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3E4B" w:rsidRDefault="00603E4B" w:rsidP="00603E4B">
    <w:pPr>
      <w:pStyle w:val="bpuHeadSpon"/>
    </w:pPr>
    <w:r w:rsidRPr="00603E4B">
      <w:rPr>
        <w:rStyle w:val="bpuHeadSponChar"/>
      </w:rPr>
      <w:t>S1439</w:t>
    </w:r>
    <w:r>
      <w:t xml:space="preserve"> HOLZAPFEL</w:t>
    </w:r>
  </w:p>
  <w:p w:rsidR="00603E4B" w:rsidRDefault="00603E4B" w:rsidP="00603E4B">
    <w:pPr>
      <w:pStyle w:val="bpuHeadSpon"/>
    </w:pPr>
    <w:r>
      <w:fldChar w:fldCharType="begin"/>
    </w:r>
    <w:r>
      <w:instrText xml:space="preserve"> PAGE  \* MERGEFORMAT </w:instrText>
    </w:r>
    <w:r>
      <w:fldChar w:fldCharType="separate"/>
    </w:r>
    <w:r w:rsidR="008010BD">
      <w:rPr>
        <w:noProof/>
      </w:rPr>
      <w:t>5</w:t>
    </w:r>
    <w:r>
      <w:fldChar w:fldCharType="end"/>
    </w:r>
  </w:p>
  <w:p w:rsidR="00603E4B" w:rsidRDefault="00603E4B" w:rsidP="00603E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3E4B" w:rsidRDefault="00603E4B" w:rsidP="00603E4B">
    <w:pPr>
      <w:pStyle w:val="bpuHeadSpon"/>
    </w:pPr>
    <w:r w:rsidRPr="00603E4B">
      <w:rPr>
        <w:rStyle w:val="bpuHeadSponChar"/>
      </w:rPr>
      <w:t>S1439</w:t>
    </w:r>
    <w:r>
      <w:t xml:space="preserve"> HOLZAPFEL</w:t>
    </w:r>
  </w:p>
  <w:p w:rsidR="00603E4B" w:rsidRDefault="00603E4B" w:rsidP="00603E4B">
    <w:pPr>
      <w:pStyle w:val="bpuHeadSpon"/>
    </w:pPr>
    <w:r>
      <w:fldChar w:fldCharType="begin"/>
    </w:r>
    <w:r>
      <w:instrText xml:space="preserve"> PAGE  \* MERGEFORMAT </w:instrText>
    </w:r>
    <w:r>
      <w:fldChar w:fldCharType="separate"/>
    </w:r>
    <w:r w:rsidR="008010BD">
      <w:rPr>
        <w:noProof/>
      </w:rPr>
      <w:t>2</w:t>
    </w:r>
    <w:r>
      <w:fldChar w:fldCharType="end"/>
    </w:r>
  </w:p>
  <w:p w:rsidR="00603E4B" w:rsidRDefault="00603E4B" w:rsidP="00603E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AD5"/>
    <w:rsid w:val="000051BD"/>
    <w:rsid w:val="000160A5"/>
    <w:rsid w:val="0002335B"/>
    <w:rsid w:val="0003549A"/>
    <w:rsid w:val="000367AE"/>
    <w:rsid w:val="00043B22"/>
    <w:rsid w:val="00054975"/>
    <w:rsid w:val="00057D20"/>
    <w:rsid w:val="0006197C"/>
    <w:rsid w:val="0006281F"/>
    <w:rsid w:val="00063A6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F99"/>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517"/>
    <w:rsid w:val="00222983"/>
    <w:rsid w:val="002370D0"/>
    <w:rsid w:val="00255958"/>
    <w:rsid w:val="00257FA2"/>
    <w:rsid w:val="0026574A"/>
    <w:rsid w:val="002660BB"/>
    <w:rsid w:val="002720E8"/>
    <w:rsid w:val="00275293"/>
    <w:rsid w:val="002776B0"/>
    <w:rsid w:val="00283D15"/>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25E"/>
    <w:rsid w:val="00557240"/>
    <w:rsid w:val="005651F3"/>
    <w:rsid w:val="00572184"/>
    <w:rsid w:val="00577A15"/>
    <w:rsid w:val="00580533"/>
    <w:rsid w:val="0059131D"/>
    <w:rsid w:val="005B3F92"/>
    <w:rsid w:val="005B479C"/>
    <w:rsid w:val="005B561E"/>
    <w:rsid w:val="005B5663"/>
    <w:rsid w:val="005C07E4"/>
    <w:rsid w:val="005C2124"/>
    <w:rsid w:val="005C336F"/>
    <w:rsid w:val="005C7F3C"/>
    <w:rsid w:val="005E017C"/>
    <w:rsid w:val="005E50C6"/>
    <w:rsid w:val="005F2A97"/>
    <w:rsid w:val="005F399B"/>
    <w:rsid w:val="006019F8"/>
    <w:rsid w:val="00603E4B"/>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0BD"/>
    <w:rsid w:val="00813627"/>
    <w:rsid w:val="00832816"/>
    <w:rsid w:val="00837109"/>
    <w:rsid w:val="00840365"/>
    <w:rsid w:val="008406A3"/>
    <w:rsid w:val="00841D2C"/>
    <w:rsid w:val="00845F3C"/>
    <w:rsid w:val="008461B8"/>
    <w:rsid w:val="008462F1"/>
    <w:rsid w:val="00847EF1"/>
    <w:rsid w:val="008538FA"/>
    <w:rsid w:val="008573B0"/>
    <w:rsid w:val="00861AD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D36"/>
    <w:rsid w:val="00A932A1"/>
    <w:rsid w:val="00A96E06"/>
    <w:rsid w:val="00AA6197"/>
    <w:rsid w:val="00AA6C70"/>
    <w:rsid w:val="00AB16FD"/>
    <w:rsid w:val="00AB4813"/>
    <w:rsid w:val="00AC6466"/>
    <w:rsid w:val="00AC7639"/>
    <w:rsid w:val="00AD08BB"/>
    <w:rsid w:val="00AD0EC0"/>
    <w:rsid w:val="00AD67A7"/>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71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64F"/>
    <w:rsid w:val="00D500E9"/>
    <w:rsid w:val="00D507BC"/>
    <w:rsid w:val="00D6090A"/>
    <w:rsid w:val="00D62FA3"/>
    <w:rsid w:val="00D63B6F"/>
    <w:rsid w:val="00D64A90"/>
    <w:rsid w:val="00D71CA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07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4E3510"/>
  <w15:docId w15:val="{5705BE52-1CFA-4A26-A30A-516EA3E1D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03E4B"/>
  </w:style>
  <w:style w:type="paragraph" w:styleId="BalloonText">
    <w:name w:val="Balloon Text"/>
    <w:basedOn w:val="Normal"/>
    <w:link w:val="BalloonTextChar"/>
    <w:semiHidden/>
    <w:unhideWhenUsed/>
    <w:rsid w:val="008010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10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1664</Words>
  <Characters>8506</Characters>
  <Application>Microsoft Office Word</Application>
  <DocSecurity>0</DocSecurity>
  <Lines>201</Lines>
  <Paragraphs>48</Paragraphs>
  <ScaleCrop>false</ScaleCrop>
  <HeadingPairs>
    <vt:vector size="2" baseType="variant">
      <vt:variant>
        <vt:lpstr>Title</vt:lpstr>
      </vt:variant>
      <vt:variant>
        <vt:i4>1</vt:i4>
      </vt:variant>
    </vt:vector>
  </HeadingPairs>
  <TitlesOfParts>
    <vt:vector size="1" baseType="lpstr">
      <vt:lpstr>S1439</vt:lpstr>
    </vt:vector>
  </TitlesOfParts>
  <Manager>R225</Manager>
  <Company>NJ Office of Legislative Services</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S1439</dc:title>
  <dc:subject/>
  <dc:creator>Senator  HOLZAPFEL</dc:creator>
  <cp:keywords>S1439|5|JU |103|0|103|F|0|</cp:keywords>
  <dc:description>INTRODUCED FEBRUARY 13, 2020</dc:description>
  <cp:lastModifiedBy>Puleo, Roseanne</cp:lastModifiedBy>
  <cp:revision>2</cp:revision>
  <cp:lastPrinted>2020-02-25T13:46:00Z</cp:lastPrinted>
  <dcterms:created xsi:type="dcterms:W3CDTF">2020-02-25T13:46:00Z</dcterms:created>
  <dcterms:modified xsi:type="dcterms:W3CDTF">2020-02-25T13:46:00Z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