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C7" w:rsidRDefault="007778C7" w:rsidP="007778C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1507 </w:t>
      </w:r>
    </w:p>
    <w:p w:rsidR="007778C7" w:rsidRPr="009D38FF" w:rsidRDefault="007778C7" w:rsidP="007778C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622" r:id="rId7"/>
        </w:object>
      </w:r>
    </w:p>
    <w:p w:rsidR="007778C7" w:rsidRDefault="007778C7" w:rsidP="007778C7">
      <w:pPr>
        <w:pStyle w:val="bpuState"/>
      </w:pPr>
      <w:r>
        <w:t>STATE OF NEW JERSEY</w:t>
      </w:r>
    </w:p>
    <w:p w:rsidR="007778C7" w:rsidRDefault="007778C7" w:rsidP="007778C7">
      <w:pPr>
        <w:pStyle w:val="bpuLegislature"/>
      </w:pPr>
      <w:r>
        <w:t>219th LEGISLATURE</w:t>
      </w:r>
    </w:p>
    <w:p w:rsidR="007778C7" w:rsidRDefault="007778C7" w:rsidP="007778C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623" r:id="rId8"/>
        </w:object>
      </w:r>
      <w:r>
        <w:t xml:space="preserve">  </w:t>
      </w:r>
    </w:p>
    <w:p w:rsidR="007778C7" w:rsidRDefault="007778C7" w:rsidP="007778C7">
      <w:pPr>
        <w:pStyle w:val="bpuIntro"/>
      </w:pPr>
      <w:r>
        <w:t>INTRODUCED FEBRUARY 13, 2020</w:t>
      </w:r>
    </w:p>
    <w:p w:rsidR="007778C7" w:rsidRDefault="007778C7" w:rsidP="007778C7">
      <w:pPr>
        <w:pStyle w:val="bpuIntro"/>
      </w:pPr>
    </w:p>
    <w:p w:rsidR="007778C7" w:rsidRDefault="007778C7" w:rsidP="007778C7">
      <w:pPr>
        <w:pStyle w:val="bpuIntro"/>
        <w:sectPr w:rsidR="007778C7" w:rsidSect="007778C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778C7" w:rsidRDefault="007778C7" w:rsidP="007778C7">
      <w:pPr>
        <w:pStyle w:val="bpuIntro"/>
      </w:pPr>
    </w:p>
    <w:p w:rsidR="007778C7" w:rsidRDefault="007778C7" w:rsidP="007778C7">
      <w:pPr>
        <w:pStyle w:val="bpuSponsor"/>
      </w:pPr>
      <w:r>
        <w:t>Sponsored by:</w:t>
      </w:r>
    </w:p>
    <w:p w:rsidR="007778C7" w:rsidRDefault="007778C7" w:rsidP="007778C7">
      <w:pPr>
        <w:pStyle w:val="bpuSponsor"/>
      </w:pPr>
      <w:r>
        <w:t>Senator  NILSA CRUZ-PEREZ</w:t>
      </w:r>
    </w:p>
    <w:p w:rsidR="007778C7" w:rsidRDefault="007778C7" w:rsidP="007778C7">
      <w:pPr>
        <w:pStyle w:val="bpuSponsor"/>
      </w:pPr>
      <w:r>
        <w:t>District 5 (Camden and Gloucester)</w:t>
      </w:r>
    </w:p>
    <w:p w:rsidR="007778C7" w:rsidRDefault="007778C7" w:rsidP="007778C7">
      <w:pPr>
        <w:pStyle w:val="bpuSponsor"/>
      </w:pPr>
    </w:p>
    <w:p w:rsidR="007778C7" w:rsidRDefault="007778C7" w:rsidP="007778C7">
      <w:pPr>
        <w:pStyle w:val="bpuSponsor"/>
      </w:pPr>
    </w:p>
    <w:p w:rsidR="007778C7" w:rsidRDefault="007778C7" w:rsidP="007778C7">
      <w:pPr>
        <w:pStyle w:val="bpuSponsor"/>
      </w:pPr>
    </w:p>
    <w:p w:rsidR="007778C7" w:rsidRDefault="007778C7" w:rsidP="007778C7">
      <w:pPr>
        <w:pStyle w:val="bpuSponsor"/>
      </w:pPr>
    </w:p>
    <w:p w:rsidR="007778C7" w:rsidRDefault="007778C7" w:rsidP="007778C7">
      <w:pPr>
        <w:pStyle w:val="bpuSponsor"/>
      </w:pPr>
      <w:r>
        <w:t>SYNOPSIS</w:t>
      </w:r>
    </w:p>
    <w:p w:rsidR="007778C7" w:rsidRDefault="007778C7" w:rsidP="007778C7">
      <w:pPr>
        <w:pStyle w:val="bpuNormText"/>
      </w:pPr>
      <w:r>
        <w:tab/>
        <w:t>Requires installation of grab bars in certain public restrooms.</w:t>
      </w:r>
    </w:p>
    <w:p w:rsidR="007778C7" w:rsidRDefault="007778C7" w:rsidP="007778C7">
      <w:pPr>
        <w:pStyle w:val="bpuNormText"/>
      </w:pPr>
      <w:r>
        <w:t xml:space="preserve"> </w:t>
      </w:r>
    </w:p>
    <w:p w:rsidR="007778C7" w:rsidRDefault="007778C7" w:rsidP="007778C7">
      <w:pPr>
        <w:pStyle w:val="bpuSponsor"/>
      </w:pPr>
      <w:r>
        <w:t xml:space="preserve">CURRENT VERSION OF TEXT </w:t>
      </w:r>
    </w:p>
    <w:p w:rsidR="007778C7" w:rsidRDefault="007778C7" w:rsidP="007778C7">
      <w:pPr>
        <w:pStyle w:val="bpuNormText"/>
      </w:pPr>
      <w:r>
        <w:tab/>
        <w:t>As introduced.</w:t>
      </w:r>
    </w:p>
    <w:p w:rsidR="007778C7" w:rsidRDefault="007778C7" w:rsidP="007778C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8C7" w:rsidRDefault="007778C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78C7" w:rsidSect="007778C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5334F" w:rsidRPr="00677316" w:rsidRDefault="0095334F" w:rsidP="0095334F">
      <w:pPr>
        <w:pStyle w:val="HangingAnAct"/>
        <w:rPr>
          <w:rStyle w:val="HangingAnActChar"/>
        </w:rPr>
      </w:pPr>
      <w:r w:rsidRPr="0095334F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>concerning accessible public restrooms and supplementing P.L.1971, c.269 (C.52:32-4 et seq.).</w:t>
      </w:r>
    </w:p>
    <w:p w:rsidR="0095334F" w:rsidRPr="00D71D68" w:rsidRDefault="0095334F" w:rsidP="0095334F"/>
    <w:p w:rsidR="0095334F" w:rsidRPr="00AA7880" w:rsidRDefault="0095334F" w:rsidP="0095334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95334F" w:rsidRPr="00D71D68" w:rsidRDefault="0095334F" w:rsidP="0095334F"/>
    <w:p w:rsidR="0095334F" w:rsidRDefault="0095334F" w:rsidP="0095334F">
      <w:pPr>
        <w:tabs>
          <w:tab w:val="left" w:pos="1080"/>
          <w:tab w:val="left" w:pos="1170"/>
        </w:tabs>
      </w:pPr>
      <w:r>
        <w:tab/>
        <w:t>1.</w:t>
      </w:r>
      <w:r>
        <w:tab/>
        <w:t>a.</w:t>
      </w:r>
      <w:r>
        <w:tab/>
        <w:t>As used in this section:</w:t>
      </w:r>
    </w:p>
    <w:p w:rsidR="0095334F" w:rsidRDefault="0095334F" w:rsidP="0095334F">
      <w:r>
        <w:tab/>
        <w:t>"S</w:t>
      </w:r>
      <w:r w:rsidRPr="00B61395">
        <w:t>ubstantial renovation" means a construction or renovation project requiring a building permit and where the value of the renovation to the restroom exceeds $</w:t>
      </w:r>
      <w:r>
        <w:t>5</w:t>
      </w:r>
      <w:r w:rsidRPr="00B61395">
        <w:t>,000.</w:t>
      </w:r>
    </w:p>
    <w:p w:rsidR="0095334F" w:rsidRDefault="0095334F" w:rsidP="0095334F">
      <w:r>
        <w:tab/>
        <w:t>b.</w:t>
      </w:r>
      <w:r>
        <w:tab/>
        <w:t>Any public building that maintains public restrooms shall equip its restrooms with grab bars, which shall be reachable by a person of average height, in order to assist the person in maneuvering in or out of the restroom's toilet stalls, in accordance with the following:</w:t>
      </w:r>
    </w:p>
    <w:p w:rsidR="0095334F" w:rsidRDefault="0095334F" w:rsidP="0095334F">
      <w:r>
        <w:tab/>
        <w:t>(1)</w:t>
      </w:r>
      <w:r>
        <w:tab/>
        <w:t xml:space="preserve">In a public restroom containing </w:t>
      </w:r>
      <w:r w:rsidRPr="0020798E">
        <w:t xml:space="preserve">not less than </w:t>
      </w:r>
      <w:r>
        <w:t>three</w:t>
      </w:r>
      <w:r w:rsidRPr="0020798E">
        <w:t xml:space="preserve"> but not more than </w:t>
      </w:r>
      <w:r>
        <w:t>four toilet stalls, at least two toilet stalls shall be equipped with grab bars.</w:t>
      </w:r>
    </w:p>
    <w:p w:rsidR="0095334F" w:rsidRDefault="0095334F" w:rsidP="0095334F">
      <w:r>
        <w:tab/>
        <w:t>(2)</w:t>
      </w:r>
      <w:r>
        <w:tab/>
        <w:t xml:space="preserve">In a public restroom containing </w:t>
      </w:r>
      <w:r w:rsidRPr="0020798E">
        <w:t xml:space="preserve">not less than </w:t>
      </w:r>
      <w:r>
        <w:t>five</w:t>
      </w:r>
      <w:r w:rsidRPr="0020798E">
        <w:t xml:space="preserve"> but not more than </w:t>
      </w:r>
      <w:r>
        <w:t>nine toilet stalls, at least three toilet stalls shall be equipped with grab bars.</w:t>
      </w:r>
    </w:p>
    <w:p w:rsidR="0095334F" w:rsidRDefault="0095334F" w:rsidP="0095334F">
      <w:r>
        <w:tab/>
        <w:t>(3)</w:t>
      </w:r>
      <w:r>
        <w:tab/>
        <w:t xml:space="preserve">In a public restroom containing </w:t>
      </w:r>
      <w:r w:rsidRPr="0020798E">
        <w:t xml:space="preserve">not less than </w:t>
      </w:r>
      <w:r>
        <w:t>10</w:t>
      </w:r>
      <w:r w:rsidRPr="0020798E">
        <w:t xml:space="preserve"> but not more than </w:t>
      </w:r>
      <w:r>
        <w:t>15 toilet stalls, at least six toilet stalls shall be equipped with grab bars.</w:t>
      </w:r>
    </w:p>
    <w:p w:rsidR="0095334F" w:rsidRDefault="0095334F" w:rsidP="0095334F">
      <w:r>
        <w:tab/>
        <w:t>(4)</w:t>
      </w:r>
      <w:r>
        <w:tab/>
        <w:t>In a public restroom containing 16 or more toilet stalls, at least one-third of the restroom's toilet stalls shall be equipped with grab bars.</w:t>
      </w:r>
    </w:p>
    <w:p w:rsidR="0095334F" w:rsidRDefault="0095334F" w:rsidP="0095334F">
      <w:r>
        <w:tab/>
        <w:t>c.</w:t>
      </w:r>
      <w:r>
        <w:tab/>
        <w:t xml:space="preserve">The installation of grab bars shall be made in accordance with </w:t>
      </w:r>
      <w:r w:rsidRPr="00CC5502">
        <w:t>the barrier free subcode, adopted pursuant to the</w:t>
      </w:r>
      <w:r w:rsidRPr="009B0753">
        <w:t xml:space="preserve"> </w:t>
      </w:r>
      <w:r>
        <w:t xml:space="preserve">"State Uniform Construction Code Act," P.L.1975, c.217 (C.52:27D-119 et seq.) and shall be a requirement upon the effective date of P.L.   , </w:t>
      </w:r>
      <w:r w:rsidRPr="00CC5502">
        <w:t>c.    (pending before the Legislature as this bill)</w:t>
      </w:r>
      <w:r>
        <w:t>; provided, however, this section shall be enforced only under the following circumstances:</w:t>
      </w:r>
    </w:p>
    <w:p w:rsidR="0095334F" w:rsidRDefault="008F3119" w:rsidP="0095334F">
      <w:r>
        <w:tab/>
        <w:t>(1)</w:t>
      </w:r>
      <w:r>
        <w:tab/>
      </w:r>
      <w:r w:rsidR="0095334F">
        <w:t>When there is construction of a new restroom.</w:t>
      </w:r>
    </w:p>
    <w:p w:rsidR="0095334F" w:rsidRDefault="008F3119" w:rsidP="0095334F">
      <w:r>
        <w:tab/>
        <w:t>(2)</w:t>
      </w:r>
      <w:r>
        <w:tab/>
      </w:r>
      <w:r w:rsidR="0095334F">
        <w:t>When there is substantial renovation of a restroom.</w:t>
      </w:r>
    </w:p>
    <w:p w:rsidR="0095334F" w:rsidRPr="00864DAD" w:rsidRDefault="0095334F" w:rsidP="0095334F">
      <w:r>
        <w:tab/>
        <w:t>d.</w:t>
      </w:r>
      <w:r>
        <w:tab/>
        <w:t xml:space="preserve">Each toilet stall equipped with grab bars </w:t>
      </w:r>
      <w:r w:rsidRPr="00864DAD">
        <w:t>shall be identified with a clearly visible sign displaying the International Symbol of Access</w:t>
      </w:r>
      <w:r>
        <w:t>.</w:t>
      </w:r>
    </w:p>
    <w:p w:rsidR="0095334F" w:rsidRDefault="0095334F" w:rsidP="0095334F"/>
    <w:p w:rsidR="0095334F" w:rsidRPr="00AA7880" w:rsidRDefault="0095334F" w:rsidP="0095334F">
      <w:r>
        <w:tab/>
        <w:t>2.</w:t>
      </w:r>
      <w:r>
        <w:tab/>
        <w:t>This act shall take effect immediately.</w:t>
      </w:r>
    </w:p>
    <w:p w:rsidR="0095334F" w:rsidRDefault="0095334F" w:rsidP="0095334F"/>
    <w:p w:rsidR="0095334F" w:rsidRPr="00CE7BD8" w:rsidRDefault="0095334F" w:rsidP="0095334F"/>
    <w:p w:rsidR="0095334F" w:rsidRPr="00AA7880" w:rsidRDefault="0095334F" w:rsidP="0095334F">
      <w:pPr>
        <w:jc w:val="center"/>
      </w:pPr>
      <w:r w:rsidRPr="00D71D68">
        <w:t>STATEMENT</w:t>
      </w:r>
    </w:p>
    <w:p w:rsidR="0095334F" w:rsidRDefault="0095334F" w:rsidP="0095334F"/>
    <w:p w:rsidR="0095334F" w:rsidRDefault="0095334F">
      <w:r>
        <w:tab/>
        <w:t>This bill would require a minimum number of toilet stalls equipped with grab bars</w:t>
      </w:r>
      <w:r w:rsidRPr="00CA23FD">
        <w:rPr>
          <w:color w:val="000000"/>
          <w:lang w:val="en"/>
        </w:rPr>
        <w:t xml:space="preserve"> in</w:t>
      </w:r>
      <w:r>
        <w:rPr>
          <w:color w:val="000000"/>
          <w:lang w:val="en"/>
        </w:rPr>
        <w:t xml:space="preserve"> any</w:t>
      </w:r>
      <w:r w:rsidRPr="00CA23FD">
        <w:rPr>
          <w:color w:val="000000"/>
          <w:lang w:val="en"/>
        </w:rPr>
        <w:t xml:space="preserve"> new</w:t>
      </w:r>
      <w:r>
        <w:rPr>
          <w:color w:val="000000"/>
          <w:lang w:val="en"/>
        </w:rPr>
        <w:t>ly constructed public restroom maintained in</w:t>
      </w:r>
      <w:r w:rsidRPr="00CA23FD">
        <w:rPr>
          <w:color w:val="000000"/>
          <w:lang w:val="en"/>
        </w:rPr>
        <w:t xml:space="preserve"> </w:t>
      </w:r>
      <w:r>
        <w:rPr>
          <w:color w:val="000000"/>
          <w:lang w:val="en"/>
        </w:rPr>
        <w:t>public buildings</w:t>
      </w:r>
      <w:r>
        <w:t xml:space="preserve"> within the State</w:t>
      </w:r>
      <w:r w:rsidRPr="00CA23FD">
        <w:rPr>
          <w:color w:val="000000"/>
          <w:lang w:val="en"/>
        </w:rPr>
        <w:t xml:space="preserve">. </w:t>
      </w:r>
      <w:r>
        <w:rPr>
          <w:color w:val="000000"/>
          <w:lang w:val="en"/>
        </w:rPr>
        <w:t xml:space="preserve"> </w:t>
      </w:r>
      <w:r w:rsidRPr="00CA23FD">
        <w:rPr>
          <w:color w:val="000000"/>
          <w:lang w:val="en"/>
        </w:rPr>
        <w:t xml:space="preserve">It would also require </w:t>
      </w:r>
      <w:r w:rsidRPr="00CA23FD">
        <w:rPr>
          <w:iCs/>
          <w:color w:val="000000"/>
          <w:bdr w:val="none" w:sz="0" w:space="0" w:color="auto" w:frame="1"/>
        </w:rPr>
        <w:t xml:space="preserve">any </w:t>
      </w:r>
      <w:r>
        <w:t>public building</w:t>
      </w:r>
      <w:r w:rsidRPr="00CA23FD">
        <w:rPr>
          <w:iCs/>
          <w:color w:val="000000"/>
          <w:bdr w:val="none" w:sz="0" w:space="0" w:color="auto" w:frame="1"/>
        </w:rPr>
        <w:t xml:space="preserve"> </w:t>
      </w:r>
      <w:r>
        <w:rPr>
          <w:iCs/>
          <w:color w:val="000000"/>
          <w:bdr w:val="none" w:sz="0" w:space="0" w:color="auto" w:frame="1"/>
        </w:rPr>
        <w:t xml:space="preserve">to install a minimum number of </w:t>
      </w:r>
      <w:r>
        <w:t>grab bars</w:t>
      </w:r>
      <w:r w:rsidRPr="00CA23FD">
        <w:rPr>
          <w:color w:val="000000"/>
          <w:lang w:val="en"/>
        </w:rPr>
        <w:t xml:space="preserve"> during renovations </w:t>
      </w:r>
      <w:r>
        <w:rPr>
          <w:color w:val="000000"/>
          <w:lang w:val="en"/>
        </w:rPr>
        <w:t>to existing restrooms, costing $5</w:t>
      </w:r>
      <w:r w:rsidRPr="00CA23FD">
        <w:rPr>
          <w:color w:val="000000"/>
          <w:lang w:val="en"/>
        </w:rPr>
        <w:t>,000</w:t>
      </w:r>
      <w:r>
        <w:rPr>
          <w:color w:val="000000"/>
          <w:lang w:val="en"/>
        </w:rPr>
        <w:t xml:space="preserve"> or more</w:t>
      </w:r>
      <w:r w:rsidRPr="00CA23FD">
        <w:rPr>
          <w:color w:val="000000"/>
          <w:lang w:val="en"/>
        </w:rPr>
        <w:t>.</w:t>
      </w:r>
      <w:r>
        <w:rPr>
          <w:color w:val="000000"/>
          <w:lang w:val="en"/>
        </w:rPr>
        <w:t xml:space="preserve">  A restroom containing between three and four toilet stalls would be required to have at least two toilet stalls equipped with </w:t>
      </w:r>
      <w:r>
        <w:t xml:space="preserve">grab bars.  </w:t>
      </w:r>
      <w:r>
        <w:rPr>
          <w:color w:val="000000"/>
          <w:lang w:val="en"/>
        </w:rPr>
        <w:t xml:space="preserve">A restroom containing between five and nine toilet stalls would be required to have at least three toilet stalls equipped with </w:t>
      </w:r>
      <w:r>
        <w:t xml:space="preserve">grab bars.  </w:t>
      </w:r>
      <w:r>
        <w:rPr>
          <w:color w:val="000000"/>
          <w:lang w:val="en"/>
        </w:rPr>
        <w:t xml:space="preserve">A restroom containing between 10 and 15 toilet stalls would be required to have at least six toilet stalls equipped with </w:t>
      </w:r>
      <w:r>
        <w:t xml:space="preserve">grab bars.  Restrooms with 16 or more toilet stalls would be required to have at least one-third of the restroom's toilet stalls equipped with grab bars.  A clearly visible </w:t>
      </w:r>
      <w:r w:rsidRPr="00864DAD">
        <w:t>sign displaying the International Symbol of Access</w:t>
      </w:r>
      <w:r>
        <w:t xml:space="preserve"> must identify any toilet </w:t>
      </w:r>
      <w:r w:rsidR="00571FFB">
        <w:t>stall containing grab bars.</w:t>
      </w:r>
    </w:p>
    <w:sectPr w:rsidR="0095334F" w:rsidSect="007778C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9D5" w:rsidRDefault="004A39D5">
      <w:r>
        <w:separator/>
      </w:r>
    </w:p>
  </w:endnote>
  <w:endnote w:type="continuationSeparator" w:id="0">
    <w:p w:rsidR="004A39D5" w:rsidRDefault="004A3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9D5" w:rsidRDefault="004A39D5">
      <w:r>
        <w:separator/>
      </w:r>
    </w:p>
  </w:footnote>
  <w:footnote w:type="continuationSeparator" w:id="0">
    <w:p w:rsidR="004A39D5" w:rsidRDefault="004A3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74F4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78C7" w:rsidRDefault="007778C7" w:rsidP="007778C7">
    <w:pPr>
      <w:pStyle w:val="bpuHeadSpon"/>
    </w:pPr>
    <w:r w:rsidRPr="007778C7">
      <w:rPr>
        <w:rStyle w:val="bpuHeadSponChar"/>
      </w:rPr>
      <w:t>S1507</w:t>
    </w:r>
    <w:r>
      <w:t xml:space="preserve"> CRUZ-PEREZ</w:t>
    </w:r>
  </w:p>
  <w:p w:rsidR="007778C7" w:rsidRDefault="007778C7" w:rsidP="007778C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1089">
      <w:rPr>
        <w:noProof/>
      </w:rPr>
      <w:t>3</w:t>
    </w:r>
    <w:r>
      <w:fldChar w:fldCharType="end"/>
    </w:r>
  </w:p>
  <w:p w:rsidR="007778C7" w:rsidRDefault="007778C7" w:rsidP="007778C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778C7" w:rsidRDefault="007778C7" w:rsidP="007778C7">
    <w:pPr>
      <w:pStyle w:val="bpuHeadSpon"/>
    </w:pPr>
    <w:r w:rsidRPr="007778C7">
      <w:rPr>
        <w:rStyle w:val="bpuHeadSponChar"/>
      </w:rPr>
      <w:t>S1507</w:t>
    </w:r>
    <w:r>
      <w:t xml:space="preserve"> CRUZ-PEREZ</w:t>
    </w:r>
  </w:p>
  <w:p w:rsidR="007778C7" w:rsidRDefault="007778C7" w:rsidP="007778C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E1089">
      <w:rPr>
        <w:noProof/>
      </w:rPr>
      <w:t>2</w:t>
    </w:r>
    <w:r>
      <w:fldChar w:fldCharType="end"/>
    </w:r>
  </w:p>
  <w:p w:rsidR="007778C7" w:rsidRDefault="007778C7" w:rsidP="007778C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9D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43F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AAC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823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F44"/>
    <w:rsid w:val="00484144"/>
    <w:rsid w:val="00484C19"/>
    <w:rsid w:val="00485866"/>
    <w:rsid w:val="00492076"/>
    <w:rsid w:val="00493B1D"/>
    <w:rsid w:val="00497037"/>
    <w:rsid w:val="004A3009"/>
    <w:rsid w:val="004A39D5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1FFB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4703"/>
    <w:rsid w:val="00677316"/>
    <w:rsid w:val="00686AEB"/>
    <w:rsid w:val="006B745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78C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412E"/>
    <w:rsid w:val="008D77BD"/>
    <w:rsid w:val="008E454C"/>
    <w:rsid w:val="008F1E5A"/>
    <w:rsid w:val="008F3119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334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13C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3E1D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89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7E4C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E933ABA2-E2BE-44D2-BB52-E0DD3C58D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77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525</Words>
  <Characters>2689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GA# 2986 REI S2243 18/19 Sen Cruz Perez</vt:lpstr>
    </vt:vector>
  </TitlesOfParts>
  <Manager>R211</Manager>
  <Company>NJ Office of Legislative Services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S1507</dc:title>
  <dc:subject/>
  <dc:creator>Senator  CRUZ-PEREZ</dc:creator>
  <cp:keywords>S1507|3|LG |266|0|266|F|0|</cp:keywords>
  <dc:description>INTRODUCED FEBRUARY 13, 2020</dc:description>
  <cp:lastModifiedBy>Sommers, Shelly</cp:lastModifiedBy>
  <cp:revision>2</cp:revision>
  <cp:lastPrinted>2020-02-11T19:36:00Z</cp:lastPrinted>
  <dcterms:created xsi:type="dcterms:W3CDTF">2020-02-14T14:36:00Z</dcterms:created>
  <dcterms:modified xsi:type="dcterms:W3CDTF">2020-02-14T14:36:00Z</dcterms:modified>
  <cp:category>s.1: C.52:32-4.1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