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5412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5412F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1676</w:t>
      </w:r>
      <w:r w:rsidR="0063703D" w:rsidRPr="00ED5E27">
        <w:rPr>
          <w:b/>
          <w:sz w:val="36"/>
          <w:szCs w:val="36"/>
        </w:rPr>
        <w:t xml:space="preserve"> </w:t>
      </w:r>
    </w:p>
    <w:p w:rsidR="0065412F" w:rsidRDefault="0065412F" w:rsidP="00ED5E27">
      <w:pPr>
        <w:pStyle w:val="TopofPage1"/>
        <w:rPr>
          <w:sz w:val="24"/>
          <w:szCs w:val="36"/>
        </w:rPr>
      </w:pPr>
    </w:p>
    <w:p w:rsidR="0065412F" w:rsidRPr="0065412F" w:rsidRDefault="0065412F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D2159">
        <w:rPr>
          <w:caps/>
          <w:szCs w:val="24"/>
        </w:rPr>
        <w:t>September 14</w:t>
      </w:r>
      <w:r w:rsidR="0065412F">
        <w:rPr>
          <w:caps/>
          <w:szCs w:val="24"/>
        </w:rPr>
        <w:t>, 2020</w:t>
      </w:r>
    </w:p>
    <w:p w:rsidR="004144CF" w:rsidRDefault="004144CF" w:rsidP="0083060A"/>
    <w:p w:rsidR="00655CA3" w:rsidRDefault="00427B9F" w:rsidP="0083060A">
      <w:r>
        <w:tab/>
      </w:r>
      <w:r w:rsidRPr="00427B9F">
        <w:t>The Senate Health, Human Services and Senior Citizens Committee reports favorably</w:t>
      </w:r>
      <w:r>
        <w:t xml:space="preserve"> and with committee amendments Senate Bill No. 1676.</w:t>
      </w:r>
    </w:p>
    <w:p w:rsidR="007A5D0A" w:rsidRPr="007A5D0A" w:rsidRDefault="007A5D0A" w:rsidP="007A5D0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 by the committee, t</w:t>
      </w:r>
      <w:r w:rsidRPr="007A5D0A">
        <w:rPr>
          <w:spacing w:val="4"/>
          <w:szCs w:val="24"/>
        </w:rPr>
        <w:t>his bill authorizes general acute care hospitals to adopt, as part of their missions, the goal of addressing issues related to homelessness</w:t>
      </w:r>
      <w:r>
        <w:rPr>
          <w:spacing w:val="4"/>
          <w:szCs w:val="24"/>
        </w:rPr>
        <w:t xml:space="preserve"> and housing insecurity</w:t>
      </w:r>
      <w:r w:rsidRPr="007A5D0A">
        <w:rPr>
          <w:spacing w:val="4"/>
          <w:szCs w:val="24"/>
        </w:rPr>
        <w:t xml:space="preserve">.  A hospital that chooses to address issues related to homelessness </w:t>
      </w:r>
      <w:r>
        <w:rPr>
          <w:spacing w:val="4"/>
          <w:szCs w:val="24"/>
        </w:rPr>
        <w:t xml:space="preserve">and housing insecurity </w:t>
      </w:r>
      <w:r w:rsidRPr="007A5D0A">
        <w:rPr>
          <w:spacing w:val="4"/>
          <w:szCs w:val="24"/>
        </w:rPr>
        <w:t>will be authorized to construct</w:t>
      </w:r>
      <w:r>
        <w:rPr>
          <w:spacing w:val="4"/>
          <w:szCs w:val="24"/>
        </w:rPr>
        <w:t>, rehabilitate, or remediate</w:t>
      </w:r>
      <w:r w:rsidRPr="007A5D0A">
        <w:rPr>
          <w:spacing w:val="4"/>
          <w:szCs w:val="24"/>
        </w:rPr>
        <w:t xml:space="preserve"> housing and provide wrap-around services for homeless persons </w:t>
      </w:r>
      <w:r>
        <w:rPr>
          <w:spacing w:val="4"/>
          <w:szCs w:val="24"/>
        </w:rPr>
        <w:t xml:space="preserve">and the housing insecure </w:t>
      </w:r>
      <w:r w:rsidRPr="007A5D0A">
        <w:rPr>
          <w:spacing w:val="4"/>
          <w:szCs w:val="24"/>
        </w:rPr>
        <w:t>who are treated at the hospital, which wrap-around services may include:</w:t>
      </w:r>
    </w:p>
    <w:p w:rsidR="007A5D0A" w:rsidRPr="007A5D0A" w:rsidRDefault="007A5D0A" w:rsidP="007A5D0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(1)</w:t>
      </w:r>
      <w:r w:rsidRPr="007A5D0A">
        <w:rPr>
          <w:spacing w:val="4"/>
          <w:szCs w:val="24"/>
        </w:rPr>
        <w:tab/>
        <w:t>referrals to outpatient primary care and behavioral health care services;</w:t>
      </w:r>
    </w:p>
    <w:p w:rsidR="007A5D0A" w:rsidRPr="007A5D0A" w:rsidRDefault="007A5D0A" w:rsidP="007A5D0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(2)</w:t>
      </w:r>
      <w:r w:rsidRPr="007A5D0A">
        <w:rPr>
          <w:spacing w:val="4"/>
          <w:szCs w:val="24"/>
        </w:rPr>
        <w:tab/>
        <w:t>appropriate follow-up care and treatment management assistance;</w:t>
      </w:r>
    </w:p>
    <w:p w:rsidR="007A5D0A" w:rsidRPr="007A5D0A" w:rsidRDefault="007A5D0A" w:rsidP="007A5D0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(3)</w:t>
      </w:r>
      <w:r w:rsidRPr="007A5D0A">
        <w:rPr>
          <w:spacing w:val="4"/>
          <w:szCs w:val="24"/>
        </w:rPr>
        <w:tab/>
        <w:t>assistance identifying and procuring sources of health benefits coverage, including, but not limited to, coverage under the State Medicaid and NJ FamilyCare programs; and</w:t>
      </w:r>
    </w:p>
    <w:p w:rsidR="007A5D0A" w:rsidRDefault="007A5D0A" w:rsidP="007A5D0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(4)</w:t>
      </w:r>
      <w:r w:rsidRPr="007A5D0A">
        <w:rPr>
          <w:spacing w:val="4"/>
          <w:szCs w:val="24"/>
        </w:rPr>
        <w:tab/>
        <w:t>assistance in identifying and accessing appropriate social services, including, but not limited to, food, transportation, housing, employment, and child care assistance.</w:t>
      </w:r>
    </w:p>
    <w:p w:rsidR="007A5D0A" w:rsidRPr="007A5D0A" w:rsidRDefault="00427B9F" w:rsidP="007A5D0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amended, the bill defines</w:t>
      </w:r>
      <w:r>
        <w:rPr>
          <w:szCs w:val="24"/>
        </w:rPr>
        <w:t xml:space="preserve"> </w:t>
      </w:r>
      <w:r w:rsidRPr="00427B9F">
        <w:rPr>
          <w:spacing w:val="4"/>
          <w:szCs w:val="24"/>
        </w:rPr>
        <w:t xml:space="preserve">“individual who is housing insecure” </w:t>
      </w:r>
      <w:r>
        <w:rPr>
          <w:spacing w:val="4"/>
          <w:szCs w:val="24"/>
        </w:rPr>
        <w:t xml:space="preserve">as </w:t>
      </w:r>
      <w:r w:rsidRPr="00427B9F">
        <w:rPr>
          <w:spacing w:val="4"/>
          <w:szCs w:val="24"/>
        </w:rPr>
        <w:t>a person: whose housing costs are more than 50 percent of the person’s monthly income; who lives in substandard or poor quality housing; who lives in a house or apartment with overcrowded conditions which impact the person’s health and safety; who lives in a house or apartment with other individuals or families in order to share housing costs; who is experiencing housing instability, including, but not limited to, periods of living in shelters or hotels or frequent moves from house to house due to economic reasons; or who experiences periods of homelessness</w:t>
      </w:r>
      <w:r w:rsidR="007A5D0A" w:rsidRPr="007A5D0A">
        <w:rPr>
          <w:spacing w:val="4"/>
          <w:szCs w:val="24"/>
        </w:rPr>
        <w:t>.</w:t>
      </w:r>
    </w:p>
    <w:p w:rsidR="007A5D0A" w:rsidRDefault="007A5D0A" w:rsidP="007A5D0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The provision of housing and wrap-around services for the homeless</w:t>
      </w:r>
      <w:r>
        <w:rPr>
          <w:spacing w:val="4"/>
          <w:szCs w:val="24"/>
        </w:rPr>
        <w:t xml:space="preserve"> and the housing insecure</w:t>
      </w:r>
      <w:r w:rsidRPr="007A5D0A">
        <w:rPr>
          <w:spacing w:val="4"/>
          <w:szCs w:val="24"/>
        </w:rPr>
        <w:t xml:space="preserve"> will be exempt from certificate of need requirements, and housing for the homeless constructed</w:t>
      </w:r>
      <w:r>
        <w:rPr>
          <w:spacing w:val="4"/>
          <w:szCs w:val="24"/>
        </w:rPr>
        <w:t xml:space="preserve">, </w:t>
      </w:r>
      <w:r>
        <w:rPr>
          <w:spacing w:val="4"/>
          <w:szCs w:val="24"/>
        </w:rPr>
        <w:lastRenderedPageBreak/>
        <w:t>rehabilitated, or remediated</w:t>
      </w:r>
      <w:r w:rsidRPr="007A5D0A">
        <w:rPr>
          <w:spacing w:val="4"/>
          <w:szCs w:val="24"/>
        </w:rPr>
        <w:t xml:space="preserve"> by a hospital will be deemed a permitted use in all residential and nonresidential districts of a municipality and will be exempt from local zoning restrictions.</w:t>
      </w:r>
    </w:p>
    <w:p w:rsidR="007A5D0A" w:rsidRPr="007A5D0A" w:rsidRDefault="007A5D0A" w:rsidP="007A5D0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As amended by the committee, </w:t>
      </w:r>
      <w:r w:rsidR="0080660A">
        <w:rPr>
          <w:spacing w:val="4"/>
          <w:szCs w:val="24"/>
        </w:rPr>
        <w:t xml:space="preserve">housing </w:t>
      </w:r>
      <w:r w:rsidRPr="007A5D0A">
        <w:rPr>
          <w:spacing w:val="4"/>
          <w:szCs w:val="24"/>
        </w:rPr>
        <w:t xml:space="preserve">for the homeless and the housing insecure provided by a hospital </w:t>
      </w:r>
      <w:r>
        <w:rPr>
          <w:spacing w:val="4"/>
          <w:szCs w:val="24"/>
        </w:rPr>
        <w:t xml:space="preserve">will also </w:t>
      </w:r>
      <w:r w:rsidRPr="007A5D0A">
        <w:rPr>
          <w:spacing w:val="4"/>
          <w:szCs w:val="24"/>
        </w:rPr>
        <w:t>be deemed a permitted use in all residential and nonresidential districts of a municipality and exempt from local zoning restrictions</w:t>
      </w:r>
      <w:r w:rsidR="0080660A">
        <w:rPr>
          <w:spacing w:val="4"/>
          <w:szCs w:val="24"/>
        </w:rPr>
        <w:t>.  The housing will also be exempt from</w:t>
      </w:r>
      <w:r w:rsidRPr="007A5D0A">
        <w:rPr>
          <w:spacing w:val="4"/>
          <w:szCs w:val="24"/>
        </w:rPr>
        <w:t xml:space="preserve"> Department of Health</w:t>
      </w:r>
      <w:r>
        <w:rPr>
          <w:spacing w:val="4"/>
          <w:szCs w:val="24"/>
        </w:rPr>
        <w:t xml:space="preserve"> (DOH)</w:t>
      </w:r>
      <w:r w:rsidRPr="007A5D0A">
        <w:rPr>
          <w:spacing w:val="4"/>
          <w:szCs w:val="24"/>
        </w:rPr>
        <w:t xml:space="preserve"> health care facility licensing requirements</w:t>
      </w:r>
      <w:r w:rsidR="0080660A">
        <w:rPr>
          <w:spacing w:val="4"/>
          <w:szCs w:val="24"/>
        </w:rPr>
        <w:t xml:space="preserve">, provided that if </w:t>
      </w:r>
      <w:r w:rsidRPr="007A5D0A">
        <w:rPr>
          <w:spacing w:val="4"/>
          <w:szCs w:val="24"/>
        </w:rPr>
        <w:t xml:space="preserve">wrap-around services </w:t>
      </w:r>
      <w:r w:rsidR="0080660A">
        <w:rPr>
          <w:spacing w:val="4"/>
          <w:szCs w:val="24"/>
        </w:rPr>
        <w:t xml:space="preserve">provided in connection with that housing </w:t>
      </w:r>
      <w:r w:rsidRPr="007A5D0A">
        <w:rPr>
          <w:spacing w:val="4"/>
          <w:szCs w:val="24"/>
        </w:rPr>
        <w:t xml:space="preserve">are provided in a health clinic or other comparable </w:t>
      </w:r>
      <w:r>
        <w:rPr>
          <w:spacing w:val="4"/>
          <w:szCs w:val="24"/>
        </w:rPr>
        <w:t xml:space="preserve">licensed </w:t>
      </w:r>
      <w:r w:rsidRPr="007A5D0A">
        <w:rPr>
          <w:spacing w:val="4"/>
          <w:szCs w:val="24"/>
        </w:rPr>
        <w:t xml:space="preserve">health care facility licensed </w:t>
      </w:r>
      <w:r w:rsidR="0080660A">
        <w:rPr>
          <w:spacing w:val="4"/>
          <w:szCs w:val="24"/>
        </w:rPr>
        <w:t>by the DOH</w:t>
      </w:r>
      <w:r>
        <w:rPr>
          <w:spacing w:val="4"/>
          <w:szCs w:val="24"/>
        </w:rPr>
        <w:t xml:space="preserve">, the clinic or facility will </w:t>
      </w:r>
      <w:r w:rsidR="0080660A">
        <w:rPr>
          <w:spacing w:val="4"/>
          <w:szCs w:val="24"/>
        </w:rPr>
        <w:t xml:space="preserve">continue to be required to </w:t>
      </w:r>
      <w:r w:rsidRPr="007A5D0A">
        <w:rPr>
          <w:spacing w:val="4"/>
          <w:szCs w:val="24"/>
        </w:rPr>
        <w:t xml:space="preserve">comply with </w:t>
      </w:r>
      <w:r>
        <w:rPr>
          <w:spacing w:val="4"/>
          <w:szCs w:val="24"/>
        </w:rPr>
        <w:t>DOH</w:t>
      </w:r>
      <w:r w:rsidRPr="007A5D0A">
        <w:rPr>
          <w:spacing w:val="4"/>
          <w:szCs w:val="24"/>
        </w:rPr>
        <w:t>’s health care facility licensing requirements.</w:t>
      </w:r>
    </w:p>
    <w:p w:rsidR="004B2ABF" w:rsidRDefault="007A5D0A" w:rsidP="00880C2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A hospital that constructs</w:t>
      </w:r>
      <w:r w:rsidR="001F314D">
        <w:rPr>
          <w:spacing w:val="4"/>
          <w:szCs w:val="24"/>
        </w:rPr>
        <w:t>, rehabilitates, or remediates</w:t>
      </w:r>
      <w:r w:rsidRPr="007A5D0A">
        <w:rPr>
          <w:spacing w:val="4"/>
          <w:szCs w:val="24"/>
        </w:rPr>
        <w:t xml:space="preserve"> housing and provides wrap-around services for the homeless</w:t>
      </w:r>
      <w:r w:rsidR="001F314D">
        <w:rPr>
          <w:spacing w:val="4"/>
          <w:szCs w:val="24"/>
        </w:rPr>
        <w:t xml:space="preserve"> and the housing insecure</w:t>
      </w:r>
      <w:r w:rsidRPr="007A5D0A">
        <w:rPr>
          <w:spacing w:val="4"/>
          <w:szCs w:val="24"/>
        </w:rPr>
        <w:t xml:space="preserve"> will be required</w:t>
      </w:r>
      <w:r w:rsidR="008D08B2">
        <w:rPr>
          <w:spacing w:val="4"/>
          <w:szCs w:val="24"/>
        </w:rPr>
        <w:t xml:space="preserve"> </w:t>
      </w:r>
      <w:r w:rsidRPr="007A5D0A">
        <w:rPr>
          <w:spacing w:val="4"/>
          <w:szCs w:val="24"/>
        </w:rPr>
        <w:t xml:space="preserve">to submit annual reports to the </w:t>
      </w:r>
      <w:r w:rsidR="00427B9F">
        <w:rPr>
          <w:spacing w:val="4"/>
          <w:szCs w:val="24"/>
        </w:rPr>
        <w:t>Departments of Health and Human Services</w:t>
      </w:r>
      <w:r w:rsidRPr="007A5D0A">
        <w:rPr>
          <w:spacing w:val="4"/>
          <w:szCs w:val="24"/>
        </w:rPr>
        <w:t xml:space="preserve"> concerning any reductions in the number of </w:t>
      </w:r>
      <w:r w:rsidR="00427B9F">
        <w:rPr>
          <w:spacing w:val="4"/>
          <w:szCs w:val="24"/>
        </w:rPr>
        <w:t>inpatient</w:t>
      </w:r>
      <w:r w:rsidRPr="007A5D0A">
        <w:rPr>
          <w:spacing w:val="4"/>
          <w:szCs w:val="24"/>
        </w:rPr>
        <w:t xml:space="preserve"> admissions </w:t>
      </w:r>
      <w:r w:rsidR="00427B9F">
        <w:rPr>
          <w:spacing w:val="4"/>
          <w:szCs w:val="24"/>
        </w:rPr>
        <w:t xml:space="preserve">and emergency department visits </w:t>
      </w:r>
      <w:r w:rsidRPr="007A5D0A">
        <w:rPr>
          <w:spacing w:val="4"/>
          <w:szCs w:val="24"/>
        </w:rPr>
        <w:t xml:space="preserve">at the hospital </w:t>
      </w:r>
      <w:r w:rsidR="00880C21">
        <w:rPr>
          <w:spacing w:val="4"/>
          <w:szCs w:val="24"/>
        </w:rPr>
        <w:t xml:space="preserve">relating to the construction, rehabilitation, or remediation of housing for, and the provision of wrap-around services to, homeless persons and the housing insecure </w:t>
      </w:r>
      <w:r w:rsidRPr="007A5D0A">
        <w:rPr>
          <w:spacing w:val="4"/>
          <w:szCs w:val="24"/>
        </w:rPr>
        <w:t>over the previous year.</w:t>
      </w:r>
      <w:r w:rsidR="008D08B2">
        <w:rPr>
          <w:spacing w:val="4"/>
          <w:szCs w:val="24"/>
        </w:rPr>
        <w:t xml:space="preserve">  T</w:t>
      </w:r>
      <w:r w:rsidR="00427B9F">
        <w:rPr>
          <w:spacing w:val="4"/>
          <w:szCs w:val="24"/>
        </w:rPr>
        <w:t xml:space="preserve">he reports submitted to the departments are to </w:t>
      </w:r>
      <w:r w:rsidR="00427B9F" w:rsidRPr="00427B9F">
        <w:rPr>
          <w:spacing w:val="4"/>
          <w:szCs w:val="24"/>
        </w:rPr>
        <w:t>include data based on each payer type for inpatient admissions and emergency department visits, including charity care</w:t>
      </w:r>
      <w:r w:rsidR="008D08B2">
        <w:rPr>
          <w:spacing w:val="4"/>
          <w:szCs w:val="24"/>
        </w:rPr>
        <w:t>.  A</w:t>
      </w:r>
      <w:r w:rsidR="00427B9F" w:rsidRPr="00427B9F">
        <w:rPr>
          <w:spacing w:val="4"/>
          <w:szCs w:val="24"/>
        </w:rPr>
        <w:t xml:space="preserve"> health care system </w:t>
      </w:r>
      <w:r w:rsidR="008D08B2">
        <w:rPr>
          <w:spacing w:val="4"/>
          <w:szCs w:val="24"/>
        </w:rPr>
        <w:t xml:space="preserve">will be </w:t>
      </w:r>
      <w:r w:rsidR="00427B9F" w:rsidRPr="00427B9F">
        <w:rPr>
          <w:spacing w:val="4"/>
          <w:szCs w:val="24"/>
        </w:rPr>
        <w:t xml:space="preserve">permitted to submit the report on behalf of one or more </w:t>
      </w:r>
      <w:r w:rsidR="008D08B2">
        <w:rPr>
          <w:spacing w:val="4"/>
          <w:szCs w:val="24"/>
        </w:rPr>
        <w:t>hospitals that are part of that</w:t>
      </w:r>
      <w:r w:rsidR="00427B9F" w:rsidRPr="00427B9F">
        <w:rPr>
          <w:spacing w:val="4"/>
          <w:szCs w:val="24"/>
        </w:rPr>
        <w:t xml:space="preserve"> health care system</w:t>
      </w:r>
      <w:r w:rsidR="00427B9F">
        <w:rPr>
          <w:spacing w:val="4"/>
          <w:szCs w:val="24"/>
        </w:rPr>
        <w:t>.</w:t>
      </w:r>
      <w:r w:rsidR="00414FE0">
        <w:rPr>
          <w:spacing w:val="4"/>
          <w:szCs w:val="24"/>
        </w:rPr>
        <w:t xml:space="preserve">  </w:t>
      </w:r>
      <w:r w:rsidR="009C459B">
        <w:rPr>
          <w:spacing w:val="4"/>
          <w:szCs w:val="24"/>
        </w:rPr>
        <w:t xml:space="preserve">The departments </w:t>
      </w:r>
      <w:r w:rsidR="008D08B2">
        <w:rPr>
          <w:spacing w:val="4"/>
          <w:szCs w:val="24"/>
        </w:rPr>
        <w:t xml:space="preserve">will be required to provide </w:t>
      </w:r>
      <w:r w:rsidR="00427B9F" w:rsidRPr="00427B9F">
        <w:rPr>
          <w:spacing w:val="4"/>
          <w:szCs w:val="24"/>
        </w:rPr>
        <w:t xml:space="preserve">the Legislature </w:t>
      </w:r>
      <w:r w:rsidR="008D08B2">
        <w:rPr>
          <w:spacing w:val="4"/>
          <w:szCs w:val="24"/>
        </w:rPr>
        <w:t xml:space="preserve">with </w:t>
      </w:r>
      <w:r w:rsidR="00427B9F" w:rsidRPr="00427B9F">
        <w:rPr>
          <w:spacing w:val="4"/>
          <w:szCs w:val="24"/>
        </w:rPr>
        <w:t xml:space="preserve">an </w:t>
      </w:r>
      <w:r w:rsidR="008D08B2">
        <w:rPr>
          <w:spacing w:val="4"/>
          <w:szCs w:val="24"/>
        </w:rPr>
        <w:t xml:space="preserve">annual </w:t>
      </w:r>
      <w:r w:rsidR="00427B9F" w:rsidRPr="00427B9F">
        <w:rPr>
          <w:spacing w:val="4"/>
          <w:szCs w:val="24"/>
        </w:rPr>
        <w:t xml:space="preserve">analysis of the reports submitted </w:t>
      </w:r>
      <w:r w:rsidR="008D08B2">
        <w:rPr>
          <w:spacing w:val="4"/>
          <w:szCs w:val="24"/>
        </w:rPr>
        <w:t xml:space="preserve">by or on behalf of hospitals under </w:t>
      </w:r>
      <w:r w:rsidR="009C459B">
        <w:rPr>
          <w:spacing w:val="4"/>
          <w:szCs w:val="24"/>
        </w:rPr>
        <w:t>the bill</w:t>
      </w:r>
      <w:r w:rsidR="00C86CAC">
        <w:rPr>
          <w:spacing w:val="4"/>
          <w:szCs w:val="24"/>
        </w:rPr>
        <w:t>.</w:t>
      </w:r>
    </w:p>
    <w:p w:rsidR="001F314D" w:rsidRDefault="001F314D" w:rsidP="00880C2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1F314D" w:rsidRDefault="001F314D" w:rsidP="00880C2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  <w:u w:val="double"/>
        </w:rPr>
        <w:t>COMMITTEE AMENDMENTS</w:t>
      </w:r>
    </w:p>
    <w:p w:rsidR="008D08B2" w:rsidRDefault="008D08B2" w:rsidP="00880C2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committee amendments</w:t>
      </w:r>
      <w:r w:rsidR="001F314D">
        <w:rPr>
          <w:spacing w:val="4"/>
          <w:szCs w:val="24"/>
        </w:rPr>
        <w:t xml:space="preserve"> </w:t>
      </w:r>
      <w:r>
        <w:rPr>
          <w:spacing w:val="4"/>
          <w:szCs w:val="24"/>
        </w:rPr>
        <w:t>expand the housing and other services provided by hospitals under the bill to include people who are housing insecure, as well as people who are homeless.  The amendments add a definition of “individual who is housing insecure.”</w:t>
      </w:r>
    </w:p>
    <w:p w:rsidR="001F314D" w:rsidRDefault="008D08B2" w:rsidP="00880C2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The committee amendments allow hospitals to rehabilitate or remediate housing for the homeless and housing insecure, in addition to constructing such housing</w:t>
      </w:r>
      <w:r w:rsidR="001F314D">
        <w:t>.</w:t>
      </w:r>
    </w:p>
    <w:p w:rsidR="001F314D" w:rsidRDefault="001F314D" w:rsidP="00880C2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 xml:space="preserve">The committee </w:t>
      </w:r>
      <w:r w:rsidR="008D08B2">
        <w:t xml:space="preserve">amendments provide that housing </w:t>
      </w:r>
      <w:r w:rsidRPr="001F314D">
        <w:t xml:space="preserve">provided by a hospital will be exempt </w:t>
      </w:r>
      <w:r w:rsidR="00886382">
        <w:t xml:space="preserve">from </w:t>
      </w:r>
      <w:r w:rsidRPr="001F314D">
        <w:t>DOH</w:t>
      </w:r>
      <w:r>
        <w:t xml:space="preserve"> </w:t>
      </w:r>
      <w:r w:rsidRPr="001F314D">
        <w:t>health care facility licensing requirements</w:t>
      </w:r>
      <w:r w:rsidR="008D08B2">
        <w:t>; provided that when wrap-around services provided in connection with that housing are provided in a licensed health care facility, the facility will continue to be subject to DOH</w:t>
      </w:r>
      <w:r w:rsidRPr="001F314D">
        <w:t xml:space="preserve"> health care facility licensing requirements.</w:t>
      </w:r>
    </w:p>
    <w:p w:rsidR="008D08B2" w:rsidRDefault="00541C84" w:rsidP="00880C2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lastRenderedPageBreak/>
        <w:tab/>
        <w:t xml:space="preserve">The committee </w:t>
      </w:r>
      <w:r w:rsidR="008D08B2">
        <w:t xml:space="preserve">amendments provide that the reports hospitals are required to submit under the bill will be </w:t>
      </w:r>
      <w:r>
        <w:rPr>
          <w:spacing w:val="4"/>
          <w:szCs w:val="24"/>
        </w:rPr>
        <w:t xml:space="preserve">submitted </w:t>
      </w:r>
      <w:r w:rsidRPr="007A5D0A">
        <w:rPr>
          <w:spacing w:val="4"/>
          <w:szCs w:val="24"/>
        </w:rPr>
        <w:t xml:space="preserve">to the </w:t>
      </w:r>
      <w:r w:rsidR="00C86CAC">
        <w:rPr>
          <w:spacing w:val="4"/>
          <w:szCs w:val="24"/>
        </w:rPr>
        <w:t>Departments of Health and Human Services</w:t>
      </w:r>
      <w:r w:rsidR="008D08B2">
        <w:rPr>
          <w:spacing w:val="4"/>
          <w:szCs w:val="24"/>
        </w:rPr>
        <w:t>, rather than to the</w:t>
      </w:r>
      <w:r w:rsidR="00C86CAC">
        <w:rPr>
          <w:spacing w:val="4"/>
          <w:szCs w:val="24"/>
        </w:rPr>
        <w:t xml:space="preserve"> Legislature</w:t>
      </w:r>
      <w:r w:rsidR="008D08B2">
        <w:rPr>
          <w:spacing w:val="4"/>
          <w:szCs w:val="24"/>
        </w:rPr>
        <w:t>.  The departments will be required to submit an annual analysis of the reported data to the Legislature.</w:t>
      </w:r>
    </w:p>
    <w:p w:rsidR="00541C84" w:rsidRDefault="008D08B2" w:rsidP="00880C2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committee amendments revise the data to be reported under the bill.  </w:t>
      </w:r>
      <w:r w:rsidR="00100606">
        <w:rPr>
          <w:spacing w:val="4"/>
          <w:szCs w:val="24"/>
        </w:rPr>
        <w:t xml:space="preserve">As introduced, the reports were limited to changes in the number of charity care admissions attributable to the provision of housing and related services for the homeless.  As amended, </w:t>
      </w:r>
      <w:r w:rsidR="00C86CAC">
        <w:rPr>
          <w:spacing w:val="4"/>
          <w:szCs w:val="24"/>
        </w:rPr>
        <w:t>the bill</w:t>
      </w:r>
      <w:r w:rsidR="00100606">
        <w:rPr>
          <w:spacing w:val="4"/>
          <w:szCs w:val="24"/>
        </w:rPr>
        <w:t xml:space="preserve"> requires </w:t>
      </w:r>
      <w:r w:rsidR="00C86CAC">
        <w:rPr>
          <w:spacing w:val="4"/>
          <w:szCs w:val="24"/>
        </w:rPr>
        <w:t xml:space="preserve">the reports </w:t>
      </w:r>
      <w:r w:rsidR="00100606">
        <w:rPr>
          <w:spacing w:val="4"/>
          <w:szCs w:val="24"/>
        </w:rPr>
        <w:t xml:space="preserve">to </w:t>
      </w:r>
      <w:r w:rsidR="00541C84">
        <w:rPr>
          <w:spacing w:val="4"/>
          <w:szCs w:val="24"/>
        </w:rPr>
        <w:t xml:space="preserve">include </w:t>
      </w:r>
      <w:r w:rsidR="00100606">
        <w:rPr>
          <w:spacing w:val="4"/>
          <w:szCs w:val="24"/>
        </w:rPr>
        <w:t xml:space="preserve">data concerning </w:t>
      </w:r>
      <w:r w:rsidR="007B6D82">
        <w:rPr>
          <w:spacing w:val="4"/>
          <w:szCs w:val="24"/>
        </w:rPr>
        <w:t xml:space="preserve">changes in </w:t>
      </w:r>
      <w:r w:rsidR="00541C84" w:rsidRPr="007A5D0A">
        <w:rPr>
          <w:spacing w:val="4"/>
          <w:szCs w:val="24"/>
        </w:rPr>
        <w:t xml:space="preserve">the number of </w:t>
      </w:r>
      <w:r w:rsidR="00C86CAC">
        <w:rPr>
          <w:spacing w:val="4"/>
          <w:szCs w:val="24"/>
        </w:rPr>
        <w:t xml:space="preserve">inpatient </w:t>
      </w:r>
      <w:r w:rsidR="00541C84" w:rsidRPr="007A5D0A">
        <w:rPr>
          <w:spacing w:val="4"/>
          <w:szCs w:val="24"/>
        </w:rPr>
        <w:t xml:space="preserve">admissions </w:t>
      </w:r>
      <w:r w:rsidR="00C86CAC">
        <w:rPr>
          <w:spacing w:val="4"/>
          <w:szCs w:val="24"/>
        </w:rPr>
        <w:t>and emergency department</w:t>
      </w:r>
      <w:r w:rsidR="00100606">
        <w:rPr>
          <w:spacing w:val="4"/>
          <w:szCs w:val="24"/>
        </w:rPr>
        <w:t xml:space="preserve"> visit</w:t>
      </w:r>
      <w:r w:rsidR="00C86CAC">
        <w:rPr>
          <w:spacing w:val="4"/>
          <w:szCs w:val="24"/>
        </w:rPr>
        <w:t xml:space="preserve">s </w:t>
      </w:r>
      <w:r w:rsidR="00541C84" w:rsidRPr="007A5D0A">
        <w:rPr>
          <w:spacing w:val="4"/>
          <w:szCs w:val="24"/>
        </w:rPr>
        <w:t xml:space="preserve">at the hospital </w:t>
      </w:r>
      <w:r w:rsidR="007B6D82">
        <w:rPr>
          <w:spacing w:val="4"/>
          <w:szCs w:val="24"/>
        </w:rPr>
        <w:t>attributable</w:t>
      </w:r>
      <w:r w:rsidR="00541C84">
        <w:rPr>
          <w:spacing w:val="4"/>
          <w:szCs w:val="24"/>
        </w:rPr>
        <w:t xml:space="preserve"> to the </w:t>
      </w:r>
      <w:r w:rsidR="00100606">
        <w:rPr>
          <w:spacing w:val="4"/>
          <w:szCs w:val="24"/>
        </w:rPr>
        <w:t xml:space="preserve">provision of housing and related services, as well as </w:t>
      </w:r>
      <w:r w:rsidR="00526780" w:rsidRPr="00526780">
        <w:rPr>
          <w:spacing w:val="4"/>
          <w:szCs w:val="24"/>
        </w:rPr>
        <w:t>data based on each payer type for inpatient admissions and emergency department visits, including charity care</w:t>
      </w:r>
      <w:r w:rsidR="00100606">
        <w:rPr>
          <w:spacing w:val="4"/>
          <w:szCs w:val="24"/>
        </w:rPr>
        <w:t>.</w:t>
      </w:r>
    </w:p>
    <w:p w:rsidR="0050311F" w:rsidRPr="001F314D" w:rsidRDefault="0050311F" w:rsidP="00880C2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committee </w:t>
      </w:r>
      <w:r w:rsidR="00100606">
        <w:rPr>
          <w:spacing w:val="4"/>
          <w:szCs w:val="24"/>
        </w:rPr>
        <w:t xml:space="preserve">amendments provide that health care systems will be allowed to submit the required reports on behalf of their member hospitals.  </w:t>
      </w:r>
    </w:p>
    <w:sectPr w:rsidR="0050311F" w:rsidRPr="001F314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12F" w:rsidRDefault="0065412F">
      <w:r>
        <w:separator/>
      </w:r>
    </w:p>
  </w:endnote>
  <w:endnote w:type="continuationSeparator" w:id="0">
    <w:p w:rsidR="0065412F" w:rsidRDefault="00654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12F" w:rsidRDefault="0065412F">
      <w:r>
        <w:separator/>
      </w:r>
    </w:p>
  </w:footnote>
  <w:footnote w:type="continuationSeparator" w:id="0">
    <w:p w:rsidR="0065412F" w:rsidRDefault="00654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558E8" w:rsidP="00B558E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021638">
      <w:rPr>
        <w:noProof/>
      </w:rPr>
      <w:t>3</w:t>
    </w:r>
    <w:r>
      <w:fldChar w:fldCharType="end"/>
    </w:r>
  </w:p>
  <w:p w:rsidR="00B558E8" w:rsidRDefault="00B558E8" w:rsidP="00B558E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12F"/>
    <w:rsid w:val="00010CB9"/>
    <w:rsid w:val="000123C0"/>
    <w:rsid w:val="00015342"/>
    <w:rsid w:val="000213D6"/>
    <w:rsid w:val="00021638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0606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314D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159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87E9A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4FE0"/>
    <w:rsid w:val="004174D1"/>
    <w:rsid w:val="00420C8F"/>
    <w:rsid w:val="00427B9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311F"/>
    <w:rsid w:val="005105E1"/>
    <w:rsid w:val="0052178A"/>
    <w:rsid w:val="00525D56"/>
    <w:rsid w:val="00526780"/>
    <w:rsid w:val="0052722C"/>
    <w:rsid w:val="00527799"/>
    <w:rsid w:val="00530663"/>
    <w:rsid w:val="00531292"/>
    <w:rsid w:val="00541C84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412F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2826"/>
    <w:rsid w:val="0075754A"/>
    <w:rsid w:val="00760429"/>
    <w:rsid w:val="0076562B"/>
    <w:rsid w:val="0076634F"/>
    <w:rsid w:val="00775514"/>
    <w:rsid w:val="007762E8"/>
    <w:rsid w:val="007808E3"/>
    <w:rsid w:val="007808FF"/>
    <w:rsid w:val="00787C51"/>
    <w:rsid w:val="00790729"/>
    <w:rsid w:val="007934E1"/>
    <w:rsid w:val="00796073"/>
    <w:rsid w:val="007A0689"/>
    <w:rsid w:val="007A5D0A"/>
    <w:rsid w:val="007A60C5"/>
    <w:rsid w:val="007B0CFF"/>
    <w:rsid w:val="007B3D29"/>
    <w:rsid w:val="007B6D82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660A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0C21"/>
    <w:rsid w:val="00886321"/>
    <w:rsid w:val="00886382"/>
    <w:rsid w:val="00887540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08B2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459B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58E8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3B5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67A0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6AF7"/>
    <w:rsid w:val="00C863A3"/>
    <w:rsid w:val="00C86CAC"/>
    <w:rsid w:val="00C87FC7"/>
    <w:rsid w:val="00C94EFB"/>
    <w:rsid w:val="00C9642B"/>
    <w:rsid w:val="00C96D54"/>
    <w:rsid w:val="00C975EB"/>
    <w:rsid w:val="00CA2896"/>
    <w:rsid w:val="00CA42E8"/>
    <w:rsid w:val="00CB0853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CF7562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0674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B6C23061-D517-445E-B17E-AA02226B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B08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B08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3</Pages>
  <Words>877</Words>
  <Characters>4906</Characters>
  <Application>Microsoft Office Word</Application>
  <DocSecurity>0</DocSecurity>
  <Lines>110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S1676 SHH Statement JULY 21, 2020</vt:lpstr>
    </vt:vector>
  </TitlesOfParts>
  <Manager>R230</Manager>
  <Company>NJ OLS DMU</Company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S1676 SHH Statement 9/14/20</dc:title>
  <dc:subject/>
  <dc:creator>Senate SHH</dc:creator>
  <cp:keywords>S1676|3|HS |122|0|0|!||</cp:keywords>
  <dc:description/>
  <cp:lastModifiedBy>Bektas, Brenda</cp:lastModifiedBy>
  <cp:revision>2</cp:revision>
  <cp:lastPrinted>2020-09-11T14:33:00Z</cp:lastPrinted>
  <dcterms:created xsi:type="dcterms:W3CDTF">2020-09-15T16:32:00Z</dcterms:created>
  <dcterms:modified xsi:type="dcterms:W3CDTF">2020-09-15T16:32:00Z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