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300A" w:rsidRDefault="008B300A" w:rsidP="008B300A">
      <w:pPr>
        <w:pStyle w:val="bpuBill"/>
      </w:pPr>
      <w:bookmarkStart w:id="0" w:name="bpuFrontPg"/>
      <w:bookmarkStart w:id="1" w:name="_GoBack"/>
      <w:bookmarkEnd w:id="0"/>
      <w:bookmarkEnd w:id="1"/>
      <w:r>
        <w:t xml:space="preserve">SENATE, No. 1767 </w:t>
      </w:r>
    </w:p>
    <w:p w:rsidR="008B300A" w:rsidRPr="009D38FF" w:rsidRDefault="008B300A" w:rsidP="008B30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429" r:id="rId7"/>
        </w:object>
      </w:r>
    </w:p>
    <w:p w:rsidR="008B300A" w:rsidRDefault="008B300A" w:rsidP="008B300A">
      <w:pPr>
        <w:pStyle w:val="bpuState"/>
      </w:pPr>
      <w:r>
        <w:t>STATE OF NEW JERSEY</w:t>
      </w:r>
    </w:p>
    <w:p w:rsidR="008B300A" w:rsidRDefault="008B300A" w:rsidP="008B300A">
      <w:pPr>
        <w:pStyle w:val="bpuLegislature"/>
      </w:pPr>
      <w:r>
        <w:t>219th LEGISLATURE</w:t>
      </w:r>
    </w:p>
    <w:p w:rsidR="008B300A" w:rsidRDefault="008B300A" w:rsidP="008B300A">
      <w:pPr>
        <w:pStyle w:val="bpuWpGraphic"/>
      </w:pPr>
      <w:r>
        <w:object w:dxaOrig="8985" w:dyaOrig="255">
          <v:shape id="_x0000_i1026" type="#_x0000_t75" style="width:6in;height:12pt" o:ole="">
            <v:imagedata r:id="rId6" o:title=""/>
          </v:shape>
          <o:OLEObject Type="Embed" ProgID="WPWin6.1" ShapeID="_x0000_i1026" DrawAspect="Content" ObjectID="_1643178430" r:id="rId8"/>
        </w:object>
      </w:r>
      <w:r>
        <w:t xml:space="preserve">  </w:t>
      </w:r>
    </w:p>
    <w:p w:rsidR="008B300A" w:rsidRDefault="008B300A" w:rsidP="008B300A">
      <w:pPr>
        <w:pStyle w:val="bpuIntro"/>
      </w:pPr>
      <w:r>
        <w:t>INTRODUCED FEBRUARY 13, 2020</w:t>
      </w:r>
    </w:p>
    <w:p w:rsidR="008B300A" w:rsidRDefault="008B300A" w:rsidP="008B300A">
      <w:pPr>
        <w:pStyle w:val="bpuIntro"/>
      </w:pPr>
    </w:p>
    <w:p w:rsidR="008B300A" w:rsidRDefault="008B300A" w:rsidP="008B300A">
      <w:pPr>
        <w:pStyle w:val="bpuIntro"/>
        <w:sectPr w:rsidR="008B300A" w:rsidSect="008B300A">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8B300A" w:rsidRDefault="008B300A" w:rsidP="008B300A">
      <w:pPr>
        <w:pStyle w:val="bpuIntro"/>
      </w:pPr>
    </w:p>
    <w:p w:rsidR="008B300A" w:rsidRDefault="008B300A" w:rsidP="008B300A">
      <w:pPr>
        <w:pStyle w:val="bpuSponsor"/>
      </w:pPr>
      <w:r>
        <w:t>Sponsored by:</w:t>
      </w:r>
    </w:p>
    <w:p w:rsidR="008B300A" w:rsidRDefault="008B300A" w:rsidP="008B300A">
      <w:pPr>
        <w:pStyle w:val="bpuSponsor"/>
      </w:pPr>
      <w:r>
        <w:t>Senator  ROBERT W. SINGER</w:t>
      </w:r>
    </w:p>
    <w:p w:rsidR="008B300A" w:rsidRDefault="008B300A" w:rsidP="008B300A">
      <w:pPr>
        <w:pStyle w:val="bpuSponsor"/>
      </w:pPr>
      <w:r>
        <w:t>District 30 (Monmouth and Ocean)</w:t>
      </w:r>
    </w:p>
    <w:p w:rsidR="008B300A" w:rsidRDefault="008B300A" w:rsidP="008B300A">
      <w:pPr>
        <w:pStyle w:val="bpuSponsor"/>
      </w:pPr>
    </w:p>
    <w:p w:rsidR="008B300A" w:rsidRDefault="008B300A" w:rsidP="008B300A">
      <w:pPr>
        <w:pStyle w:val="bpuSponsor"/>
      </w:pPr>
    </w:p>
    <w:p w:rsidR="008B300A" w:rsidRDefault="008B300A" w:rsidP="008B300A">
      <w:pPr>
        <w:pStyle w:val="bpuSponsor"/>
      </w:pPr>
    </w:p>
    <w:p w:rsidR="008B300A" w:rsidRDefault="008B300A" w:rsidP="008B300A">
      <w:pPr>
        <w:pStyle w:val="bpuSponsor"/>
      </w:pPr>
    </w:p>
    <w:p w:rsidR="008B300A" w:rsidRDefault="008B300A" w:rsidP="008B300A">
      <w:pPr>
        <w:pStyle w:val="bpuSponsor"/>
      </w:pPr>
      <w:r>
        <w:t>SYNOPSIS</w:t>
      </w:r>
    </w:p>
    <w:p w:rsidR="008B300A" w:rsidRDefault="008B300A" w:rsidP="008B300A">
      <w:pPr>
        <w:pStyle w:val="bpuNormText"/>
      </w:pPr>
      <w:r>
        <w:tab/>
        <w:t xml:space="preserve">Prohibits certain third-party property tax appeals. </w:t>
      </w:r>
    </w:p>
    <w:p w:rsidR="008B300A" w:rsidRDefault="008B300A" w:rsidP="008B300A">
      <w:pPr>
        <w:pStyle w:val="bpuNormText"/>
      </w:pPr>
    </w:p>
    <w:p w:rsidR="008B300A" w:rsidRDefault="008B300A" w:rsidP="008B300A">
      <w:pPr>
        <w:pStyle w:val="bpuSponsor"/>
      </w:pPr>
      <w:r>
        <w:t xml:space="preserve">CURRENT VERSION OF TEXT </w:t>
      </w:r>
    </w:p>
    <w:p w:rsidR="008B300A" w:rsidRDefault="008B300A" w:rsidP="008B300A">
      <w:pPr>
        <w:pStyle w:val="bpuNormText"/>
      </w:pPr>
      <w:r>
        <w:tab/>
        <w:t>As introduced.</w:t>
      </w:r>
    </w:p>
    <w:p w:rsidR="008B300A" w:rsidRDefault="008B300A" w:rsidP="008B300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B300A" w:rsidRDefault="008B300A" w:rsidP="008916EC">
      <w:pPr>
        <w:pStyle w:val="FronterPage"/>
        <w:tabs>
          <w:tab w:val="clear" w:pos="720"/>
          <w:tab w:val="clear" w:pos="1440"/>
          <w:tab w:val="clear" w:pos="2160"/>
          <w:tab w:val="clear" w:pos="2880"/>
          <w:tab w:val="clear" w:pos="3600"/>
          <w:tab w:val="clear" w:pos="4320"/>
          <w:tab w:val="clear" w:pos="5040"/>
        </w:tabs>
        <w:sectPr w:rsidR="008B300A" w:rsidSect="008B300A">
          <w:type w:val="continuous"/>
          <w:pgSz w:w="12240" w:h="20160" w:code="5"/>
          <w:pgMar w:top="1440" w:right="2275" w:bottom="1440" w:left="2275" w:header="72" w:footer="720" w:gutter="0"/>
          <w:pgNumType w:start="1"/>
          <w:cols w:space="720"/>
          <w:docGrid w:linePitch="360"/>
        </w:sectPr>
      </w:pPr>
    </w:p>
    <w:p w:rsidR="00F874B0" w:rsidRPr="00677316" w:rsidRDefault="00F874B0" w:rsidP="00F874B0">
      <w:pPr>
        <w:pStyle w:val="HangingAnAct"/>
        <w:rPr>
          <w:rStyle w:val="HangingAnActChar"/>
        </w:rPr>
      </w:pPr>
      <w:r w:rsidRPr="00F874B0">
        <w:rPr>
          <w:rStyle w:val="BillHead"/>
        </w:rPr>
        <w:lastRenderedPageBreak/>
        <w:t>An Act</w:t>
      </w:r>
      <w:r w:rsidRPr="006B7FA7">
        <w:rPr>
          <w:rStyle w:val="HangingAnActChar"/>
        </w:rPr>
        <w:t xml:space="preserve"> </w:t>
      </w:r>
      <w:r w:rsidRPr="00546638">
        <w:t>concerning property tax appeals and amending R.S.54:3-21.</w:t>
      </w:r>
    </w:p>
    <w:p w:rsidR="00F874B0" w:rsidRPr="00D71D68" w:rsidRDefault="00F874B0" w:rsidP="00F874B0"/>
    <w:p w:rsidR="00F874B0" w:rsidRPr="00AA7880" w:rsidRDefault="00F874B0" w:rsidP="00F874B0">
      <w:r>
        <w:tab/>
      </w:r>
      <w:r>
        <w:rPr>
          <w:rStyle w:val="BillHeading2"/>
        </w:rPr>
        <w:t xml:space="preserve">Be It Enacted </w:t>
      </w:r>
      <w:r>
        <w:rPr>
          <w:rStyle w:val="BillLanguage"/>
        </w:rPr>
        <w:t>by the Senate and General Assembly of the State of New Jersey:</w:t>
      </w:r>
    </w:p>
    <w:p w:rsidR="00F874B0" w:rsidRDefault="00F874B0" w:rsidP="00F874B0"/>
    <w:p w:rsidR="009E0C0C" w:rsidRPr="006A7F39" w:rsidRDefault="009E0C0C" w:rsidP="009E0C0C">
      <w:r>
        <w:tab/>
        <w:t>1.</w:t>
      </w:r>
      <w:r>
        <w:tab/>
      </w:r>
      <w:r w:rsidRPr="006A7F39">
        <w:t>R.S.54:3-21 is amended to read as follows:</w:t>
      </w:r>
    </w:p>
    <w:p w:rsidR="009E0C0C" w:rsidRDefault="009E0C0C" w:rsidP="009E0C0C">
      <w:r>
        <w:tab/>
        <w:t xml:space="preserve">54:3-21.  a.  (1) </w:t>
      </w:r>
      <w:r w:rsidR="00DF16D6">
        <w:t xml:space="preserve"> </w:t>
      </w:r>
      <w:r>
        <w:t>Except as provided in subsection b. of this section</w:t>
      </w:r>
      <w:r>
        <w:rPr>
          <w:u w:val="single"/>
        </w:rPr>
        <w:t>,</w:t>
      </w:r>
      <w:r>
        <w:t xml:space="preserve"> a taxpayer feeling aggrieved by the assessed valuation </w:t>
      </w:r>
      <w:r w:rsidRPr="006E2CA4">
        <w:rPr>
          <w:u w:val="single"/>
        </w:rPr>
        <w:t>or exempt status</w:t>
      </w:r>
      <w:r>
        <w:t xml:space="preserve"> of the taxpayer's property </w:t>
      </w:r>
      <w:r w:rsidRPr="006E2CA4">
        <w:rPr>
          <w:rFonts w:ascii="Albertus Extra Bold" w:hAnsi="Albertus Extra Bold"/>
          <w:b/>
        </w:rPr>
        <w:t>[</w:t>
      </w:r>
      <w:r>
        <w:t>, or feeling discriminated against by the assessed valuation of other property in the county</w:t>
      </w:r>
      <w:r w:rsidRPr="00D25AA8">
        <w:rPr>
          <w:rFonts w:ascii="Albertus Extra Bold" w:hAnsi="Albertus Extra Bold"/>
          <w:b/>
        </w:rPr>
        <w:t>]</w:t>
      </w:r>
      <w:r>
        <w:t xml:space="preserve">, or a taxing district which may feel discriminated against by the assessed valuation </w:t>
      </w:r>
      <w:r w:rsidRPr="006E2CA4">
        <w:rPr>
          <w:u w:val="single"/>
        </w:rPr>
        <w:t>or exempt status</w:t>
      </w:r>
      <w:r w:rsidRPr="006E2CA4">
        <w:t xml:space="preserve"> </w:t>
      </w:r>
      <w:r>
        <w:t xml:space="preserve">of property in the taxing district, or by the assessed valuation </w:t>
      </w:r>
      <w:r w:rsidRPr="006E2CA4">
        <w:rPr>
          <w:u w:val="single"/>
        </w:rPr>
        <w:t>or exempt status</w:t>
      </w:r>
      <w:r>
        <w:t xml:space="preserve"> of property in another taxing district in the county, may on or before April 1, or 45 days from the date the bulk mailing of notification of assessment is completed in the taxing district, whichever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is later, file a complaint directly with the Tax Court, if the assessed valuation of the property subject to the appeal exceeds $1,000,000.  In a taxing district where a municipal-wide revaluation or municipal-wide reassessment has been implemented, a taxpayer or a taxing district may appeal before or on May 1 to the county board of taxation by filing with it a petition of appeal or, if the assessed valuation of the property subject to the appeal exceeds $1,000,000, by filing a complaint directly with the </w:t>
      </w:r>
      <w:r w:rsidRPr="006E2CA4">
        <w:rPr>
          <w:rFonts w:ascii="Albertus Extra Bold" w:hAnsi="Albertus Extra Bold"/>
          <w:b/>
        </w:rPr>
        <w:t>[</w:t>
      </w:r>
      <w:r>
        <w:t>State</w:t>
      </w:r>
      <w:r w:rsidRPr="006E2CA4">
        <w:rPr>
          <w:rFonts w:ascii="Albertus Extra Bold" w:hAnsi="Albertus Extra Bold"/>
          <w:b/>
        </w:rPr>
        <w:t>]</w:t>
      </w:r>
      <w:r>
        <w:t xml:space="preserve"> Tax Court.  Within ten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ten days of the completion of the bulk mailing prepare and keep on file a certification setting forth the date on which the bulk mailing was completed.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9E0C0C" w:rsidRDefault="009E0C0C" w:rsidP="009E0C0C">
      <w:r>
        <w:tab/>
        <w:t>If a petition of appeal or a complaint is filed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9E0C0C" w:rsidRDefault="009E0C0C" w:rsidP="009E0C0C">
      <w:r>
        <w:tab/>
        <w:t>(2)</w:t>
      </w:r>
      <w:r>
        <w:tab/>
        <w:t xml:space="preserve">With respect to property located in a county participating in the demonstration program established in section 4 of P.L.2013, c.15 (C.54:1-104), a property located in a county operating under the "Property Tax Assessment Reform Act," P.L.2009, c.118 (C.54:1-86 et seq.), or a property located in a county that has adopted, by resolution, the provisions of section 1 of P.L.2018, c.94 (C.54:1-105), and except as provided in subsection b. of this section, a taxpayer feeling aggrieved by the assessed valuation </w:t>
      </w:r>
      <w:r w:rsidRPr="006E2CA4">
        <w:rPr>
          <w:u w:val="single"/>
        </w:rPr>
        <w:t>or exempt status</w:t>
      </w:r>
      <w:r>
        <w:t xml:space="preserve"> of the taxpayer's property </w:t>
      </w:r>
      <w:r w:rsidRPr="006E2CA4">
        <w:rPr>
          <w:rFonts w:ascii="Albertus Extra Bold" w:hAnsi="Albertus Extra Bold"/>
          <w:b/>
        </w:rPr>
        <w:t>[</w:t>
      </w:r>
      <w:r>
        <w:t>, or feeling discriminated against by the assessed valuation of other property in the county</w:t>
      </w:r>
      <w:r w:rsidRPr="006E2CA4">
        <w:rPr>
          <w:rFonts w:ascii="Albertus Extra Bold" w:hAnsi="Albertus Extra Bold"/>
          <w:b/>
        </w:rPr>
        <w:t>]</w:t>
      </w:r>
      <w:r>
        <w:t xml:space="preserve">, or a taxing district which may feel discriminated against by the assessed valuation </w:t>
      </w:r>
      <w:r w:rsidRPr="006E2CA4">
        <w:rPr>
          <w:u w:val="single"/>
        </w:rPr>
        <w:t>or exempt status</w:t>
      </w:r>
      <w:r>
        <w:t xml:space="preserve"> of property in the taxing district, or by the assessed valuation </w:t>
      </w:r>
      <w:r w:rsidRPr="006E2CA4">
        <w:rPr>
          <w:u w:val="single"/>
        </w:rPr>
        <w:t>or exempt status</w:t>
      </w:r>
      <w:r w:rsidRPr="006E2CA4">
        <w:t xml:space="preserve"> </w:t>
      </w:r>
      <w:r>
        <w:t>of property in another taxing district in the county, may on or before January 15, or 45 days from the date the bulk mailing of notification of assessment is completed in the taxing district, whichever date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date is later, file a complaint directly with the Tax Court, if the assessed valuation of the property subject to the appeal exceeds $1,000,000.</w:t>
      </w:r>
    </w:p>
    <w:p w:rsidR="009E0C0C" w:rsidRDefault="009E0C0C" w:rsidP="009E0C0C">
      <w:r>
        <w:tab/>
        <w:t>If a petition of appeal is filed on January 15 or during the 19 days next preceding January 15, or a complaint is filed with the Tax Court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9E0C0C" w:rsidRDefault="009E0C0C" w:rsidP="009E0C0C">
      <w:r>
        <w:tab/>
        <w:t>Within 10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10 days of the completion of the bulk mailing prepare and keep on file a certification setting forth the date on which the bulk mailing was completed.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9E0C0C" w:rsidRPr="006A7F39" w:rsidRDefault="009E0C0C" w:rsidP="009E0C0C">
      <w:r w:rsidRPr="006A7F39">
        <w:tab/>
        <w:t>b.</w:t>
      </w:r>
      <w:r w:rsidRPr="006A7F39">
        <w:tab/>
        <w:t xml:space="preserve">No taxpayer or taxing district shall be entitled to appeal either an assessment or an exemption or both that is </w:t>
      </w:r>
      <w:r>
        <w:rPr>
          <w:u w:val="single"/>
        </w:rPr>
        <w:t>granted to another taxpayer and is</w:t>
      </w:r>
      <w:r>
        <w:t xml:space="preserve"> </w:t>
      </w:r>
      <w:r w:rsidRPr="006A7F39">
        <w:t>based on</w:t>
      </w:r>
      <w:r>
        <w:t xml:space="preserve"> </w:t>
      </w:r>
      <w:r>
        <w:rPr>
          <w:u w:val="single"/>
        </w:rPr>
        <w:t>, related to, results from, or in any way arises from</w:t>
      </w:r>
      <w:r w:rsidRPr="006A7F39">
        <w:t xml:space="preserve"> a financial agreement subject to the provisions of the "Long Term Tax Exemption </w:t>
      </w:r>
      <w:r w:rsidRPr="006A7F39">
        <w:rPr>
          <w:rFonts w:ascii="Albertus Extra Bold" w:hAnsi="Albertus Extra Bold"/>
          <w:b/>
        </w:rPr>
        <w:t>[</w:t>
      </w:r>
      <w:r w:rsidRPr="006A7F39">
        <w:t>Law"</w:t>
      </w:r>
      <w:r w:rsidRPr="006A7F39">
        <w:rPr>
          <w:rFonts w:ascii="Albertus Extra Bold" w:hAnsi="Albertus Extra Bold"/>
          <w:b/>
        </w:rPr>
        <w:t>]</w:t>
      </w:r>
      <w:r w:rsidRPr="006A7F39">
        <w:t xml:space="preserve"> </w:t>
      </w:r>
      <w:r w:rsidRPr="006A7F39">
        <w:rPr>
          <w:u w:val="single"/>
        </w:rPr>
        <w:t>Law," P.L.1991, c.431 (C.40A:20-1 et seq.),</w:t>
      </w:r>
      <w:r>
        <w:rPr>
          <w:u w:val="single"/>
        </w:rPr>
        <w:t xml:space="preserve"> or any </w:t>
      </w:r>
      <w:r w:rsidRPr="006A7F39">
        <w:rPr>
          <w:u w:val="single"/>
        </w:rPr>
        <w:t>other financial agreement entered into between a taxpayer and a taxing district in which the taxpayer’s property is located, including, but not limited to, a host community agreement, settlement agreement</w:t>
      </w:r>
      <w:r>
        <w:rPr>
          <w:u w:val="single"/>
        </w:rPr>
        <w:t>,</w:t>
      </w:r>
      <w:r w:rsidRPr="006A7F39">
        <w:rPr>
          <w:u w:val="single"/>
        </w:rPr>
        <w:t xml:space="preserve"> or voluntary contribution agreement,</w:t>
      </w:r>
      <w:r>
        <w:t xml:space="preserve"> </w:t>
      </w:r>
      <w:r w:rsidRPr="006A7F39">
        <w:t>under the appeals process set forth in subsection a. of this section.</w:t>
      </w:r>
    </w:p>
    <w:p w:rsidR="00F874B0" w:rsidRPr="006A7F39" w:rsidRDefault="009E0C0C" w:rsidP="00F874B0">
      <w:r w:rsidRPr="006A7F39">
        <w:t>(</w:t>
      </w:r>
      <w:proofErr w:type="spellStart"/>
      <w:r w:rsidRPr="006A7F39">
        <w:t>cf</w:t>
      </w:r>
      <w:proofErr w:type="spellEnd"/>
      <w:r w:rsidRPr="006A7F39">
        <w:t>: P.L.</w:t>
      </w:r>
      <w:r w:rsidRPr="006E2CA4">
        <w:t>2018, c.94, s.5</w:t>
      </w:r>
      <w:r w:rsidRPr="006A7F39">
        <w:t>)</w:t>
      </w:r>
    </w:p>
    <w:p w:rsidR="00F874B0" w:rsidRDefault="00F874B0" w:rsidP="00F874B0"/>
    <w:p w:rsidR="00F874B0" w:rsidRPr="00AA7880" w:rsidRDefault="00F874B0" w:rsidP="00F874B0">
      <w:r>
        <w:tab/>
        <w:t>2.</w:t>
      </w:r>
      <w:r>
        <w:tab/>
        <w:t>This act shall take effect immediately and shall be applicable to property tax appeals filed for the tax year next following the date of enactment.</w:t>
      </w:r>
    </w:p>
    <w:p w:rsidR="00F874B0" w:rsidRDefault="00F874B0" w:rsidP="00F874B0"/>
    <w:p w:rsidR="00F874B0" w:rsidRDefault="00F874B0" w:rsidP="00F874B0"/>
    <w:p w:rsidR="00F874B0" w:rsidRPr="00D71D68" w:rsidRDefault="00F874B0" w:rsidP="00F874B0">
      <w:pPr>
        <w:jc w:val="center"/>
      </w:pPr>
      <w:r>
        <w:t>STATEMENT</w:t>
      </w:r>
    </w:p>
    <w:p w:rsidR="00F874B0" w:rsidRPr="00BF2C63" w:rsidRDefault="00F874B0" w:rsidP="004E21F5">
      <w:pPr>
        <w:rPr>
          <w:u w:val="single"/>
        </w:rPr>
      </w:pPr>
    </w:p>
    <w:p w:rsidR="00F874B0" w:rsidRDefault="00F874B0" w:rsidP="00F874B0">
      <w:r>
        <w:tab/>
        <w:t>This bill would prohibit property taxpayers from filing property tax appeals with respect to the property of others.  Under current law, property taxpayers may challenge the assessment or exempt status of their own property as well as that of any o</w:t>
      </w:r>
      <w:r w:rsidR="00DF16D6">
        <w:t xml:space="preserve">ther property in their county. </w:t>
      </w:r>
      <w:r>
        <w:t>Property tax appeals, however, can be costly and create uncertainty in local government finances.  This bill would reduce property tax appeals by limiting property taxpayers to filing property tax appeals concerning their own property.  The bill would not disturb the ability of local governments to appeal the assessment or exempt status of any property in the county.</w:t>
      </w:r>
    </w:p>
    <w:p w:rsidR="00F874B0" w:rsidRDefault="00F874B0" w:rsidP="00F874B0">
      <w:r>
        <w:tab/>
        <w:t>The bill also prohibits a t</w:t>
      </w:r>
      <w:r w:rsidRPr="005204A3">
        <w:t>axpayer or taxing district</w:t>
      </w:r>
      <w:r>
        <w:t xml:space="preserve"> from appealing an </w:t>
      </w:r>
      <w:r w:rsidRPr="005204A3">
        <w:t>assessment or exemption</w:t>
      </w:r>
      <w:r>
        <w:t xml:space="preserve"> </w:t>
      </w:r>
      <w:r w:rsidRPr="005204A3">
        <w:t>granted to another taxpayer</w:t>
      </w:r>
      <w:r>
        <w:t xml:space="preserve"> arising from a</w:t>
      </w:r>
      <w:r w:rsidRPr="005204A3">
        <w:t xml:space="preserve"> financial agreement between </w:t>
      </w:r>
      <w:r>
        <w:t>the</w:t>
      </w:r>
      <w:r w:rsidRPr="005204A3">
        <w:t xml:space="preserve"> taxpayer and </w:t>
      </w:r>
      <w:r>
        <w:t>the</w:t>
      </w:r>
      <w:r w:rsidRPr="005204A3">
        <w:t xml:space="preserve"> taxing district in which the taxpayer’s property is located</w:t>
      </w:r>
      <w:r>
        <w:t>.</w:t>
      </w:r>
    </w:p>
    <w:p w:rsidR="00F874B0" w:rsidRDefault="00F874B0" w:rsidP="00F874B0">
      <w:r>
        <w:tab/>
        <w:t>Consistent with judicial precedent, this bill would also clarify that the process for challenging the exempt status of property is the same process for challenging the assessed valuation of property.</w:t>
      </w:r>
    </w:p>
    <w:sectPr w:rsidR="00F874B0" w:rsidSect="008B300A">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0B2D" w:rsidRDefault="00A70B2D">
      <w:r>
        <w:separator/>
      </w:r>
    </w:p>
  </w:endnote>
  <w:endnote w:type="continuationSeparator" w:id="0">
    <w:p w:rsidR="00A70B2D" w:rsidRDefault="00A70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16D6" w:rsidRDefault="00DF16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16D6" w:rsidRDefault="00DF16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16D6" w:rsidRDefault="00DF16D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203" w:rsidRPr="00921C91" w:rsidRDefault="007B720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B7203" w:rsidRPr="00921C91" w:rsidRDefault="007B7203">
    <w:pPr>
      <w:pStyle w:val="Footer"/>
      <w:rPr>
        <w:szCs w:val="18"/>
      </w:rPr>
    </w:pPr>
  </w:p>
  <w:p w:rsidR="007B7203" w:rsidRPr="00921C91" w:rsidRDefault="007B720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B7203" w:rsidRDefault="007B720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0B2D" w:rsidRDefault="00A70B2D">
      <w:r>
        <w:separator/>
      </w:r>
    </w:p>
  </w:footnote>
  <w:footnote w:type="continuationSeparator" w:id="0">
    <w:p w:rsidR="00A70B2D" w:rsidRDefault="00A70B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A06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16D6" w:rsidRDefault="00DF16D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B300A" w:rsidRDefault="008B300A" w:rsidP="008B300A">
    <w:pPr>
      <w:pStyle w:val="bpuHeadSpon"/>
    </w:pPr>
    <w:r w:rsidRPr="008B300A">
      <w:rPr>
        <w:rStyle w:val="bpuHeadSponChar"/>
      </w:rPr>
      <w:t>S1767</w:t>
    </w:r>
    <w:r>
      <w:t xml:space="preserve"> SINGER</w:t>
    </w:r>
  </w:p>
  <w:p w:rsidR="008B300A" w:rsidRDefault="008B300A" w:rsidP="008B300A">
    <w:pPr>
      <w:pStyle w:val="bpuHeadSpon"/>
    </w:pPr>
    <w:r>
      <w:fldChar w:fldCharType="begin"/>
    </w:r>
    <w:r>
      <w:instrText xml:space="preserve"> PAGE  \* MERGEFORMAT </w:instrText>
    </w:r>
    <w:r>
      <w:fldChar w:fldCharType="separate"/>
    </w:r>
    <w:r w:rsidR="00AA0642">
      <w:rPr>
        <w:noProof/>
      </w:rPr>
      <w:t>4</w:t>
    </w:r>
    <w:r>
      <w:fldChar w:fldCharType="end"/>
    </w:r>
  </w:p>
  <w:p w:rsidR="008B300A" w:rsidRDefault="008B300A" w:rsidP="008B300A">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B300A" w:rsidRDefault="008B300A" w:rsidP="008B300A">
    <w:pPr>
      <w:pStyle w:val="bpuHeadSpon"/>
    </w:pPr>
    <w:r w:rsidRPr="008B300A">
      <w:rPr>
        <w:rStyle w:val="bpuHeadSponChar"/>
      </w:rPr>
      <w:t>S1767</w:t>
    </w:r>
    <w:r>
      <w:t xml:space="preserve"> SINGER</w:t>
    </w:r>
  </w:p>
  <w:p w:rsidR="008B300A" w:rsidRDefault="008B300A" w:rsidP="008B300A">
    <w:pPr>
      <w:pStyle w:val="bpuHeadSpon"/>
    </w:pPr>
    <w:r>
      <w:fldChar w:fldCharType="begin"/>
    </w:r>
    <w:r>
      <w:instrText xml:space="preserve"> PAGE  \* MERGEFORMAT </w:instrText>
    </w:r>
    <w:r>
      <w:fldChar w:fldCharType="separate"/>
    </w:r>
    <w:r w:rsidR="00AA0642">
      <w:rPr>
        <w:noProof/>
      </w:rPr>
      <w:t>2</w:t>
    </w:r>
    <w:r>
      <w:fldChar w:fldCharType="end"/>
    </w:r>
  </w:p>
  <w:p w:rsidR="008B300A" w:rsidRDefault="008B300A" w:rsidP="008B30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B2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1F5"/>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5491"/>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07D9"/>
    <w:rsid w:val="007B720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00A"/>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C0C"/>
    <w:rsid w:val="009E5961"/>
    <w:rsid w:val="009F4FAC"/>
    <w:rsid w:val="00A017C0"/>
    <w:rsid w:val="00A11228"/>
    <w:rsid w:val="00A222C2"/>
    <w:rsid w:val="00A305D6"/>
    <w:rsid w:val="00A342C4"/>
    <w:rsid w:val="00A50F6B"/>
    <w:rsid w:val="00A52237"/>
    <w:rsid w:val="00A551D6"/>
    <w:rsid w:val="00A6251B"/>
    <w:rsid w:val="00A6754E"/>
    <w:rsid w:val="00A70B2D"/>
    <w:rsid w:val="00A70F58"/>
    <w:rsid w:val="00A72987"/>
    <w:rsid w:val="00A7346B"/>
    <w:rsid w:val="00A84C4F"/>
    <w:rsid w:val="00A932A1"/>
    <w:rsid w:val="00A96E06"/>
    <w:rsid w:val="00AA0642"/>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30"/>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6D6"/>
    <w:rsid w:val="00E01B71"/>
    <w:rsid w:val="00E05CC9"/>
    <w:rsid w:val="00E10242"/>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04C"/>
    <w:rsid w:val="00EC5281"/>
    <w:rsid w:val="00EC791D"/>
    <w:rsid w:val="00EC7CA6"/>
    <w:rsid w:val="00ED3C5D"/>
    <w:rsid w:val="00ED4553"/>
    <w:rsid w:val="00F00D08"/>
    <w:rsid w:val="00F15583"/>
    <w:rsid w:val="00F200EE"/>
    <w:rsid w:val="00F2207A"/>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74B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1E5D4CB-3D65-471D-92E1-F86D94A08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B30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1349</Words>
  <Characters>6680</Characters>
  <Application>Microsoft Office Word</Application>
  <DocSecurity>0</DocSecurity>
  <Lines>154</Lines>
  <Paragraphs>26</Paragraphs>
  <ScaleCrop>false</ScaleCrop>
  <HeadingPairs>
    <vt:vector size="2" baseType="variant">
      <vt:variant>
        <vt:lpstr>Title</vt:lpstr>
      </vt:variant>
      <vt:variant>
        <vt:i4>1</vt:i4>
      </vt:variant>
    </vt:vector>
  </HeadingPairs>
  <TitlesOfParts>
    <vt:vector size="1" baseType="lpstr">
      <vt:lpstr>S1767</vt:lpstr>
    </vt:vector>
  </TitlesOfParts>
  <Manager>R224</Manager>
  <Company>NJ Office of Legislative Services</Company>
  <LinksUpToDate>false</LinksUpToDate>
  <CharactersWithSpaces>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S1767</dc:title>
  <dc:subject/>
  <dc:creator>Senator  SINGER</dc:creator>
  <cp:keywords>S1767|4|LG |266|0|266|N|0|</cp:keywords>
  <dc:description>INTRODUCED FEBRUARY 13, 2020</dc:description>
  <cp:lastModifiedBy>Franks, Denise</cp:lastModifiedBy>
  <cp:revision>2</cp:revision>
  <cp:lastPrinted>2005-10-12T19:02:00Z</cp:lastPrinted>
  <dcterms:created xsi:type="dcterms:W3CDTF">2020-02-14T14:39:00Z</dcterms:created>
  <dcterms:modified xsi:type="dcterms:W3CDTF">2020-02-14T14:39:00Z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