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A42" w:rsidRDefault="00263A42" w:rsidP="00263A42">
      <w:pPr>
        <w:pStyle w:val="TopofPage1"/>
      </w:pPr>
      <w:bookmarkStart w:id="0" w:name="_GoBack"/>
      <w:bookmarkEnd w:id="0"/>
      <w:r>
        <w:t>SENATE STATE GOVERNMENT, WAGERING, TOURISM &amp; HISTORIC PRESERVATION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14F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18</w:t>
      </w:r>
      <w:r w:rsidR="00941D69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>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14F4">
        <w:rPr>
          <w:caps/>
          <w:szCs w:val="24"/>
        </w:rPr>
        <w:t>MARCH 4, 2021</w:t>
      </w:r>
    </w:p>
    <w:p w:rsidR="004144CF" w:rsidRDefault="004144CF" w:rsidP="0083060A"/>
    <w:p w:rsidR="00941D69" w:rsidRPr="007D63EF" w:rsidRDefault="00941D69" w:rsidP="00941D69">
      <w:r w:rsidRPr="007D63EF">
        <w:tab/>
        <w:t>The Senate State Government, Wagering, Tourism and Historic Preservation Committee reports favorably Senate Bill No. 1838.</w:t>
      </w:r>
    </w:p>
    <w:p w:rsidR="00941D69" w:rsidRPr="00941D69" w:rsidRDefault="00941D69" w:rsidP="00941D69">
      <w:pPr>
        <w:rPr>
          <w:spacing w:val="4"/>
          <w:szCs w:val="24"/>
        </w:rPr>
      </w:pPr>
      <w:r w:rsidRPr="00941D69">
        <w:rPr>
          <w:spacing w:val="4"/>
          <w:szCs w:val="24"/>
        </w:rPr>
        <w:tab/>
        <w:t xml:space="preserve">This bill amends the designation on the official State logo that denotes the production of goods in New Jersey. Under current law, the logo must display the phrase “New Jersey-Made” or “NJ-Made.” The bill changes that phrase to include “Made in New Jersey,” “Made in NJ,” or “MINJ.” </w:t>
      </w:r>
    </w:p>
    <w:p w:rsidR="00941D69" w:rsidRDefault="00941D69" w:rsidP="00941D69">
      <w:r>
        <w:tab/>
        <w:t xml:space="preserve">Senate Bill No. 1838 is identical to Assembly Bill No. </w:t>
      </w:r>
      <w:r w:rsidR="0076475E">
        <w:t>2765</w:t>
      </w:r>
      <w:r>
        <w:t xml:space="preserve"> of the 2020-2021 session.</w:t>
      </w:r>
    </w:p>
    <w:sectPr w:rsidR="00941D6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4F4" w:rsidRDefault="00FD14F4">
      <w:r>
        <w:separator/>
      </w:r>
    </w:p>
  </w:endnote>
  <w:endnote w:type="continuationSeparator" w:id="0">
    <w:p w:rsidR="00FD14F4" w:rsidRDefault="00FD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4F4" w:rsidRDefault="00FD14F4">
      <w:r>
        <w:separator/>
      </w:r>
    </w:p>
  </w:footnote>
  <w:footnote w:type="continuationSeparator" w:id="0">
    <w:p w:rsidR="00FD14F4" w:rsidRDefault="00FD1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016D2" w:rsidP="003016D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016D2" w:rsidRDefault="003016D2" w:rsidP="003016D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F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A42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16D2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27DA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7B6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475E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79A5"/>
    <w:rsid w:val="007B0CFF"/>
    <w:rsid w:val="007B3D29"/>
    <w:rsid w:val="007C1799"/>
    <w:rsid w:val="007C2A85"/>
    <w:rsid w:val="007C2BA4"/>
    <w:rsid w:val="007C5327"/>
    <w:rsid w:val="007D0B68"/>
    <w:rsid w:val="007D63EF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65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1D69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012C"/>
    <w:rsid w:val="00A7296F"/>
    <w:rsid w:val="00A76504"/>
    <w:rsid w:val="00A7768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35A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4785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14F4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515EC59-0040-411B-BB28-842052AA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16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1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101</Words>
  <Characters>539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S1838 SSG Statement 3/4/21</vt:lpstr>
    </vt:vector>
  </TitlesOfParts>
  <Manager>R224</Manager>
  <Company>NJ OLS DMU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S1838 SSG Statement 3/4/21</dc:title>
  <dc:subject/>
  <dc:creator>Senate SSG</dc:creator>
  <cp:keywords>S1838|1|SG |223|0|0|!||</cp:keywords>
  <dc:description/>
  <cp:lastModifiedBy>Franks, Denise</cp:lastModifiedBy>
  <cp:revision>2</cp:revision>
  <cp:lastPrinted>2021-03-05T14:40:00Z</cp:lastPrinted>
  <dcterms:created xsi:type="dcterms:W3CDTF">2021-03-05T15:44:00Z</dcterms:created>
  <dcterms:modified xsi:type="dcterms:W3CDTF">2021-03-05T15:44:00Z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