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D11F5" w:rsidP="00407C9E">
      <w:pPr>
        <w:pStyle w:val="NoteOrEstimate"/>
      </w:pPr>
      <w:r>
        <w:t>LEGISLATIVE FISCAL ESTIMATE</w:t>
      </w:r>
    </w:p>
    <w:p w:rsidR="002D11F5" w:rsidRPr="002D11F5" w:rsidRDefault="002D11F5" w:rsidP="002D11F5">
      <w:pPr>
        <w:pStyle w:val="Reprint"/>
      </w:pPr>
      <w:r>
        <w:t>SENATE COMMITTEE SUBSTITUTE FOR</w:t>
      </w:r>
    </w:p>
    <w:p w:rsidR="003C5892" w:rsidRDefault="002D11F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1866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5673" w:rsidP="00B55673">
      <w:pPr>
        <w:pStyle w:val="BillNo"/>
      </w:pPr>
      <w:proofErr w:type="gramStart"/>
      <w:r>
        <w:t>219th</w:t>
      </w:r>
      <w:proofErr w:type="gramEnd"/>
      <w:r>
        <w:t xml:space="preserve"> LEGISLATURE</w:t>
      </w:r>
    </w:p>
    <w:p w:rsidR="00353325" w:rsidRDefault="00353325" w:rsidP="00353325"/>
    <w:p w:rsidR="00B55673" w:rsidRDefault="00B55673" w:rsidP="00B55673">
      <w:pPr>
        <w:jc w:val="center"/>
      </w:pPr>
      <w:r>
        <w:t>DATED: OCTOBER 26, 2020</w:t>
      </w:r>
    </w:p>
    <w:p w:rsidR="00B55673" w:rsidRDefault="00B55673" w:rsidP="00353325"/>
    <w:p w:rsidR="00B55673" w:rsidRDefault="00B556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C3830" w:rsidP="00515AC5">
            <w:r>
              <w:t>Establishes price preference program on State contracts for service-disabled veteran-owned businesses.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82DB2" w:rsidP="00456A04">
            <w:r>
              <w:t>Annual e</w:t>
            </w:r>
            <w:r w:rsidR="00DA70AE">
              <w:t>xpenditure increase to the State</w:t>
            </w:r>
            <w:r w:rsidR="00456A0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A70AE" w:rsidP="00DA70AE">
            <w:r>
              <w:t>Division of Purchase and Property in the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610"/>
        <w:gridCol w:w="1826"/>
        <w:gridCol w:w="2774"/>
        <w:gridCol w:w="15"/>
      </w:tblGrid>
      <w:tr w:rsidR="00C75246" w:rsidTr="00FB144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B1445">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26"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774"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33AE0" w:rsidTr="00FB1445">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633AE0" w:rsidRPr="00F11982" w:rsidRDefault="00633AE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E6914">
              <w:rPr>
                <w:b/>
              </w:rPr>
              <w:t xml:space="preserve"> Increase</w:t>
            </w:r>
          </w:p>
        </w:tc>
        <w:tc>
          <w:tcPr>
            <w:tcW w:w="7210" w:type="dxa"/>
            <w:gridSpan w:val="3"/>
            <w:tcBorders>
              <w:top w:val="nil"/>
              <w:left w:val="nil"/>
              <w:bottom w:val="nil"/>
              <w:right w:val="single" w:sz="6" w:space="0" w:color="auto"/>
            </w:tcBorders>
            <w:tcMar>
              <w:bottom w:w="29" w:type="dxa"/>
            </w:tcMar>
            <w:vAlign w:val="bottom"/>
          </w:tcPr>
          <w:p w:rsidR="00633AE0" w:rsidRDefault="00633AE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FB144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62647" w:rsidRDefault="00C62647" w:rsidP="00B55673">
      <w:pPr>
        <w:pStyle w:val="StyleBulletedSymbolsymbol"/>
        <w:tabs>
          <w:tab w:val="left" w:pos="360"/>
          <w:tab w:val="left" w:pos="720"/>
          <w:tab w:val="left" w:pos="1440"/>
          <w:tab w:val="left" w:pos="2160"/>
          <w:tab w:val="left" w:pos="2880"/>
          <w:tab w:val="left" w:pos="3600"/>
          <w:tab w:val="left" w:pos="4320"/>
          <w:tab w:val="left" w:pos="5040"/>
        </w:tabs>
        <w:spacing w:after="0"/>
      </w:pPr>
      <w:r w:rsidRPr="00633AE0">
        <w:t xml:space="preserve">The </w:t>
      </w:r>
      <w:r>
        <w:t>Office of Legislative Services (</w:t>
      </w:r>
      <w:r w:rsidRPr="00633AE0">
        <w:t>OLS</w:t>
      </w:r>
      <w:r>
        <w:t>)</w:t>
      </w:r>
      <w:r w:rsidRPr="00633AE0">
        <w:t xml:space="preserve"> </w:t>
      </w:r>
      <w:r w:rsidR="003F68DF" w:rsidRPr="00691AD7">
        <w:t xml:space="preserve">finds the bill will increase annual State costs by an indeterminate amount by giving </w:t>
      </w:r>
      <w:r w:rsidR="003F68DF">
        <w:t>a preference of up to</w:t>
      </w:r>
      <w:r w:rsidR="003F68DF" w:rsidRPr="00691AD7">
        <w:t xml:space="preserve"> 10</w:t>
      </w:r>
      <w:r w:rsidR="00EA2A81">
        <w:t xml:space="preserve"> percent</w:t>
      </w:r>
      <w:r w:rsidR="003F68DF" w:rsidRPr="00691AD7">
        <w:t xml:space="preserve"> </w:t>
      </w:r>
      <w:r w:rsidR="00DE3A3F">
        <w:t>of the amount of</w:t>
      </w:r>
      <w:r w:rsidR="00211F03">
        <w:t xml:space="preserve"> a</w:t>
      </w:r>
      <w:r w:rsidR="00EA2A81">
        <w:t xml:space="preserve"> State contract</w:t>
      </w:r>
      <w:r w:rsidR="003F68DF">
        <w:t xml:space="preserve"> to </w:t>
      </w:r>
      <w:r w:rsidR="00903488">
        <w:t>disabled veterans.</w:t>
      </w:r>
      <w:r w:rsidR="00691AD7">
        <w:t xml:space="preserve">  </w:t>
      </w:r>
      <w:proofErr w:type="gramStart"/>
      <w:r w:rsidR="00691AD7">
        <w:t>A determination as to the magnitude of the increase cannot be made</w:t>
      </w:r>
      <w:r w:rsidRPr="00633AE0">
        <w:t xml:space="preserve"> because no information is available regarding the aggregate number of contracts that will be </w:t>
      </w:r>
      <w:r w:rsidR="00691AD7">
        <w:t>advertised to be bid upon, the</w:t>
      </w:r>
      <w:r w:rsidR="00903488">
        <w:t xml:space="preserve"> number of disabled veterans</w:t>
      </w:r>
      <w:r w:rsidRPr="00633AE0">
        <w:t xml:space="preserve"> that would </w:t>
      </w:r>
      <w:r w:rsidR="00691AD7">
        <w:t>bid on any given contract, the</w:t>
      </w:r>
      <w:r w:rsidRPr="00633AE0">
        <w:t xml:space="preserve"> value of contracts that would be awarded to </w:t>
      </w:r>
      <w:r w:rsidR="00903488">
        <w:t>disabled veterans</w:t>
      </w:r>
      <w:r w:rsidRPr="00633AE0">
        <w:t xml:space="preserve"> as a percentage of expenditures for construction, goods, and services, and the value of contracts that would be awarded.</w:t>
      </w:r>
      <w:proofErr w:type="gramEnd"/>
    </w:p>
    <w:p w:rsidR="00B55673" w:rsidRDefault="00B55673" w:rsidP="00B5567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C0588" w:rsidRDefault="003C0588" w:rsidP="00B55673">
      <w:pPr>
        <w:pStyle w:val="StyleBulletedSymbolsymbol"/>
        <w:spacing w:after="0"/>
      </w:pPr>
      <w:r>
        <w:t>U</w:t>
      </w:r>
      <w:r w:rsidRPr="00633AE0">
        <w:t xml:space="preserve">nder this bill, if a preference of </w:t>
      </w:r>
      <w:r>
        <w:t xml:space="preserve">up to </w:t>
      </w:r>
      <w:r w:rsidR="00903488">
        <w:t>10 percent</w:t>
      </w:r>
      <w:r w:rsidRPr="00633AE0">
        <w:t xml:space="preserve"> </w:t>
      </w:r>
      <w:proofErr w:type="gramStart"/>
      <w:r w:rsidRPr="00633AE0">
        <w:t>is granted</w:t>
      </w:r>
      <w:proofErr w:type="gramEnd"/>
      <w:r w:rsidRPr="00633AE0">
        <w:t xml:space="preserve"> to </w:t>
      </w:r>
      <w:r>
        <w:t>a</w:t>
      </w:r>
      <w:r w:rsidR="00903488">
        <w:t xml:space="preserve"> disabled veteran</w:t>
      </w:r>
      <w:r>
        <w:t>,</w:t>
      </w:r>
      <w:r w:rsidRPr="00633AE0">
        <w:t xml:space="preserve"> the reduction in the </w:t>
      </w:r>
      <w:r w:rsidR="00903488">
        <w:t>disabled veteran’s</w:t>
      </w:r>
      <w:r w:rsidRPr="00633AE0">
        <w:t xml:space="preserve"> b</w:t>
      </w:r>
      <w:r w:rsidR="00903488">
        <w:t xml:space="preserve">id could result in lowering that </w:t>
      </w:r>
      <w:r w:rsidRPr="00633AE0">
        <w:t xml:space="preserve">bid below </w:t>
      </w:r>
      <w:r w:rsidR="00903488">
        <w:t>that of the lowest bidder</w:t>
      </w:r>
      <w:r w:rsidRPr="00633AE0">
        <w:t xml:space="preserve">.  If this occurs, the bill requires the State to award the contract to the </w:t>
      </w:r>
      <w:r w:rsidR="00903488">
        <w:t>disabled veteran</w:t>
      </w:r>
      <w:r w:rsidRPr="00633AE0">
        <w:t xml:space="preserve"> as long as </w:t>
      </w:r>
      <w:r w:rsidR="00903488">
        <w:t xml:space="preserve">the bid </w:t>
      </w:r>
      <w:r w:rsidRPr="00633AE0">
        <w:t>meets the requirements of the cont</w:t>
      </w:r>
      <w:r w:rsidR="007B7075">
        <w:t>r</w:t>
      </w:r>
      <w:r w:rsidRPr="00633AE0">
        <w:t>act solicitation.</w:t>
      </w:r>
      <w:r>
        <w:t xml:space="preserve">  The effect being that the State will pay a higher amount than it otherwise would have if the State awarded the contract to the lowest bidder.</w:t>
      </w:r>
    </w:p>
    <w:p w:rsidR="00B55673" w:rsidRDefault="00B55673" w:rsidP="00B55673">
      <w:pPr>
        <w:pStyle w:val="StyleBulletedSymbolsymbol"/>
        <w:numPr>
          <w:ilvl w:val="0"/>
          <w:numId w:val="0"/>
        </w:numPr>
        <w:spacing w:after="0"/>
        <w:ind w:left="360"/>
      </w:pPr>
    </w:p>
    <w:p w:rsidR="00255944" w:rsidRDefault="00C62647" w:rsidP="00B55673">
      <w:pPr>
        <w:pStyle w:val="StyleBulletedSymbolsymbol"/>
        <w:tabs>
          <w:tab w:val="num" w:pos="360"/>
        </w:tabs>
        <w:spacing w:after="0"/>
      </w:pPr>
      <w:r w:rsidRPr="00633AE0">
        <w:t xml:space="preserve">In New Jersey, current law requires the State procurement and purchasing agencies </w:t>
      </w:r>
      <w:r>
        <w:t xml:space="preserve">to </w:t>
      </w:r>
      <w:r w:rsidRPr="00633AE0">
        <w:t>give due consideration to dis</w:t>
      </w:r>
      <w:r w:rsidR="00903488">
        <w:t>abled veterans</w:t>
      </w:r>
      <w:r w:rsidRPr="00633AE0">
        <w:t xml:space="preserve"> in awarding contracts and provides </w:t>
      </w:r>
      <w:r w:rsidR="00903488">
        <w:t>them</w:t>
      </w:r>
      <w:r w:rsidRPr="00633AE0">
        <w:t xml:space="preserve"> with a registration process to be listed in the New Jersey Selective Assistance Vendor Information database (NJSAVI)</w:t>
      </w:r>
      <w:r>
        <w:t>, but not preference in awarding contracts</w:t>
      </w:r>
      <w:r w:rsidRPr="00633AE0">
        <w:t xml:space="preserve">.  </w:t>
      </w:r>
    </w:p>
    <w:p w:rsidR="00B55673" w:rsidRDefault="00B55673"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77260" w:rsidRDefault="00677260" w:rsidP="00677260">
      <w:pPr>
        <w:tabs>
          <w:tab w:val="left" w:pos="360"/>
          <w:tab w:val="left" w:pos="720"/>
          <w:tab w:val="left" w:pos="1440"/>
          <w:tab w:val="left" w:pos="2160"/>
          <w:tab w:val="left" w:pos="2880"/>
          <w:tab w:val="left" w:pos="3600"/>
          <w:tab w:val="left" w:pos="4320"/>
          <w:tab w:val="left" w:pos="5040"/>
        </w:tabs>
      </w:pPr>
    </w:p>
    <w:p w:rsidR="00677260" w:rsidRDefault="00B55673" w:rsidP="00677260">
      <w:pPr>
        <w:tabs>
          <w:tab w:val="left" w:pos="360"/>
          <w:tab w:val="left" w:pos="720"/>
          <w:tab w:val="left" w:pos="1440"/>
          <w:tab w:val="left" w:pos="2160"/>
          <w:tab w:val="left" w:pos="2880"/>
          <w:tab w:val="left" w:pos="3600"/>
          <w:tab w:val="left" w:pos="4320"/>
          <w:tab w:val="left" w:pos="5040"/>
        </w:tabs>
      </w:pPr>
      <w:r>
        <w:tab/>
      </w:r>
      <w:r w:rsidR="00AB52C7" w:rsidRPr="00AB52C7">
        <w:t xml:space="preserve">This bill would establish a price preference of up to 10 percent of the amount of the contract to a qualified disabled veterans’ business. </w:t>
      </w:r>
      <w:r w:rsidR="003E6914">
        <w:t xml:space="preserve"> </w:t>
      </w:r>
      <w:r w:rsidR="00AB52C7" w:rsidRPr="00AB52C7">
        <w:t>If the disabled veterans’ business meets the requirements of the contract solicitation and is the lowest bidder due to the preference program, a State agency will enter into a procurement contract with the disabled veterans’ business.</w:t>
      </w:r>
      <w:r w:rsidR="00E64348">
        <w:t xml:space="preserve"> </w:t>
      </w:r>
      <w:r w:rsidR="00AB52C7" w:rsidRPr="00AB52C7">
        <w:t xml:space="preserve"> If two or more qualified disabled veterans’ businesses bid on a contract utilizing the preference program, the disabled veterans’ business with the lowest bid will be awarded the contract. </w:t>
      </w:r>
    </w:p>
    <w:p w:rsidR="00677260" w:rsidRDefault="00AB52C7" w:rsidP="00677260">
      <w:pPr>
        <w:tabs>
          <w:tab w:val="left" w:pos="360"/>
          <w:tab w:val="left" w:pos="720"/>
          <w:tab w:val="left" w:pos="1440"/>
          <w:tab w:val="left" w:pos="2160"/>
          <w:tab w:val="left" w:pos="2880"/>
          <w:tab w:val="left" w:pos="3600"/>
          <w:tab w:val="left" w:pos="4320"/>
          <w:tab w:val="left" w:pos="5040"/>
        </w:tabs>
      </w:pPr>
      <w:r>
        <w:tab/>
      </w:r>
      <w:r w:rsidRPr="00AB52C7">
        <w:t>This bill defines “disabled veteran” to mean a resident of this State who has been certified by the United States Department of Veterans Affairs as having any degree of service-connected disability. The bill defines “qualified disabled veterans’ business” to mean a business (1) which has its principal place of business in the State, (2) is independently owned and operated, (3) at least 51 percent is owned and controlled by persons who are disabled veterans, and (4) the management and daily business operations are controlled by one or more disabled veterans or in the case of a disabled veteran with a permanent and severe disability, controlled by the spouse of such veteran.</w:t>
      </w:r>
      <w:r w:rsidR="00677260" w:rsidRPr="00677260">
        <w:t xml:space="preserve"> </w:t>
      </w:r>
      <w:r w:rsidR="00D33A9C" w:rsidRPr="00D33A9C">
        <w:t>If a disabled-veteran owner dies during the term of a contract or in the bidding process for a contract and the surviving spouse acquires the disabled-veteran’s ownership interest in the business, the business shall remain eligible for the preference and that contract during the term of the contract or the bidding process for that contract.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7726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3979" w:rsidRPr="00633AE0" w:rsidRDefault="00B55673" w:rsidP="00FB1445">
      <w:r>
        <w:t xml:space="preserve">    </w:t>
      </w:r>
      <w:r w:rsidR="00C865FA" w:rsidRPr="00633AE0">
        <w:t>The</w:t>
      </w:r>
      <w:r w:rsidR="00003979" w:rsidRPr="00633AE0">
        <w:t xml:space="preserve"> OLS </w:t>
      </w:r>
      <w:r w:rsidR="00C45B6C" w:rsidRPr="00C45B6C">
        <w:t xml:space="preserve">finds the bill will increase annual State costs by an indeterminate amount by giving a preference of up </w:t>
      </w:r>
      <w:r w:rsidR="00DE3A3F">
        <w:t>to 10 percent of the amount of</w:t>
      </w:r>
      <w:r w:rsidR="00C45B6C" w:rsidRPr="00C45B6C">
        <w:t xml:space="preserve"> </w:t>
      </w:r>
      <w:r w:rsidR="00211F03">
        <w:t xml:space="preserve">a </w:t>
      </w:r>
      <w:r w:rsidR="00C45B6C" w:rsidRPr="00C45B6C">
        <w:t xml:space="preserve">State contract to disabled veterans.  </w:t>
      </w:r>
      <w:proofErr w:type="gramStart"/>
      <w:r w:rsidR="00C45B6C" w:rsidRPr="00C45B6C">
        <w:t>A determination as to the magnitude of the increase cannot be made because no information is available regarding the aggregate number of contracts that will be advertised to be bid upon, the number of disabled veterans that would bid on any given contract, the value of contracts that would be awarded to disabled veterans as a percentage of expenditures for construction, goods, and services, and the value of contracts that would be awarded.</w:t>
      </w:r>
      <w:proofErr w:type="gramEnd"/>
    </w:p>
    <w:p w:rsidR="00AD6F67" w:rsidRPr="00633AE0" w:rsidRDefault="00B55673" w:rsidP="00FB1445">
      <w:r>
        <w:t xml:space="preserve">    </w:t>
      </w:r>
      <w:r w:rsidR="001E644D">
        <w:t xml:space="preserve">Currently, </w:t>
      </w:r>
      <w:r w:rsidR="00903488">
        <w:t>disabled veterans</w:t>
      </w:r>
      <w:r w:rsidR="004F36DB" w:rsidRPr="00633AE0">
        <w:t xml:space="preserve"> who are in competition for the same contract</w:t>
      </w:r>
      <w:r w:rsidR="00AD6F67" w:rsidRPr="00633AE0">
        <w:t>s</w:t>
      </w:r>
      <w:r w:rsidR="004F36DB" w:rsidRPr="00633AE0">
        <w:t xml:space="preserve"> as non-</w:t>
      </w:r>
      <w:r w:rsidR="00903488">
        <w:t>disabled</w:t>
      </w:r>
      <w:r w:rsidR="004F36DB" w:rsidRPr="00633AE0">
        <w:t xml:space="preserve"> </w:t>
      </w:r>
      <w:r w:rsidR="00903488">
        <w:t>veterans</w:t>
      </w:r>
      <w:r w:rsidR="004F36DB" w:rsidRPr="00633AE0">
        <w:t xml:space="preserve"> </w:t>
      </w:r>
      <w:proofErr w:type="gramStart"/>
      <w:r w:rsidR="004F36DB" w:rsidRPr="00633AE0">
        <w:t xml:space="preserve">are </w:t>
      </w:r>
      <w:r w:rsidR="007D66BD" w:rsidRPr="00633AE0">
        <w:t xml:space="preserve">not </w:t>
      </w:r>
      <w:r w:rsidR="007B7075">
        <w:t>provided</w:t>
      </w:r>
      <w:proofErr w:type="gramEnd"/>
      <w:r w:rsidR="007B7075">
        <w:t xml:space="preserve"> a preference in the awarding of State contracts</w:t>
      </w:r>
      <w:r w:rsidR="007D66BD" w:rsidRPr="00633AE0">
        <w:t xml:space="preserve">. </w:t>
      </w:r>
      <w:r w:rsidR="004F36DB" w:rsidRPr="00633AE0">
        <w:t xml:space="preserve"> </w:t>
      </w:r>
      <w:r w:rsidR="001E644D">
        <w:t xml:space="preserve">However, </w:t>
      </w:r>
      <w:r w:rsidR="00AD6F67" w:rsidRPr="00633AE0">
        <w:t xml:space="preserve">New Jersey law </w:t>
      </w:r>
      <w:r w:rsidR="001E644D">
        <w:t xml:space="preserve">does </w:t>
      </w:r>
      <w:r w:rsidR="00AD6F67" w:rsidRPr="00633AE0">
        <w:t xml:space="preserve">require the State procurement and purchasing agencies </w:t>
      </w:r>
      <w:r w:rsidR="001E644D">
        <w:t xml:space="preserve">to </w:t>
      </w:r>
      <w:r w:rsidR="00AD6F67" w:rsidRPr="00633AE0">
        <w:t xml:space="preserve">give due consideration to </w:t>
      </w:r>
      <w:r w:rsidR="007B7075">
        <w:t>disabled veterans</w:t>
      </w:r>
      <w:r w:rsidR="00AD6F67" w:rsidRPr="00633AE0">
        <w:t xml:space="preserve"> in awarding contracts and provides </w:t>
      </w:r>
      <w:r w:rsidR="007B7075">
        <w:t>them</w:t>
      </w:r>
      <w:r w:rsidR="00AD6F67" w:rsidRPr="00633AE0">
        <w:t xml:space="preserve"> with a registration process to register to be listed in the NJSAVI</w:t>
      </w:r>
      <w:r w:rsidR="00B745FE">
        <w:t>.</w:t>
      </w:r>
      <w:r w:rsidR="00AD6F67" w:rsidRPr="00633AE0">
        <w:t xml:space="preserve">  The NJSAVI identifies businesses certified as a small business ente</w:t>
      </w:r>
      <w:r w:rsidR="005D3AB6">
        <w:t>rprise, veteran-owned business, disabled veteran-owned business, and minority/w</w:t>
      </w:r>
      <w:r w:rsidR="00AD6F67" w:rsidRPr="00633AE0">
        <w:t>omen business enterprise.</w:t>
      </w:r>
    </w:p>
    <w:p w:rsidR="00D33A9C" w:rsidRDefault="00B55673" w:rsidP="007B7075">
      <w:r>
        <w:t xml:space="preserve">    </w:t>
      </w:r>
      <w:r w:rsidR="009624B2">
        <w:t>U</w:t>
      </w:r>
      <w:r w:rsidR="00AD6F67" w:rsidRPr="00633AE0">
        <w:t xml:space="preserve">nder </w:t>
      </w:r>
      <w:r w:rsidR="007B7075" w:rsidRPr="00633AE0">
        <w:t xml:space="preserve">this bill, if a preference of </w:t>
      </w:r>
      <w:r w:rsidR="007B7075">
        <w:t>up to 10 percent</w:t>
      </w:r>
      <w:r w:rsidR="007B7075" w:rsidRPr="00633AE0">
        <w:t xml:space="preserve"> </w:t>
      </w:r>
      <w:proofErr w:type="gramStart"/>
      <w:r w:rsidR="007B7075" w:rsidRPr="00633AE0">
        <w:t>is granted</w:t>
      </w:r>
      <w:proofErr w:type="gramEnd"/>
      <w:r w:rsidR="007B7075" w:rsidRPr="00633AE0">
        <w:t xml:space="preserve"> to </w:t>
      </w:r>
      <w:r w:rsidR="007B7075">
        <w:t>a disabled veteran,</w:t>
      </w:r>
      <w:r w:rsidR="007B7075" w:rsidRPr="00633AE0">
        <w:t xml:space="preserve"> the reduction in the </w:t>
      </w:r>
      <w:r w:rsidR="007B7075">
        <w:t>disabled veteran’s</w:t>
      </w:r>
      <w:r w:rsidR="007B7075" w:rsidRPr="00633AE0">
        <w:t xml:space="preserve"> b</w:t>
      </w:r>
      <w:r w:rsidR="007B7075">
        <w:t xml:space="preserve">id could result in lowering that </w:t>
      </w:r>
      <w:r w:rsidR="007B7075" w:rsidRPr="00633AE0">
        <w:t xml:space="preserve">bid below </w:t>
      </w:r>
      <w:r w:rsidR="007B7075">
        <w:t>that of the lowest bidder</w:t>
      </w:r>
      <w:r w:rsidR="007B7075" w:rsidRPr="00633AE0">
        <w:t xml:space="preserve">.  If this occurs, the bill requires the State to award the contract to the </w:t>
      </w:r>
      <w:r w:rsidR="007B7075">
        <w:t>disabled veteran</w:t>
      </w:r>
      <w:r w:rsidR="007B7075" w:rsidRPr="00633AE0">
        <w:t xml:space="preserve"> as long as </w:t>
      </w:r>
      <w:r w:rsidR="007B7075">
        <w:t xml:space="preserve">the bid </w:t>
      </w:r>
      <w:r w:rsidR="007B7075" w:rsidRPr="00633AE0">
        <w:t>meets the requirements of the cont</w:t>
      </w:r>
      <w:r w:rsidR="007B7075">
        <w:t>r</w:t>
      </w:r>
      <w:r w:rsidR="007B7075" w:rsidRPr="00633AE0">
        <w:t>act solicitation.</w:t>
      </w:r>
      <w:r w:rsidR="007B7075">
        <w:t xml:space="preserve">  The effect being that the State will pay a higher amount than it otherwise would have if the State awarded the contract to the lowest bidder.</w:t>
      </w:r>
    </w:p>
    <w:p w:rsidR="009624B2" w:rsidRPr="00633AE0" w:rsidRDefault="009624B2" w:rsidP="009624B2">
      <w:r w:rsidRPr="009624B2">
        <w:rPr>
          <w:u w:val="single"/>
        </w:rPr>
        <w:lastRenderedPageBreak/>
        <w:t>Comparable Legislation in Other States</w:t>
      </w:r>
    </w:p>
    <w:p w:rsidR="00E460F5" w:rsidRDefault="00F24385" w:rsidP="002D7863">
      <w:pPr>
        <w:tabs>
          <w:tab w:val="left" w:pos="360"/>
          <w:tab w:val="left" w:pos="720"/>
          <w:tab w:val="left" w:pos="1440"/>
          <w:tab w:val="left" w:pos="2160"/>
          <w:tab w:val="left" w:pos="2880"/>
          <w:tab w:val="left" w:pos="3600"/>
          <w:tab w:val="left" w:pos="4320"/>
          <w:tab w:val="left" w:pos="5040"/>
        </w:tabs>
      </w:pPr>
      <w:r>
        <w:tab/>
        <w:t xml:space="preserve">In 1984, Michigan law established a goal for the state to award not less than 5 percent of its total expenditures for construction, goods, and services to SDVOBs and a price preference of up to 10 percent of the amount of the contract.  </w:t>
      </w:r>
      <w:r w:rsidR="00E460F5">
        <w:t>According to</w:t>
      </w:r>
      <w:r w:rsidR="00E460F5" w:rsidRPr="00FB1445">
        <w:t xml:space="preserve"> </w:t>
      </w:r>
      <w:r w:rsidR="00E460F5" w:rsidRPr="00633AE0">
        <w:rPr>
          <w:u w:val="single"/>
        </w:rPr>
        <w:t>Legislative Report: State Contracting with Businesses Owned by Qualified Disabled Veteran</w:t>
      </w:r>
      <w:r w:rsidR="00633AE0" w:rsidRPr="00FB1445">
        <w:rPr>
          <w:u w:val="single"/>
        </w:rPr>
        <w:t>,</w:t>
      </w:r>
      <w:r w:rsidR="00E001AA" w:rsidRPr="00FB1445">
        <w:rPr>
          <w:u w:val="single"/>
        </w:rPr>
        <w:t xml:space="preserve"> FY 2017</w:t>
      </w:r>
      <w:r w:rsidR="00E001AA">
        <w:t>,</w:t>
      </w:r>
      <w:r w:rsidR="00E460F5">
        <w:t xml:space="preserve"> </w:t>
      </w:r>
      <w:r w:rsidR="00633AE0">
        <w:t>the</w:t>
      </w:r>
      <w:r w:rsidR="00E460F5">
        <w:t xml:space="preserve"> </w:t>
      </w:r>
      <w:r w:rsidR="00633AE0">
        <w:t xml:space="preserve">aggregate number of </w:t>
      </w:r>
      <w:r w:rsidR="00E460F5">
        <w:t xml:space="preserve">contracts awarded </w:t>
      </w:r>
      <w:r w:rsidR="005D3AB6">
        <w:t>to disabled veterans</w:t>
      </w:r>
      <w:r w:rsidR="00E001AA">
        <w:t xml:space="preserve"> in Michigan</w:t>
      </w:r>
      <w:r w:rsidR="00E460F5">
        <w:t xml:space="preserve"> from 2007 through 2017 increased from 22 to 257 and the </w:t>
      </w:r>
      <w:r w:rsidR="00633AE0">
        <w:t xml:space="preserve">aggregate </w:t>
      </w:r>
      <w:r w:rsidR="00E460F5">
        <w:t>dollar value of contracts awarded increased from $2.</w:t>
      </w:r>
      <w:r w:rsidR="003E6914">
        <w:t>5</w:t>
      </w:r>
      <w:r w:rsidR="00E460F5">
        <w:t xml:space="preserve"> million to $78.</w:t>
      </w:r>
      <w:r w:rsidR="003E6914">
        <w:t>7</w:t>
      </w:r>
      <w:r w:rsidR="00E460F5">
        <w:t xml:space="preserve"> million.</w:t>
      </w:r>
      <w:r w:rsidR="008412FF">
        <w:t xml:space="preserve">  The report also notes that</w:t>
      </w:r>
      <w:r w:rsidR="005D3AB6">
        <w:t xml:space="preserve"> disabled veterans</w:t>
      </w:r>
      <w:r w:rsidR="008412FF" w:rsidRPr="008412FF">
        <w:t xml:space="preserve"> win a large percentage of project awards for which they bid.</w:t>
      </w:r>
    </w:p>
    <w:p w:rsidR="00255944" w:rsidRDefault="00E460F5" w:rsidP="002D7863">
      <w:pPr>
        <w:tabs>
          <w:tab w:val="left" w:pos="360"/>
          <w:tab w:val="left" w:pos="720"/>
          <w:tab w:val="left" w:pos="1440"/>
          <w:tab w:val="left" w:pos="2160"/>
          <w:tab w:val="left" w:pos="2880"/>
          <w:tab w:val="left" w:pos="3600"/>
          <w:tab w:val="left" w:pos="4320"/>
          <w:tab w:val="left" w:pos="5040"/>
        </w:tabs>
      </w:pPr>
      <w:r>
        <w:tab/>
      </w:r>
      <w:r w:rsidR="00456A04">
        <w:t xml:space="preserve">The National Veteran-Owned Business Association </w:t>
      </w:r>
      <w:r>
        <w:t xml:space="preserve">identified </w:t>
      </w:r>
      <w:r w:rsidR="003E6914">
        <w:t>seven</w:t>
      </w:r>
      <w:r>
        <w:t xml:space="preserve"> states, including Michigan, California, Illinois, Indiana, Arkansas,</w:t>
      </w:r>
      <w:r w:rsidR="0027494F">
        <w:t xml:space="preserve"> New York, and Maryland</w:t>
      </w:r>
      <w:r>
        <w:t xml:space="preserve"> that have </w:t>
      </w:r>
      <w:r w:rsidR="0027494F">
        <w:t xml:space="preserve">established mandates that set aside a 3 percent or greater spending goal for </w:t>
      </w:r>
      <w:r w:rsidR="005D3AB6">
        <w:t>disabled veterans</w:t>
      </w:r>
      <w:r w:rsidR="0027494F">
        <w:t xml:space="preserve">.  There are </w:t>
      </w:r>
      <w:r w:rsidR="003E6914">
        <w:t>fourteen</w:t>
      </w:r>
      <w:r w:rsidR="0027494F">
        <w:t xml:space="preserve"> states, including New Jersey, th</w:t>
      </w:r>
      <w:r w:rsidR="005D3AB6">
        <w:t>at offer some type of benefit</w:t>
      </w:r>
      <w:r w:rsidR="002C677B">
        <w:t xml:space="preserve"> to </w:t>
      </w:r>
      <w:proofErr w:type="gramStart"/>
      <w:r w:rsidR="007B7075">
        <w:t xml:space="preserve">disabled </w:t>
      </w:r>
      <w:r w:rsidR="002C677B">
        <w:t xml:space="preserve"> </w:t>
      </w:r>
      <w:r w:rsidR="005D3AB6">
        <w:t>veterans</w:t>
      </w:r>
      <w:proofErr w:type="gramEnd"/>
      <w:r w:rsidR="005D3AB6">
        <w:t xml:space="preserve"> </w:t>
      </w:r>
      <w:r w:rsidR="0027494F">
        <w:t xml:space="preserve">in procuring state contracts.  </w:t>
      </w:r>
      <w:r w:rsidR="00FA7D32">
        <w:t xml:space="preserve">The </w:t>
      </w:r>
      <w:r w:rsidR="00456A04">
        <w:t>association</w:t>
      </w:r>
      <w:r w:rsidR="0027494F">
        <w:t xml:space="preserve"> also reports that there are seven states that have no set-asides or preference for</w:t>
      </w:r>
      <w:r w:rsidR="003E6914">
        <w:t xml:space="preserve"> </w:t>
      </w:r>
      <w:r w:rsidR="005D3AB6">
        <w:t>disabled veterans</w:t>
      </w:r>
      <w:r w:rsidR="0027494F">
        <w:t xml:space="preserve">, but have some </w:t>
      </w:r>
      <w:r w:rsidR="001E644D">
        <w:t>rules</w:t>
      </w:r>
      <w:r w:rsidR="0027494F">
        <w:t xml:space="preserve"> giving </w:t>
      </w:r>
      <w:r w:rsidR="005D3AB6">
        <w:t>them a</w:t>
      </w:r>
      <w:r w:rsidR="0027494F">
        <w:t xml:space="preserve"> minor business advantage</w:t>
      </w:r>
      <w:r w:rsidR="00FA7D32">
        <w:t>;</w:t>
      </w:r>
      <w:r w:rsidR="0027494F">
        <w:t xml:space="preserve"> </w:t>
      </w:r>
      <w:r w:rsidR="0050460F">
        <w:t>one</w:t>
      </w:r>
      <w:r w:rsidR="0027494F">
        <w:t xml:space="preserve"> state, Arizona, with pending legislation</w:t>
      </w:r>
      <w:r w:rsidR="00FA7D32">
        <w:t>;</w:t>
      </w:r>
      <w:r w:rsidR="0027494F">
        <w:t xml:space="preserve"> and 21 remaining states with no activity at this time.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02D4D" w:rsidP="00002D4D">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06E8" w:rsidP="00EF17BC">
            <w:pPr>
              <w:pStyle w:val="10pointItalics"/>
            </w:pPr>
            <w:bookmarkStart w:id="3" w:name="UserFullName"/>
            <w:bookmarkEnd w:id="3"/>
            <w:r>
              <w:t>Kimberly M. Clemmensen</w:t>
            </w:r>
          </w:p>
          <w:p w:rsidR="00EF17BC" w:rsidRDefault="00002D4D" w:rsidP="00002D4D">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3C0993" w:rsidRDefault="003C0993" w:rsidP="003C0993">
            <w:pPr>
              <w:pStyle w:val="10pointItalics"/>
            </w:pPr>
            <w:r>
              <w:t>Frank W. Haines III</w:t>
            </w:r>
          </w:p>
          <w:p w:rsidR="00EF17BC" w:rsidRDefault="003C0993" w:rsidP="00EF17BC">
            <w:pPr>
              <w:pStyle w:val="10pointItalics"/>
              <w:rPr>
                <w:sz w:val="24"/>
              </w:rPr>
            </w:pPr>
            <w:r>
              <w:t>Legislative Budget and Finance Officer</w:t>
            </w:r>
          </w:p>
        </w:tc>
      </w:tr>
    </w:tbl>
    <w:p w:rsidR="00EF17BC" w:rsidRDefault="00EF17BC" w:rsidP="00EF17BC">
      <w:pPr>
        <w:spacing w:line="287" w:lineRule="atLeast"/>
      </w:pPr>
    </w:p>
    <w:p w:rsidR="00B55673" w:rsidRDefault="00B55673" w:rsidP="00EF17BC">
      <w:pPr>
        <w:spacing w:line="287" w:lineRule="atLeast"/>
      </w:pPr>
    </w:p>
    <w:p w:rsidR="000367E9" w:rsidRDefault="000367E9" w:rsidP="00FB1445">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D11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114" w:rsidRDefault="003C7114">
      <w:r>
        <w:separator/>
      </w:r>
    </w:p>
  </w:endnote>
  <w:endnote w:type="continuationSeparator" w:id="0">
    <w:p w:rsidR="003C7114" w:rsidRDefault="003C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85F7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2274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114" w:rsidRDefault="003C7114">
      <w:r>
        <w:separator/>
      </w:r>
    </w:p>
  </w:footnote>
  <w:footnote w:type="continuationSeparator" w:id="0">
    <w:p w:rsidR="003C7114" w:rsidRDefault="003C7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F5" w:rsidRDefault="002D11F5" w:rsidP="002D11F5">
    <w:pPr>
      <w:pStyle w:val="Header"/>
      <w:jc w:val="center"/>
    </w:pPr>
    <w:r>
      <w:t>FE to SCS for S1866</w:t>
    </w:r>
  </w:p>
  <w:p w:rsidR="002D11F5" w:rsidRDefault="002D11F5" w:rsidP="002D11F5">
    <w:pPr>
      <w:pStyle w:val="Header"/>
      <w:jc w:val="center"/>
    </w:pPr>
    <w:r>
      <w:fldChar w:fldCharType="begin"/>
    </w:r>
    <w:r>
      <w:instrText xml:space="preserve"> PAGE  \* MERGEFORMAT </w:instrText>
    </w:r>
    <w:r>
      <w:fldChar w:fldCharType="separate"/>
    </w:r>
    <w:r w:rsidR="00685F7D">
      <w:rPr>
        <w:noProof/>
      </w:rPr>
      <w:t>3</w:t>
    </w:r>
    <w:r>
      <w:fldChar w:fldCharType="end"/>
    </w:r>
  </w:p>
  <w:p w:rsidR="002D11F5" w:rsidRDefault="002D11F5" w:rsidP="002D11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1F5"/>
    <w:rsid w:val="00002D4D"/>
    <w:rsid w:val="00003979"/>
    <w:rsid w:val="00011EDD"/>
    <w:rsid w:val="00013973"/>
    <w:rsid w:val="000321B2"/>
    <w:rsid w:val="000333DF"/>
    <w:rsid w:val="000367E9"/>
    <w:rsid w:val="00036860"/>
    <w:rsid w:val="00042B0B"/>
    <w:rsid w:val="000629F9"/>
    <w:rsid w:val="000701B0"/>
    <w:rsid w:val="00070F62"/>
    <w:rsid w:val="000802E8"/>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06E8"/>
    <w:rsid w:val="00114591"/>
    <w:rsid w:val="00115411"/>
    <w:rsid w:val="001223E7"/>
    <w:rsid w:val="00125D26"/>
    <w:rsid w:val="0014086A"/>
    <w:rsid w:val="00142AE8"/>
    <w:rsid w:val="00145CE4"/>
    <w:rsid w:val="00157AED"/>
    <w:rsid w:val="00172CF5"/>
    <w:rsid w:val="001777E5"/>
    <w:rsid w:val="001907A1"/>
    <w:rsid w:val="00193C26"/>
    <w:rsid w:val="001943F3"/>
    <w:rsid w:val="00194789"/>
    <w:rsid w:val="00197240"/>
    <w:rsid w:val="001B1D4B"/>
    <w:rsid w:val="001B2BA9"/>
    <w:rsid w:val="001D0C90"/>
    <w:rsid w:val="001D3FD4"/>
    <w:rsid w:val="001E644D"/>
    <w:rsid w:val="001F4F8B"/>
    <w:rsid w:val="00201322"/>
    <w:rsid w:val="00203C53"/>
    <w:rsid w:val="00210E60"/>
    <w:rsid w:val="002116FF"/>
    <w:rsid w:val="00211F03"/>
    <w:rsid w:val="00212908"/>
    <w:rsid w:val="00213CFF"/>
    <w:rsid w:val="00220166"/>
    <w:rsid w:val="00231207"/>
    <w:rsid w:val="00234802"/>
    <w:rsid w:val="00241AAD"/>
    <w:rsid w:val="002427E6"/>
    <w:rsid w:val="002451F9"/>
    <w:rsid w:val="002518C8"/>
    <w:rsid w:val="00255944"/>
    <w:rsid w:val="00261FC7"/>
    <w:rsid w:val="0027494F"/>
    <w:rsid w:val="00275600"/>
    <w:rsid w:val="00290E57"/>
    <w:rsid w:val="0029229D"/>
    <w:rsid w:val="002977FC"/>
    <w:rsid w:val="002A15C4"/>
    <w:rsid w:val="002A2F18"/>
    <w:rsid w:val="002A5C0C"/>
    <w:rsid w:val="002C677B"/>
    <w:rsid w:val="002D11F5"/>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0588"/>
    <w:rsid w:val="003C0993"/>
    <w:rsid w:val="003C23FD"/>
    <w:rsid w:val="003C5892"/>
    <w:rsid w:val="003C6FD3"/>
    <w:rsid w:val="003C7114"/>
    <w:rsid w:val="003D1166"/>
    <w:rsid w:val="003D4453"/>
    <w:rsid w:val="003E6914"/>
    <w:rsid w:val="003F68DF"/>
    <w:rsid w:val="00407C9E"/>
    <w:rsid w:val="0041022E"/>
    <w:rsid w:val="004149CC"/>
    <w:rsid w:val="00456A0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36DB"/>
    <w:rsid w:val="004F585C"/>
    <w:rsid w:val="004F7F49"/>
    <w:rsid w:val="0050460F"/>
    <w:rsid w:val="00510A23"/>
    <w:rsid w:val="0051514A"/>
    <w:rsid w:val="00515AC5"/>
    <w:rsid w:val="00520DC2"/>
    <w:rsid w:val="00536F40"/>
    <w:rsid w:val="005470F3"/>
    <w:rsid w:val="00570997"/>
    <w:rsid w:val="00577AA8"/>
    <w:rsid w:val="005850CE"/>
    <w:rsid w:val="005A6D23"/>
    <w:rsid w:val="005B7B8F"/>
    <w:rsid w:val="005C1947"/>
    <w:rsid w:val="005C1E9D"/>
    <w:rsid w:val="005C3830"/>
    <w:rsid w:val="005D3AB6"/>
    <w:rsid w:val="005E03E7"/>
    <w:rsid w:val="005E75AB"/>
    <w:rsid w:val="00601F73"/>
    <w:rsid w:val="00625D15"/>
    <w:rsid w:val="00633AE0"/>
    <w:rsid w:val="00651611"/>
    <w:rsid w:val="00653AE2"/>
    <w:rsid w:val="006671C7"/>
    <w:rsid w:val="00677260"/>
    <w:rsid w:val="00685F7D"/>
    <w:rsid w:val="006917CF"/>
    <w:rsid w:val="00691AD7"/>
    <w:rsid w:val="00692BD4"/>
    <w:rsid w:val="006B22F3"/>
    <w:rsid w:val="006B2FD5"/>
    <w:rsid w:val="006B5C2D"/>
    <w:rsid w:val="006B6C16"/>
    <w:rsid w:val="006B7A88"/>
    <w:rsid w:val="006D6F6C"/>
    <w:rsid w:val="006E7E32"/>
    <w:rsid w:val="006F239A"/>
    <w:rsid w:val="006F505D"/>
    <w:rsid w:val="006F7203"/>
    <w:rsid w:val="00717F28"/>
    <w:rsid w:val="00722AEF"/>
    <w:rsid w:val="00737A6C"/>
    <w:rsid w:val="00743F01"/>
    <w:rsid w:val="00744AE4"/>
    <w:rsid w:val="00763D60"/>
    <w:rsid w:val="00765E9F"/>
    <w:rsid w:val="007833B1"/>
    <w:rsid w:val="007920AC"/>
    <w:rsid w:val="007A0F7E"/>
    <w:rsid w:val="007A42C5"/>
    <w:rsid w:val="007A65A1"/>
    <w:rsid w:val="007B1FCF"/>
    <w:rsid w:val="007B7075"/>
    <w:rsid w:val="007C4620"/>
    <w:rsid w:val="007D66BD"/>
    <w:rsid w:val="007E337B"/>
    <w:rsid w:val="007E5EB3"/>
    <w:rsid w:val="00804E41"/>
    <w:rsid w:val="00811BC0"/>
    <w:rsid w:val="008231E8"/>
    <w:rsid w:val="008266B7"/>
    <w:rsid w:val="008412FF"/>
    <w:rsid w:val="00854B89"/>
    <w:rsid w:val="00855555"/>
    <w:rsid w:val="00881EF3"/>
    <w:rsid w:val="00882DB2"/>
    <w:rsid w:val="00883E7C"/>
    <w:rsid w:val="00886261"/>
    <w:rsid w:val="00894971"/>
    <w:rsid w:val="008B2312"/>
    <w:rsid w:val="008C0341"/>
    <w:rsid w:val="008D5731"/>
    <w:rsid w:val="008E1349"/>
    <w:rsid w:val="008F4B3B"/>
    <w:rsid w:val="00903488"/>
    <w:rsid w:val="009113B7"/>
    <w:rsid w:val="00926AC0"/>
    <w:rsid w:val="00937A78"/>
    <w:rsid w:val="00947B1E"/>
    <w:rsid w:val="00953C08"/>
    <w:rsid w:val="009624B2"/>
    <w:rsid w:val="00973C29"/>
    <w:rsid w:val="009B14F4"/>
    <w:rsid w:val="009B1B0D"/>
    <w:rsid w:val="009B1C3D"/>
    <w:rsid w:val="009B32DD"/>
    <w:rsid w:val="009C005A"/>
    <w:rsid w:val="009D4BC2"/>
    <w:rsid w:val="009D5E5F"/>
    <w:rsid w:val="009D62B4"/>
    <w:rsid w:val="009E1448"/>
    <w:rsid w:val="009E34C7"/>
    <w:rsid w:val="009E3E41"/>
    <w:rsid w:val="00A05A06"/>
    <w:rsid w:val="00A164F2"/>
    <w:rsid w:val="00A26FCF"/>
    <w:rsid w:val="00A31FA5"/>
    <w:rsid w:val="00A34F8C"/>
    <w:rsid w:val="00A359DA"/>
    <w:rsid w:val="00A37886"/>
    <w:rsid w:val="00A5161C"/>
    <w:rsid w:val="00A63176"/>
    <w:rsid w:val="00A7066A"/>
    <w:rsid w:val="00A70D0C"/>
    <w:rsid w:val="00A9794C"/>
    <w:rsid w:val="00AB0440"/>
    <w:rsid w:val="00AB52C7"/>
    <w:rsid w:val="00AC3FC5"/>
    <w:rsid w:val="00AD340B"/>
    <w:rsid w:val="00AD6F67"/>
    <w:rsid w:val="00AE3966"/>
    <w:rsid w:val="00AF11C6"/>
    <w:rsid w:val="00B002D1"/>
    <w:rsid w:val="00B057F1"/>
    <w:rsid w:val="00B143A9"/>
    <w:rsid w:val="00B4569E"/>
    <w:rsid w:val="00B45879"/>
    <w:rsid w:val="00B551EB"/>
    <w:rsid w:val="00B55673"/>
    <w:rsid w:val="00B55F3D"/>
    <w:rsid w:val="00B745FE"/>
    <w:rsid w:val="00B84AC8"/>
    <w:rsid w:val="00B90F8C"/>
    <w:rsid w:val="00B91C0B"/>
    <w:rsid w:val="00B97E24"/>
    <w:rsid w:val="00BA0BE6"/>
    <w:rsid w:val="00BA2122"/>
    <w:rsid w:val="00BA2F3A"/>
    <w:rsid w:val="00BF47F9"/>
    <w:rsid w:val="00C07688"/>
    <w:rsid w:val="00C260AB"/>
    <w:rsid w:val="00C32933"/>
    <w:rsid w:val="00C3314D"/>
    <w:rsid w:val="00C45B6C"/>
    <w:rsid w:val="00C62647"/>
    <w:rsid w:val="00C75246"/>
    <w:rsid w:val="00C80B0B"/>
    <w:rsid w:val="00C865FA"/>
    <w:rsid w:val="00C91EDF"/>
    <w:rsid w:val="00C97447"/>
    <w:rsid w:val="00CC6622"/>
    <w:rsid w:val="00D20F5D"/>
    <w:rsid w:val="00D33A9C"/>
    <w:rsid w:val="00D376ED"/>
    <w:rsid w:val="00D40E4F"/>
    <w:rsid w:val="00D638D0"/>
    <w:rsid w:val="00D67A0A"/>
    <w:rsid w:val="00D734B9"/>
    <w:rsid w:val="00D762A6"/>
    <w:rsid w:val="00D762BF"/>
    <w:rsid w:val="00D84564"/>
    <w:rsid w:val="00D958CF"/>
    <w:rsid w:val="00D968A7"/>
    <w:rsid w:val="00DA70AE"/>
    <w:rsid w:val="00DB5BD9"/>
    <w:rsid w:val="00DC2149"/>
    <w:rsid w:val="00DC789F"/>
    <w:rsid w:val="00DD3C40"/>
    <w:rsid w:val="00DD7275"/>
    <w:rsid w:val="00DE1C6C"/>
    <w:rsid w:val="00DE3A3F"/>
    <w:rsid w:val="00DE47C2"/>
    <w:rsid w:val="00DE5037"/>
    <w:rsid w:val="00DF054C"/>
    <w:rsid w:val="00DF65C1"/>
    <w:rsid w:val="00E001AA"/>
    <w:rsid w:val="00E008A4"/>
    <w:rsid w:val="00E042C5"/>
    <w:rsid w:val="00E06D7C"/>
    <w:rsid w:val="00E21963"/>
    <w:rsid w:val="00E22D9A"/>
    <w:rsid w:val="00E262A3"/>
    <w:rsid w:val="00E32D2F"/>
    <w:rsid w:val="00E43869"/>
    <w:rsid w:val="00E460F5"/>
    <w:rsid w:val="00E51E95"/>
    <w:rsid w:val="00E5461B"/>
    <w:rsid w:val="00E64348"/>
    <w:rsid w:val="00E708C9"/>
    <w:rsid w:val="00E74E35"/>
    <w:rsid w:val="00E75B93"/>
    <w:rsid w:val="00E86D2A"/>
    <w:rsid w:val="00E9123C"/>
    <w:rsid w:val="00E95800"/>
    <w:rsid w:val="00EA2A81"/>
    <w:rsid w:val="00EB1C90"/>
    <w:rsid w:val="00EC1EF8"/>
    <w:rsid w:val="00EC2547"/>
    <w:rsid w:val="00EC4079"/>
    <w:rsid w:val="00EE7D05"/>
    <w:rsid w:val="00EF17BC"/>
    <w:rsid w:val="00EF3B9C"/>
    <w:rsid w:val="00F04CAD"/>
    <w:rsid w:val="00F11982"/>
    <w:rsid w:val="00F24385"/>
    <w:rsid w:val="00F2634D"/>
    <w:rsid w:val="00F332CE"/>
    <w:rsid w:val="00F35009"/>
    <w:rsid w:val="00F4083E"/>
    <w:rsid w:val="00F45BA7"/>
    <w:rsid w:val="00F4623E"/>
    <w:rsid w:val="00F51DD4"/>
    <w:rsid w:val="00F64D56"/>
    <w:rsid w:val="00F675B7"/>
    <w:rsid w:val="00F73621"/>
    <w:rsid w:val="00F82B11"/>
    <w:rsid w:val="00F873F0"/>
    <w:rsid w:val="00FA6D2B"/>
    <w:rsid w:val="00FA7D32"/>
    <w:rsid w:val="00FB1445"/>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27B3AC-16A8-49ED-BC04-6AF1AE5E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4B2"/>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55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258858">
      <w:bodyDiv w:val="1"/>
      <w:marLeft w:val="0"/>
      <w:marRight w:val="0"/>
      <w:marTop w:val="0"/>
      <w:marBottom w:val="0"/>
      <w:divBdr>
        <w:top w:val="none" w:sz="0" w:space="0" w:color="auto"/>
        <w:left w:val="none" w:sz="0" w:space="0" w:color="auto"/>
        <w:bottom w:val="none" w:sz="0" w:space="0" w:color="auto"/>
        <w:right w:val="none" w:sz="0" w:space="0" w:color="auto"/>
      </w:divBdr>
    </w:div>
    <w:div w:id="74082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1142</Words>
  <Characters>6055</Characters>
  <Application>Microsoft Office Word</Application>
  <DocSecurity>0</DocSecurity>
  <Lines>131</Lines>
  <Paragraphs>46</Paragraphs>
  <ScaleCrop>false</ScaleCrop>
  <HeadingPairs>
    <vt:vector size="2" baseType="variant">
      <vt:variant>
        <vt:lpstr>Title</vt:lpstr>
      </vt:variant>
      <vt:variant>
        <vt:i4>1</vt:i4>
      </vt:variant>
    </vt:vector>
  </HeadingPairs>
  <TitlesOfParts>
    <vt:vector size="1" baseType="lpstr">
      <vt:lpstr>S1866 [SCS]   FISCAL ESTIMATE</vt:lpstr>
    </vt:vector>
  </TitlesOfParts>
  <Manager>Kimberly M. Clemmensen; R229</Manager>
  <Company>Office of Legislative Services</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S1866 SCS  FISCAL ESTIMATE</dc:title>
  <dc:creator>Senator GOPAL</dc:creator>
  <cp:keywords>S1866|3|SG |240|0|0|!||</cp:keywords>
  <dc:description>Sent to Sponsor 10/21</dc:description>
  <cp:lastModifiedBy>Bell, Careema</cp:lastModifiedBy>
  <cp:revision>2</cp:revision>
  <dcterms:created xsi:type="dcterms:W3CDTF">2020-10-26T18:25:00Z</dcterms:created>
  <dcterms:modified xsi:type="dcterms:W3CDTF">2020-10-26T18:25:00Z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