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C191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C191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1877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C1917">
        <w:rPr>
          <w:caps/>
          <w:szCs w:val="24"/>
        </w:rPr>
        <w:t>DECEMBER 10, 2020</w:t>
      </w:r>
    </w:p>
    <w:p w:rsidR="004144CF" w:rsidRDefault="004144CF" w:rsidP="0083060A"/>
    <w:p w:rsidR="00922446" w:rsidRDefault="00922446" w:rsidP="0083060A">
      <w:r>
        <w:tab/>
        <w:t>The Senate Higher Education Committee reports favorably Senate Bill No.1877.</w:t>
      </w:r>
    </w:p>
    <w:p w:rsidR="004B2ABF" w:rsidRDefault="0006036E" w:rsidP="0036523D">
      <w:r>
        <w:tab/>
        <w:t>This bill requires public and independent institutions of higher education and proprietary institutions licensed to offer academic degrees to provide a financial aid “shopping sheet” annually to each student enrolled in the institution.  Under current law only prospective students are required to receive a “shopping sheet” with information including the cost and estimated debt that the student will incur in attending the institution.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917" w:rsidRDefault="003C1917">
      <w:r>
        <w:separator/>
      </w:r>
    </w:p>
  </w:endnote>
  <w:endnote w:type="continuationSeparator" w:id="0">
    <w:p w:rsidR="003C1917" w:rsidRDefault="003C1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917" w:rsidRDefault="003C1917">
      <w:r>
        <w:separator/>
      </w:r>
    </w:p>
  </w:footnote>
  <w:footnote w:type="continuationSeparator" w:id="0">
    <w:p w:rsidR="003C1917" w:rsidRDefault="003C1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6523D" w:rsidP="0036523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6523D" w:rsidRDefault="0036523D" w:rsidP="0036523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91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036E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1731"/>
    <w:rsid w:val="003437F3"/>
    <w:rsid w:val="00345DFB"/>
    <w:rsid w:val="00351F35"/>
    <w:rsid w:val="003539EC"/>
    <w:rsid w:val="0036011B"/>
    <w:rsid w:val="003624A0"/>
    <w:rsid w:val="00364CB7"/>
    <w:rsid w:val="0036523D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1917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2B80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0EBC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2446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0B2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A09FB0A8-2876-45A0-BE40-91950D528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90</Words>
  <Characters>533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S1877 SHI Statement 12/10/20</vt:lpstr>
    </vt:vector>
  </TitlesOfParts>
  <Manager>R229</Manager>
  <Company>NJ OLS DMU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S1877 SHI Statement 12/10/20</dc:title>
  <dc:subject/>
  <dc:creator>Senate SHI</dc:creator>
  <cp:keywords>S1877|1|ER |227|0|0|!||</cp:keywords>
  <dc:description/>
  <cp:lastModifiedBy>Bell, Careema</cp:lastModifiedBy>
  <cp:revision>2</cp:revision>
  <cp:lastPrinted>1999-09-30T17:29:00Z</cp:lastPrinted>
  <dcterms:created xsi:type="dcterms:W3CDTF">2020-12-11T18:21:00Z</dcterms:created>
  <dcterms:modified xsi:type="dcterms:W3CDTF">2020-12-11T18:21:00Z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