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0A1D" w:rsidRDefault="00AF0A1D" w:rsidP="00AF0A1D">
      <w:pPr>
        <w:pStyle w:val="bpuBill"/>
      </w:pPr>
      <w:bookmarkStart w:id="0" w:name="bpuFrontPg"/>
      <w:bookmarkStart w:id="1" w:name="_GoBack"/>
      <w:bookmarkEnd w:id="0"/>
      <w:bookmarkEnd w:id="1"/>
      <w:r>
        <w:t xml:space="preserve">SENATE, No. 1878 </w:t>
      </w:r>
    </w:p>
    <w:p w:rsidR="00AF0A1D" w:rsidRPr="009D38FF" w:rsidRDefault="00AF0A1D" w:rsidP="00AF0A1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1253651" r:id="rId7"/>
        </w:object>
      </w:r>
    </w:p>
    <w:p w:rsidR="00AF0A1D" w:rsidRDefault="00AF0A1D" w:rsidP="00AF0A1D">
      <w:pPr>
        <w:pStyle w:val="bpuState"/>
      </w:pPr>
      <w:r>
        <w:t>STATE OF NEW JERSEY</w:t>
      </w:r>
    </w:p>
    <w:p w:rsidR="00AF0A1D" w:rsidRDefault="00AF0A1D" w:rsidP="00AF0A1D">
      <w:pPr>
        <w:pStyle w:val="bpuLegislature"/>
      </w:pPr>
      <w:r>
        <w:t>219th LEGISLATURE</w:t>
      </w:r>
    </w:p>
    <w:p w:rsidR="00AF0A1D" w:rsidRDefault="00AF0A1D" w:rsidP="00AF0A1D">
      <w:pPr>
        <w:pStyle w:val="bpuWpGraphic"/>
      </w:pPr>
      <w:r>
        <w:object w:dxaOrig="8985" w:dyaOrig="255">
          <v:shape id="_x0000_i1026" type="#_x0000_t75" style="width:6in;height:11.9pt" o:ole="">
            <v:imagedata r:id="rId6" o:title=""/>
          </v:shape>
          <o:OLEObject Type="Embed" ProgID="WPWin6.1" ShapeID="_x0000_i1026" DrawAspect="Content" ObjectID="_1701253652" r:id="rId8"/>
        </w:object>
      </w:r>
      <w:r>
        <w:t xml:space="preserve">  </w:t>
      </w:r>
    </w:p>
    <w:p w:rsidR="00AF0A1D" w:rsidRDefault="00AF0A1D" w:rsidP="00AF0A1D">
      <w:pPr>
        <w:pStyle w:val="bpuIntro"/>
      </w:pPr>
      <w:r>
        <w:t>INTRODUCED FEBRUARY 24, 2020</w:t>
      </w:r>
    </w:p>
    <w:p w:rsidR="00AF0A1D" w:rsidRDefault="00AF0A1D" w:rsidP="00AF0A1D">
      <w:pPr>
        <w:pStyle w:val="bpuIntro"/>
      </w:pPr>
    </w:p>
    <w:p w:rsidR="00AF0A1D" w:rsidRDefault="00AF0A1D" w:rsidP="00AF0A1D">
      <w:pPr>
        <w:pStyle w:val="bpuIntro"/>
        <w:sectPr w:rsidR="00AF0A1D" w:rsidSect="005D488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F0A1D" w:rsidRDefault="00AF0A1D" w:rsidP="00AF0A1D">
      <w:pPr>
        <w:pStyle w:val="bpuIntro"/>
      </w:pPr>
    </w:p>
    <w:p w:rsidR="00AF0A1D" w:rsidRDefault="00AF0A1D" w:rsidP="00AF0A1D">
      <w:pPr>
        <w:pStyle w:val="bpuSponsor"/>
      </w:pPr>
      <w:r>
        <w:t>Sponsored by:</w:t>
      </w:r>
    </w:p>
    <w:p w:rsidR="00AF0A1D" w:rsidRDefault="00AF0A1D" w:rsidP="00AF0A1D">
      <w:pPr>
        <w:pStyle w:val="bpuSponsor"/>
      </w:pPr>
      <w:r>
        <w:t>Senator  SHIRLEY K. TURNER</w:t>
      </w:r>
    </w:p>
    <w:p w:rsidR="00AF0A1D" w:rsidRDefault="00AF0A1D" w:rsidP="00AF0A1D">
      <w:pPr>
        <w:pStyle w:val="bpuSponsor"/>
      </w:pPr>
      <w:r>
        <w:t>District 15 (Hunterdon and Mercer)</w:t>
      </w:r>
    </w:p>
    <w:p w:rsidR="00AF0A1D" w:rsidRDefault="00013752" w:rsidP="00013752">
      <w:pPr>
        <w:pStyle w:val="bpuSponsor"/>
      </w:pPr>
      <w:r>
        <w:t>Senator  JOSEPH F. VITALE</w:t>
      </w:r>
    </w:p>
    <w:p w:rsidR="00013752" w:rsidRDefault="00013752" w:rsidP="00013752">
      <w:pPr>
        <w:pStyle w:val="bpuSponsor"/>
      </w:pPr>
      <w:r>
        <w:t>District 19 (Middlesex)</w:t>
      </w:r>
    </w:p>
    <w:p w:rsidR="00013752" w:rsidRPr="00013752" w:rsidRDefault="00013752" w:rsidP="00013752">
      <w:pPr>
        <w:pStyle w:val="bpuSponsor"/>
      </w:pPr>
    </w:p>
    <w:p w:rsidR="00DF23D7" w:rsidRDefault="005D4885" w:rsidP="005D4885">
      <w:pPr>
        <w:pStyle w:val="bpuSponsor"/>
      </w:pPr>
      <w:r>
        <w:t>Co-Sponsored by:</w:t>
      </w:r>
    </w:p>
    <w:p w:rsidR="005D4885" w:rsidRPr="005D4885" w:rsidRDefault="005D4885" w:rsidP="005D4885">
      <w:pPr>
        <w:pStyle w:val="bpuSponsor"/>
      </w:pPr>
      <w:r w:rsidRPr="005D4885">
        <w:t xml:space="preserve">Senators Brown, </w:t>
      </w:r>
      <w:proofErr w:type="spellStart"/>
      <w:r w:rsidRPr="005D4885">
        <w:t>Diegnan</w:t>
      </w:r>
      <w:proofErr w:type="spellEnd"/>
      <w:r w:rsidRPr="005D4885">
        <w:t xml:space="preserve">, Weinberg, Ruiz, </w:t>
      </w:r>
      <w:proofErr w:type="spellStart"/>
      <w:r w:rsidRPr="005D4885">
        <w:t>Polistina</w:t>
      </w:r>
      <w:proofErr w:type="spellEnd"/>
      <w:r w:rsidRPr="005D4885">
        <w:t xml:space="preserve"> and Gopal</w:t>
      </w:r>
    </w:p>
    <w:p w:rsidR="00880B1C" w:rsidRDefault="00880B1C" w:rsidP="00880B1C"/>
    <w:p w:rsidR="00DF23D7" w:rsidRDefault="00DF23D7" w:rsidP="00880B1C"/>
    <w:p w:rsidR="00983785" w:rsidRPr="00880B1C" w:rsidRDefault="00983785" w:rsidP="00880B1C"/>
    <w:p w:rsidR="00AF0A1D" w:rsidRDefault="00AF0A1D" w:rsidP="00AF0A1D">
      <w:pPr>
        <w:pStyle w:val="bpuSponsor"/>
      </w:pPr>
    </w:p>
    <w:p w:rsidR="00AF0A1D" w:rsidRDefault="00AF0A1D" w:rsidP="00AF0A1D">
      <w:pPr>
        <w:pStyle w:val="bpuSponsor"/>
      </w:pPr>
      <w:r>
        <w:t>SYNOPSIS</w:t>
      </w:r>
    </w:p>
    <w:p w:rsidR="00AF0A1D" w:rsidRDefault="00AF0A1D" w:rsidP="00AF0A1D">
      <w:pPr>
        <w:pStyle w:val="bpuNormText"/>
      </w:pPr>
      <w:r>
        <w:tab/>
        <w:t xml:space="preserve">Eliminates smoking ban exemption for casinos and simulcasting facilities. </w:t>
      </w:r>
    </w:p>
    <w:p w:rsidR="00AF0A1D" w:rsidRDefault="00AF0A1D" w:rsidP="00AF0A1D">
      <w:pPr>
        <w:pStyle w:val="bpuNormText"/>
      </w:pPr>
    </w:p>
    <w:p w:rsidR="00AF0A1D" w:rsidRDefault="00AF0A1D" w:rsidP="00AF0A1D">
      <w:pPr>
        <w:pStyle w:val="bpuSponsor"/>
      </w:pPr>
      <w:r>
        <w:t xml:space="preserve">CURRENT VERSION OF TEXT </w:t>
      </w:r>
    </w:p>
    <w:p w:rsidR="00AF0A1D" w:rsidRDefault="00AF0A1D" w:rsidP="00AF0A1D">
      <w:pPr>
        <w:pStyle w:val="bpuNormText"/>
      </w:pPr>
      <w:r>
        <w:tab/>
        <w:t>As introduced.</w:t>
      </w:r>
    </w:p>
    <w:p w:rsidR="00AF0A1D" w:rsidRDefault="00AF0A1D" w:rsidP="00AF0A1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F0A1D" w:rsidRDefault="00AF0A1D" w:rsidP="008916EC">
      <w:pPr>
        <w:pStyle w:val="FronterPage"/>
        <w:tabs>
          <w:tab w:val="clear" w:pos="720"/>
          <w:tab w:val="clear" w:pos="1440"/>
          <w:tab w:val="clear" w:pos="2160"/>
          <w:tab w:val="clear" w:pos="2880"/>
          <w:tab w:val="clear" w:pos="3600"/>
          <w:tab w:val="clear" w:pos="4320"/>
          <w:tab w:val="clear" w:pos="5040"/>
        </w:tabs>
        <w:sectPr w:rsidR="00AF0A1D" w:rsidSect="00AF0A1D">
          <w:type w:val="continuous"/>
          <w:pgSz w:w="12240" w:h="20160" w:code="5"/>
          <w:pgMar w:top="1440" w:right="2275" w:bottom="1440" w:left="2275" w:header="72" w:footer="720" w:gutter="0"/>
          <w:pgNumType w:start="1"/>
          <w:cols w:space="720"/>
          <w:docGrid w:linePitch="360"/>
        </w:sectPr>
      </w:pPr>
    </w:p>
    <w:p w:rsidR="00A33B87" w:rsidRPr="00092364" w:rsidRDefault="00A33B87" w:rsidP="00A33B87">
      <w:pPr>
        <w:pStyle w:val="HangingAnAct"/>
      </w:pPr>
      <w:r w:rsidRPr="00A33B87">
        <w:rPr>
          <w:rStyle w:val="BillHead"/>
        </w:rPr>
        <w:lastRenderedPageBreak/>
        <w:t>An Act</w:t>
      </w:r>
      <w:r w:rsidRPr="006B7FA7">
        <w:rPr>
          <w:rStyle w:val="HangingAnActChar"/>
        </w:rPr>
        <w:t xml:space="preserve"> </w:t>
      </w:r>
      <w:r>
        <w:t xml:space="preserve">amending P.L.2005, c.383, the “New Jersey Smoke-Free Air Act.” </w:t>
      </w:r>
    </w:p>
    <w:p w:rsidR="00A33B87" w:rsidRPr="00092364" w:rsidRDefault="00A33B87" w:rsidP="00A33B87">
      <w:pPr>
        <w:pStyle w:val="FronterPage"/>
      </w:pPr>
    </w:p>
    <w:p w:rsidR="00A33B87" w:rsidRPr="00AA7880" w:rsidRDefault="00A33B87" w:rsidP="00A33B87">
      <w:pPr>
        <w:pStyle w:val="HangingAnAct"/>
        <w:tabs>
          <w:tab w:val="clear" w:pos="288"/>
          <w:tab w:val="left" w:pos="0"/>
        </w:tabs>
        <w:ind w:left="0" w:firstLine="288"/>
      </w:pP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33B87" w:rsidRPr="00D71D68" w:rsidRDefault="00A33B87" w:rsidP="00A33B87"/>
    <w:p w:rsidR="00A12425" w:rsidRDefault="00A12425" w:rsidP="00A12425">
      <w:r>
        <w:tab/>
        <w:t>1.</w:t>
      </w:r>
      <w:r>
        <w:tab/>
        <w:t>Section 5 of P.L.2005, c.383 (C.26:3D-59) is amended to read as follows:</w:t>
      </w:r>
    </w:p>
    <w:p w:rsidR="00A12425" w:rsidRDefault="00A12425" w:rsidP="00A12425">
      <w:r>
        <w:tab/>
        <w:t>5.</w:t>
      </w:r>
      <w:r>
        <w:tab/>
        <w:t>The provisions of this act shall not apply to:</w:t>
      </w:r>
    </w:p>
    <w:p w:rsidR="00A12425" w:rsidRDefault="00A12425" w:rsidP="00A12425">
      <w:r>
        <w:tab/>
        <w:t>a.</w:t>
      </w:r>
      <w:r>
        <w:tab/>
        <w:t xml:space="preserve">any cigar bar or cigar lounge that, in the calendar year ending December 31, 2004, generated 15 percent or more of its total annual gross income from the on-site sale of tobacco products and the rental of on-site humidors, not including any sales from vending machines, and is registered with the local board of health in the municipality in which the bar or lounge is located.  The registration shall remain in effect for one year and shall be renewable only if: (1) in the preceding calendar year, the cigar bar or lounge generated 15 percent or more of its total annual gross income from the on-site sale of tobacco products and the rental of on-site humidors, and (2) the cigar bar or cigar lounge has not expanded its size or changed its location since December 31, 2004; </w:t>
      </w:r>
    </w:p>
    <w:p w:rsidR="00A12425" w:rsidRDefault="00A12425" w:rsidP="00A12425">
      <w:r>
        <w:tab/>
        <w:t>b.</w:t>
      </w:r>
      <w:r>
        <w:tab/>
        <w:t xml:space="preserve">any tobacco retail establishment, or any area the tobacco retail establishment provides for the purposes of smoking; </w:t>
      </w:r>
    </w:p>
    <w:p w:rsidR="00A12425" w:rsidRDefault="00A12425" w:rsidP="00A12425">
      <w:r>
        <w:tab/>
        <w:t>c.</w:t>
      </w:r>
      <w:r>
        <w:tab/>
        <w:t xml:space="preserve">any tobacco business when the testing of a cigar or pipe tobacco by heating, burning or smoking is a necessary and integral part of the process of making, manufacturing, importing, or distributing cigars or pipe tobacco; </w:t>
      </w:r>
    </w:p>
    <w:p w:rsidR="00A12425" w:rsidRDefault="00A12425" w:rsidP="00A12425">
      <w:r>
        <w:tab/>
        <w:t>d.</w:t>
      </w:r>
      <w:r>
        <w:tab/>
        <w:t xml:space="preserve">private homes, private residences and private automobiles; </w:t>
      </w:r>
    </w:p>
    <w:p w:rsidR="00A12425" w:rsidRDefault="00A12425" w:rsidP="00A12425">
      <w:r>
        <w:tab/>
        <w:t>e.</w:t>
      </w:r>
      <w:r>
        <w:tab/>
      </w:r>
      <w:r w:rsidRPr="00A12425">
        <w:rPr>
          <w:rFonts w:ascii="Albertus Extra Bold" w:hAnsi="Albertus Extra Bold"/>
          <w:b/>
        </w:rPr>
        <w:t>[</w:t>
      </w:r>
      <w:r>
        <w:t xml:space="preserve">the area within the perimeter of: </w:t>
      </w:r>
    </w:p>
    <w:p w:rsidR="00A12425" w:rsidRDefault="00A12425" w:rsidP="00A12425">
      <w:r>
        <w:tab/>
        <w:t>(1)</w:t>
      </w:r>
      <w:r>
        <w:tab/>
        <w:t xml:space="preserve">any casino as defined in section 6 of P.L.1977, c.110 (C.5:12-6) approved by the Casino Control Commission that contains at least 150 stand-alone slot machines, 10 table games, or some combination thereof approved by the commission, which machines and games are available to the public for wagering; and </w:t>
      </w:r>
    </w:p>
    <w:p w:rsidR="00A12425" w:rsidRDefault="00A12425" w:rsidP="00A12425">
      <w:r>
        <w:tab/>
        <w:t>(2)</w:t>
      </w:r>
      <w:r>
        <w:tab/>
        <w:t>any casino simulcasting facility approved by the Casino Control Commission pursuant to section 4 of P.L.1992, c.19 (C.5:12-194) that contains a simulcast counter and dedicated seating for at least 50 simulcast patrons or a simulcast operation and at least 10 table games, which simulcast facilities and games are available to the public for wagering;</w:t>
      </w:r>
      <w:r w:rsidRPr="00A12425">
        <w:rPr>
          <w:rFonts w:ascii="Albertus Extra Bold" w:hAnsi="Albertus Extra Bold"/>
          <w:b/>
        </w:rPr>
        <w:t>]</w:t>
      </w:r>
      <w:r>
        <w:t xml:space="preserve"> </w:t>
      </w:r>
      <w:r w:rsidRPr="00A12425">
        <w:rPr>
          <w:u w:val="single"/>
        </w:rPr>
        <w:t xml:space="preserve">(Deleted by amendment, P.L.    , c.    ) (pending before the Legislature as this bill) </w:t>
      </w:r>
    </w:p>
    <w:p w:rsidR="00A12425" w:rsidRDefault="00A12425" w:rsidP="00A12425">
      <w:r>
        <w:tab/>
        <w:t>f.</w:t>
      </w:r>
      <w:r>
        <w:tab/>
        <w:t xml:space="preserve">research laboratories and other facilities that have been approved by the Department of Health to permit smoking for the purpose of medical research related to the health effects of smoking, in an indoor facility that is separately ventilated for the purpose of </w:t>
      </w:r>
      <w:r w:rsidR="000C6241">
        <w:br w:type="page"/>
      </w:r>
      <w:r>
        <w:t xml:space="preserve">medical or scientific research that is conducted under physician supervision and has been approved by an Investigational Review Board (IRB), if the facility is used solely and exclusively for clinical research activities; </w:t>
      </w:r>
    </w:p>
    <w:p w:rsidR="00A12425" w:rsidRDefault="00A12425" w:rsidP="00A12425">
      <w:r>
        <w:tab/>
        <w:t>g.</w:t>
      </w:r>
      <w:r>
        <w:tab/>
        <w:t xml:space="preserve">a golf course; </w:t>
      </w:r>
    </w:p>
    <w:p w:rsidR="00A12425" w:rsidRDefault="00A12425" w:rsidP="00A12425">
      <w:r>
        <w:tab/>
        <w:t>h.</w:t>
      </w:r>
      <w:r>
        <w:tab/>
        <w:t>an area of a municipal or county beach, not to exceed 15 percent of the total area of the beach, which is designated by the municipality or county by ordinance or resolution as a smoking area; and</w:t>
      </w:r>
    </w:p>
    <w:p w:rsidR="00A12425" w:rsidRDefault="00A12425" w:rsidP="00A12425">
      <w:r>
        <w:tab/>
      </w:r>
      <w:proofErr w:type="spellStart"/>
      <w:r>
        <w:t>i</w:t>
      </w:r>
      <w:proofErr w:type="spellEnd"/>
      <w:r>
        <w:t>.</w:t>
      </w:r>
      <w:r>
        <w:tab/>
        <w:t xml:space="preserve"> any cigar bar or lounge previously registered with the local board of health pursuant to subsection a. of this section that has, in accordance with the requirements of this subsection, renewed that registration following a period of lapse.  A cigar bar or cigar lounge registration which has lapsed may be renewed under this subsection if: (1) no more than 10 years have elapsed since the date the registration lapsed; (2) in the calendar year immediately preceding the lapse, the cigar bar or lounge generated 15 percent or more of its total annual gross income from the on-site sale of tobacco products and the rental of on-site humidors; and (3) the cigar bar or lounge has not expanded its size or changed its location since December 31, 2004.  A registration renewed pursuant to this subsection shall remain in effect for one year, and shall be renewable thereafter only if it meets the requirements for renewal as set forth in this subsection or subsection a. of this section. </w:t>
      </w:r>
    </w:p>
    <w:p w:rsidR="00A12425" w:rsidRDefault="00A12425" w:rsidP="00A12425">
      <w:r>
        <w:t>(</w:t>
      </w:r>
      <w:proofErr w:type="spellStart"/>
      <w:r>
        <w:t>cf</w:t>
      </w:r>
      <w:proofErr w:type="spellEnd"/>
      <w:r>
        <w:t>:  P.L.2018, c.</w:t>
      </w:r>
      <w:r w:rsidR="00A84F6B">
        <w:t>1</w:t>
      </w:r>
      <w:r>
        <w:t>58, s.1)</w:t>
      </w:r>
    </w:p>
    <w:p w:rsidR="00A33B87" w:rsidRDefault="00A33B87" w:rsidP="00A33B87"/>
    <w:p w:rsidR="00A33B87" w:rsidRDefault="000C6241" w:rsidP="00A33B87">
      <w:r>
        <w:tab/>
      </w:r>
      <w:r w:rsidR="00A33B87">
        <w:t>2.</w:t>
      </w:r>
      <w:r w:rsidR="00A33B87">
        <w:tab/>
        <w:t>This act shall take effect immediately.</w:t>
      </w:r>
    </w:p>
    <w:p w:rsidR="005A4E92" w:rsidRDefault="005A4E92" w:rsidP="00A33B87"/>
    <w:p w:rsidR="005A4E92" w:rsidRDefault="005A4E92" w:rsidP="00A33B87"/>
    <w:p w:rsidR="00A33B87" w:rsidRPr="00AA7880" w:rsidRDefault="00A33B87" w:rsidP="00A33B87">
      <w:pPr>
        <w:jc w:val="center"/>
      </w:pPr>
      <w:r w:rsidRPr="00D71D68">
        <w:t>STATEMENT</w:t>
      </w:r>
    </w:p>
    <w:p w:rsidR="00A33B87" w:rsidRDefault="00A33B87" w:rsidP="00A33B87"/>
    <w:p w:rsidR="00A33B87" w:rsidRDefault="00A33B87" w:rsidP="00A33B87">
      <w:r>
        <w:tab/>
        <w:t>This bill amends the “New Jersey Smoke-Free Air Act,” P.L.2005, c.383 (C.26:3D-55 et seq.), to prohibit smoking in casinos and casino simulcasting facilities.  Current law prohibits smoking in most indoor public places and workplaces, with certain exceptions, including indoor public places and workplaces which are within the perimeter of casinos and casino simulcasting facilities and accessible to the public for wagering.  This bill would eliminate these exceptions from the smoking ban.</w:t>
      </w:r>
    </w:p>
    <w:p w:rsidR="00A33B87" w:rsidRDefault="00A33B87" w:rsidP="00A33B87">
      <w:r>
        <w:tab/>
        <w:t>The National Institute for Occupational Safety and Health found that casino workers are at greater risk for lung and heart disease because of secondhand smoke, and a study in the Journal of Occupational and Environmental Medicine found that the air in casinos can have up to 50 times more cancer-causing particles than the air on rush-hour highways.</w:t>
      </w:r>
    </w:p>
    <w:p w:rsidR="00A33B87" w:rsidRDefault="00A33B87" w:rsidP="00A33B87">
      <w:r>
        <w:tab/>
        <w:t xml:space="preserve">This bill would protect all workers in New Jersey from the hazards of second hand smoke by requiring that casinos and casino simulcasting facilities be smoke-free workplaces.  </w:t>
      </w:r>
    </w:p>
    <w:sectPr w:rsidR="00A33B87" w:rsidSect="000C6241">
      <w:headerReference w:type="default" r:id="rId13"/>
      <w:footerReference w:type="default" r:id="rId14"/>
      <w:headerReference w:type="first" r:id="rId15"/>
      <w:footerReference w:type="first" r:id="rId16"/>
      <w:pgSz w:w="12240" w:h="20160" w:code="5"/>
      <w:pgMar w:top="1440" w:right="2520" w:bottom="1872" w:left="2880" w:header="1181" w:footer="159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779F" w:rsidRDefault="0002779F">
      <w:r>
        <w:separator/>
      </w:r>
    </w:p>
  </w:endnote>
  <w:endnote w:type="continuationSeparator" w:id="0">
    <w:p w:rsidR="0002779F" w:rsidRDefault="00027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752" w:rsidRDefault="005D4885" w:rsidP="005D4885">
    <w:pPr>
      <w:pStyle w:val="sponUdate"/>
    </w:pPr>
    <w:r>
      <w:t>(Sponsorship Updated As Of: 12/16/2021)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425" w:rsidRPr="00921C91" w:rsidRDefault="00A12425" w:rsidP="00A1242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12425" w:rsidRPr="00921C91" w:rsidRDefault="00A12425" w:rsidP="00A12425">
    <w:pPr>
      <w:pStyle w:val="Footer"/>
      <w:rPr>
        <w:szCs w:val="18"/>
      </w:rPr>
    </w:pPr>
  </w:p>
  <w:p w:rsidR="00665CBC" w:rsidRPr="00A12425" w:rsidRDefault="00A12425" w:rsidP="00686A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779F" w:rsidRDefault="0002779F">
      <w:r>
        <w:separator/>
      </w:r>
    </w:p>
  </w:footnote>
  <w:footnote w:type="continuationSeparator" w:id="0">
    <w:p w:rsidR="0002779F" w:rsidRDefault="000277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B35B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F0A1D" w:rsidRDefault="00AF0A1D" w:rsidP="00AF0A1D">
    <w:pPr>
      <w:pStyle w:val="bpuHeadSpon"/>
    </w:pPr>
    <w:r w:rsidRPr="00AF0A1D">
      <w:rPr>
        <w:rStyle w:val="bpuHeadSponChar"/>
      </w:rPr>
      <w:t>S1878</w:t>
    </w:r>
    <w:r>
      <w:t xml:space="preserve"> TURNER</w:t>
    </w:r>
    <w:r w:rsidR="00013752">
      <w:t>, VITALE</w:t>
    </w:r>
  </w:p>
  <w:p w:rsidR="00AF0A1D" w:rsidRDefault="00AF0A1D" w:rsidP="00AF0A1D">
    <w:pPr>
      <w:pStyle w:val="bpuHeadSpon"/>
    </w:pPr>
    <w:r>
      <w:fldChar w:fldCharType="begin"/>
    </w:r>
    <w:r>
      <w:instrText xml:space="preserve"> PAGE  \* MERGEFORMAT </w:instrText>
    </w:r>
    <w:r>
      <w:fldChar w:fldCharType="separate"/>
    </w:r>
    <w:r w:rsidR="005B35BA">
      <w:rPr>
        <w:noProof/>
      </w:rPr>
      <w:t>3</w:t>
    </w:r>
    <w:r>
      <w:fldChar w:fldCharType="end"/>
    </w:r>
  </w:p>
  <w:p w:rsidR="00AF0A1D" w:rsidRDefault="00AF0A1D" w:rsidP="00AF0A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F0A1D" w:rsidRDefault="00AF0A1D" w:rsidP="00AF0A1D">
    <w:pPr>
      <w:pStyle w:val="bpuHeadSpon"/>
    </w:pPr>
    <w:r w:rsidRPr="00AF0A1D">
      <w:rPr>
        <w:rStyle w:val="bpuHeadSponChar"/>
      </w:rPr>
      <w:t>S1878</w:t>
    </w:r>
    <w:r>
      <w:t xml:space="preserve"> TURNER</w:t>
    </w:r>
    <w:r w:rsidR="00013752">
      <w:t>, VITALE</w:t>
    </w:r>
  </w:p>
  <w:p w:rsidR="00AF0A1D" w:rsidRDefault="00AF0A1D" w:rsidP="00AF0A1D">
    <w:pPr>
      <w:pStyle w:val="bpuHeadSpon"/>
    </w:pPr>
    <w:r>
      <w:fldChar w:fldCharType="begin"/>
    </w:r>
    <w:r>
      <w:instrText xml:space="preserve"> PAGE  \* MERGEFORMAT </w:instrText>
    </w:r>
    <w:r>
      <w:fldChar w:fldCharType="separate"/>
    </w:r>
    <w:r w:rsidR="005B35BA">
      <w:rPr>
        <w:noProof/>
      </w:rPr>
      <w:t>2</w:t>
    </w:r>
    <w:r>
      <w:fldChar w:fldCharType="end"/>
    </w:r>
  </w:p>
  <w:p w:rsidR="00AF0A1D" w:rsidRDefault="00AF0A1D" w:rsidP="00AF0A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79F"/>
    <w:rsid w:val="000051BD"/>
    <w:rsid w:val="00013752"/>
    <w:rsid w:val="000160A5"/>
    <w:rsid w:val="0002335B"/>
    <w:rsid w:val="0002779F"/>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6241"/>
    <w:rsid w:val="000D11AF"/>
    <w:rsid w:val="000D42E7"/>
    <w:rsid w:val="000D6255"/>
    <w:rsid w:val="000D6262"/>
    <w:rsid w:val="000D7B4A"/>
    <w:rsid w:val="000E4006"/>
    <w:rsid w:val="000F3DA2"/>
    <w:rsid w:val="000F5FDE"/>
    <w:rsid w:val="000F7466"/>
    <w:rsid w:val="0013000E"/>
    <w:rsid w:val="00133F81"/>
    <w:rsid w:val="00135943"/>
    <w:rsid w:val="001557CD"/>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5E7B"/>
    <w:rsid w:val="001E6213"/>
    <w:rsid w:val="001F14C7"/>
    <w:rsid w:val="001F7405"/>
    <w:rsid w:val="00205533"/>
    <w:rsid w:val="00212B8D"/>
    <w:rsid w:val="00222983"/>
    <w:rsid w:val="002370D0"/>
    <w:rsid w:val="00255958"/>
    <w:rsid w:val="00257FA2"/>
    <w:rsid w:val="0026574A"/>
    <w:rsid w:val="002660BB"/>
    <w:rsid w:val="002720E8"/>
    <w:rsid w:val="00273150"/>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1C05"/>
    <w:rsid w:val="003F3B37"/>
    <w:rsid w:val="0040195A"/>
    <w:rsid w:val="00402DC0"/>
    <w:rsid w:val="00416C4B"/>
    <w:rsid w:val="0041751E"/>
    <w:rsid w:val="004211E5"/>
    <w:rsid w:val="00422091"/>
    <w:rsid w:val="0043386C"/>
    <w:rsid w:val="00434EE2"/>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4E92"/>
    <w:rsid w:val="005B35BA"/>
    <w:rsid w:val="005B3F92"/>
    <w:rsid w:val="005B479C"/>
    <w:rsid w:val="005B561E"/>
    <w:rsid w:val="005C07E4"/>
    <w:rsid w:val="005C2124"/>
    <w:rsid w:val="005C336F"/>
    <w:rsid w:val="005C7F3C"/>
    <w:rsid w:val="005D4885"/>
    <w:rsid w:val="005E017C"/>
    <w:rsid w:val="005E50C6"/>
    <w:rsid w:val="005F05EB"/>
    <w:rsid w:val="005F2A97"/>
    <w:rsid w:val="005F399B"/>
    <w:rsid w:val="006019F8"/>
    <w:rsid w:val="00605B20"/>
    <w:rsid w:val="0061156F"/>
    <w:rsid w:val="00613FF5"/>
    <w:rsid w:val="006155A8"/>
    <w:rsid w:val="00617024"/>
    <w:rsid w:val="00621B94"/>
    <w:rsid w:val="00626239"/>
    <w:rsid w:val="00635316"/>
    <w:rsid w:val="00635449"/>
    <w:rsid w:val="006378C5"/>
    <w:rsid w:val="00645E6A"/>
    <w:rsid w:val="006469B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2A0D"/>
    <w:rsid w:val="00845F3C"/>
    <w:rsid w:val="008461B8"/>
    <w:rsid w:val="008462F1"/>
    <w:rsid w:val="00847EF1"/>
    <w:rsid w:val="008538FA"/>
    <w:rsid w:val="008573B0"/>
    <w:rsid w:val="00866563"/>
    <w:rsid w:val="00867AC2"/>
    <w:rsid w:val="0087056E"/>
    <w:rsid w:val="00875402"/>
    <w:rsid w:val="00880B1C"/>
    <w:rsid w:val="00884D51"/>
    <w:rsid w:val="008863D5"/>
    <w:rsid w:val="008916EC"/>
    <w:rsid w:val="00891E4F"/>
    <w:rsid w:val="00896724"/>
    <w:rsid w:val="008A31C5"/>
    <w:rsid w:val="008A4F9A"/>
    <w:rsid w:val="008B2850"/>
    <w:rsid w:val="008C0CBB"/>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2E91"/>
    <w:rsid w:val="00973069"/>
    <w:rsid w:val="00973523"/>
    <w:rsid w:val="00980766"/>
    <w:rsid w:val="009835D4"/>
    <w:rsid w:val="00983785"/>
    <w:rsid w:val="00984B92"/>
    <w:rsid w:val="009865D4"/>
    <w:rsid w:val="00997152"/>
    <w:rsid w:val="009972CD"/>
    <w:rsid w:val="009A0E9C"/>
    <w:rsid w:val="009A45DA"/>
    <w:rsid w:val="009A6C53"/>
    <w:rsid w:val="009B06D2"/>
    <w:rsid w:val="009B34EC"/>
    <w:rsid w:val="009B5D67"/>
    <w:rsid w:val="009B6176"/>
    <w:rsid w:val="009C0D22"/>
    <w:rsid w:val="009C2406"/>
    <w:rsid w:val="009C2DD9"/>
    <w:rsid w:val="009C3E09"/>
    <w:rsid w:val="009C5630"/>
    <w:rsid w:val="009C6135"/>
    <w:rsid w:val="009D0E5D"/>
    <w:rsid w:val="009D0F63"/>
    <w:rsid w:val="009D7934"/>
    <w:rsid w:val="009D7CCF"/>
    <w:rsid w:val="009E5961"/>
    <w:rsid w:val="009F4FAC"/>
    <w:rsid w:val="00A017C0"/>
    <w:rsid w:val="00A02E74"/>
    <w:rsid w:val="00A11228"/>
    <w:rsid w:val="00A12425"/>
    <w:rsid w:val="00A222C2"/>
    <w:rsid w:val="00A305D6"/>
    <w:rsid w:val="00A33B87"/>
    <w:rsid w:val="00A342C4"/>
    <w:rsid w:val="00A50F6B"/>
    <w:rsid w:val="00A52237"/>
    <w:rsid w:val="00A551D6"/>
    <w:rsid w:val="00A6251B"/>
    <w:rsid w:val="00A6754E"/>
    <w:rsid w:val="00A70F58"/>
    <w:rsid w:val="00A72987"/>
    <w:rsid w:val="00A7346B"/>
    <w:rsid w:val="00A84C4F"/>
    <w:rsid w:val="00A84F6B"/>
    <w:rsid w:val="00A87347"/>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0A1D"/>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407B"/>
    <w:rsid w:val="00B90E33"/>
    <w:rsid w:val="00B9676B"/>
    <w:rsid w:val="00BA2EA5"/>
    <w:rsid w:val="00BA364B"/>
    <w:rsid w:val="00BB1190"/>
    <w:rsid w:val="00BB31D0"/>
    <w:rsid w:val="00BB3A11"/>
    <w:rsid w:val="00BB4DDB"/>
    <w:rsid w:val="00BB5D79"/>
    <w:rsid w:val="00BB5F02"/>
    <w:rsid w:val="00BB7BD5"/>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136"/>
    <w:rsid w:val="00CD0F93"/>
    <w:rsid w:val="00CD1BD1"/>
    <w:rsid w:val="00CD528D"/>
    <w:rsid w:val="00CE0DA3"/>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B4A"/>
    <w:rsid w:val="00D6090A"/>
    <w:rsid w:val="00D62FA3"/>
    <w:rsid w:val="00D63B6F"/>
    <w:rsid w:val="00D64A90"/>
    <w:rsid w:val="00D9410B"/>
    <w:rsid w:val="00D9695B"/>
    <w:rsid w:val="00DA00BD"/>
    <w:rsid w:val="00DA2417"/>
    <w:rsid w:val="00DA5585"/>
    <w:rsid w:val="00DB02AC"/>
    <w:rsid w:val="00DB6AA2"/>
    <w:rsid w:val="00DE10D1"/>
    <w:rsid w:val="00DE2514"/>
    <w:rsid w:val="00DE6851"/>
    <w:rsid w:val="00DF03EE"/>
    <w:rsid w:val="00DF23D7"/>
    <w:rsid w:val="00E01B71"/>
    <w:rsid w:val="00E05C3D"/>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7AC"/>
    <w:rsid w:val="00EC5281"/>
    <w:rsid w:val="00EC791D"/>
    <w:rsid w:val="00EC7CA6"/>
    <w:rsid w:val="00ED3C5D"/>
    <w:rsid w:val="00ED4553"/>
    <w:rsid w:val="00ED73A0"/>
    <w:rsid w:val="00EF3071"/>
    <w:rsid w:val="00F00D08"/>
    <w:rsid w:val="00F15583"/>
    <w:rsid w:val="00F200EE"/>
    <w:rsid w:val="00F22481"/>
    <w:rsid w:val="00F2542E"/>
    <w:rsid w:val="00F27278"/>
    <w:rsid w:val="00F344E3"/>
    <w:rsid w:val="00F34D58"/>
    <w:rsid w:val="00F4016F"/>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209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ACAAA2F-7925-4AAA-A45D-3C34BFF51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FooterChar">
    <w:name w:val="Footer Char"/>
    <w:basedOn w:val="DefaultParagraphFont"/>
    <w:link w:val="Footer"/>
    <w:rsid w:val="00A12425"/>
    <w:rPr>
      <w:b/>
      <w:sz w:val="18"/>
      <w:szCs w:val="24"/>
    </w:rPr>
  </w:style>
  <w:style w:type="paragraph" w:styleId="BalloonText">
    <w:name w:val="Balloon Text"/>
    <w:basedOn w:val="Normal"/>
    <w:link w:val="BalloonTextChar"/>
    <w:semiHidden/>
    <w:unhideWhenUsed/>
    <w:rsid w:val="00A84F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84F6B"/>
    <w:rPr>
      <w:rFonts w:ascii="Segoe UI" w:hAnsi="Segoe UI" w:cs="Segoe UI"/>
      <w:spacing w:val="4"/>
      <w:sz w:val="18"/>
      <w:szCs w:val="18"/>
    </w:rPr>
  </w:style>
  <w:style w:type="character" w:styleId="LineNumber">
    <w:name w:val="line number"/>
    <w:basedOn w:val="DefaultParagraphFont"/>
    <w:semiHidden/>
    <w:unhideWhenUsed/>
    <w:rsid w:val="00AF0A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883</Words>
  <Characters>4550</Characters>
  <Application>Microsoft Office Word</Application>
  <DocSecurity>0</DocSecurity>
  <Lines>122</Lines>
  <Paragraphs>36</Paragraphs>
  <ScaleCrop>false</ScaleCrop>
  <HeadingPairs>
    <vt:vector size="2" baseType="variant">
      <vt:variant>
        <vt:lpstr>Title</vt:lpstr>
      </vt:variant>
      <vt:variant>
        <vt:i4>1</vt:i4>
      </vt:variant>
    </vt:vector>
  </HeadingPairs>
  <TitlesOfParts>
    <vt:vector size="1" baseType="lpstr">
      <vt:lpstr>S1878</vt:lpstr>
    </vt:vector>
  </TitlesOfParts>
  <Manager>R225</Manager>
  <Company>NJ Office of Legislative Services</Company>
  <LinksUpToDate>false</LinksUpToDate>
  <CharactersWithSpaces>5450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S1878</dc:title>
  <dc:subject>20-679</dc:subject>
  <dc:creator>Senator  TURNER</dc:creator>
  <cp:keywords>S1878|3|HS |254|0|254|N|0|</cp:keywords>
  <dc:description>INTRODUCED FEBRUARY 24, 2020</dc:description>
  <cp:lastModifiedBy>Todaro, Vivian</cp:lastModifiedBy>
  <cp:revision>2</cp:revision>
  <cp:lastPrinted>2021-12-17T18:40:00Z</cp:lastPrinted>
  <dcterms:created xsi:type="dcterms:W3CDTF">2021-12-17T18:40:00Z</dcterms:created>
  <dcterms:modified xsi:type="dcterms:W3CDTF">2021-12-17T18:40:00Z</dcterms:modified>
  <cp:category>s.2 –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