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8B2" w:rsidRDefault="006E68B2" w:rsidP="006E68B2">
      <w:pPr>
        <w:pStyle w:val="bpuBill"/>
      </w:pPr>
      <w:bookmarkStart w:id="0" w:name="bpuFrontPg"/>
      <w:bookmarkStart w:id="1" w:name="_GoBack"/>
      <w:bookmarkEnd w:id="0"/>
      <w:bookmarkEnd w:id="1"/>
      <w:r>
        <w:t xml:space="preserve">SENATE, No. 1882 </w:t>
      </w:r>
    </w:p>
    <w:p w:rsidR="006E68B2" w:rsidRPr="009D38FF" w:rsidRDefault="006E68B2" w:rsidP="006E68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855" r:id="rId7"/>
        </w:object>
      </w:r>
    </w:p>
    <w:p w:rsidR="006E68B2" w:rsidRDefault="006E68B2" w:rsidP="006E68B2">
      <w:pPr>
        <w:pStyle w:val="bpuState"/>
      </w:pPr>
      <w:r>
        <w:t>STATE OF NEW JERSEY</w:t>
      </w:r>
    </w:p>
    <w:p w:rsidR="006E68B2" w:rsidRDefault="006E68B2" w:rsidP="006E68B2">
      <w:pPr>
        <w:pStyle w:val="bpuLegislature"/>
      </w:pPr>
      <w:r>
        <w:t>219th LEGISLATURE</w:t>
      </w:r>
    </w:p>
    <w:p w:rsidR="006E68B2" w:rsidRDefault="006E68B2" w:rsidP="006E68B2">
      <w:pPr>
        <w:pStyle w:val="bpuWpGraphic"/>
      </w:pPr>
      <w:r>
        <w:object w:dxaOrig="8985" w:dyaOrig="255">
          <v:shape id="_x0000_i1026" type="#_x0000_t75" style="width:6in;height:12pt" o:ole="">
            <v:imagedata r:id="rId6" o:title=""/>
          </v:shape>
          <o:OLEObject Type="Embed" ProgID="WPWin6.1" ShapeID="_x0000_i1026" DrawAspect="Content" ObjectID="_1644126856" r:id="rId8"/>
        </w:object>
      </w:r>
      <w:r>
        <w:t xml:space="preserve">  </w:t>
      </w:r>
    </w:p>
    <w:p w:rsidR="006E68B2" w:rsidRDefault="006E68B2" w:rsidP="006E68B2">
      <w:pPr>
        <w:pStyle w:val="bpuIntro"/>
      </w:pPr>
      <w:r>
        <w:t>INTRODUCED FEBRUARY 24, 2020</w:t>
      </w:r>
    </w:p>
    <w:p w:rsidR="006E68B2" w:rsidRDefault="006E68B2" w:rsidP="006E68B2">
      <w:pPr>
        <w:pStyle w:val="bpuIntro"/>
      </w:pPr>
    </w:p>
    <w:p w:rsidR="006E68B2" w:rsidRDefault="006E68B2" w:rsidP="006E68B2">
      <w:pPr>
        <w:pStyle w:val="bpuIntro"/>
        <w:sectPr w:rsidR="006E68B2" w:rsidSect="006E68B2">
          <w:headerReference w:type="even" r:id="rId9"/>
          <w:headerReference w:type="default" r:id="rId10"/>
          <w:pgSz w:w="12240" w:h="20160" w:code="5"/>
          <w:pgMar w:top="2160" w:right="1440" w:bottom="1440" w:left="1440" w:header="72" w:footer="720" w:gutter="0"/>
          <w:pgNumType w:start="1"/>
          <w:cols w:space="720"/>
          <w:docGrid w:linePitch="360"/>
        </w:sectPr>
      </w:pPr>
    </w:p>
    <w:p w:rsidR="006E68B2" w:rsidRDefault="006E68B2" w:rsidP="006E68B2">
      <w:pPr>
        <w:pStyle w:val="bpuIntro"/>
      </w:pPr>
    </w:p>
    <w:p w:rsidR="006E68B2" w:rsidRDefault="006E68B2" w:rsidP="006E68B2">
      <w:pPr>
        <w:pStyle w:val="bpuSponsor"/>
      </w:pPr>
      <w:r>
        <w:t>Sponsored by:</w:t>
      </w:r>
    </w:p>
    <w:p w:rsidR="006E68B2" w:rsidRDefault="006E68B2" w:rsidP="006E68B2">
      <w:pPr>
        <w:pStyle w:val="bpuSponsor"/>
      </w:pPr>
      <w:r>
        <w:t>Senator  SHIRLEY K. TURNER</w:t>
      </w:r>
    </w:p>
    <w:p w:rsidR="006E68B2" w:rsidRDefault="006E68B2" w:rsidP="006E68B2">
      <w:pPr>
        <w:pStyle w:val="bpuSponsor"/>
      </w:pPr>
      <w:r>
        <w:t>District 15 (Hunterdon and Mercer)</w:t>
      </w:r>
    </w:p>
    <w:p w:rsidR="006E68B2" w:rsidRDefault="006E68B2" w:rsidP="006E68B2">
      <w:pPr>
        <w:pStyle w:val="bpuSponsor"/>
      </w:pPr>
    </w:p>
    <w:p w:rsidR="006E68B2" w:rsidRDefault="006E68B2" w:rsidP="006E68B2">
      <w:pPr>
        <w:pStyle w:val="bpuSponsor"/>
      </w:pPr>
    </w:p>
    <w:p w:rsidR="006E68B2" w:rsidRDefault="006E68B2" w:rsidP="006E68B2">
      <w:pPr>
        <w:pStyle w:val="bpuSponsor"/>
      </w:pPr>
    </w:p>
    <w:p w:rsidR="006E68B2" w:rsidRDefault="006E68B2" w:rsidP="006E68B2">
      <w:pPr>
        <w:pStyle w:val="bpuSponsor"/>
      </w:pPr>
    </w:p>
    <w:p w:rsidR="006E68B2" w:rsidRDefault="006E68B2" w:rsidP="006E68B2">
      <w:pPr>
        <w:pStyle w:val="bpuSponsor"/>
      </w:pPr>
      <w:r>
        <w:t>SYNOPSIS</w:t>
      </w:r>
    </w:p>
    <w:p w:rsidR="006E68B2" w:rsidRDefault="006E68B2" w:rsidP="006E68B2">
      <w:pPr>
        <w:pStyle w:val="bpuNormText"/>
      </w:pPr>
      <w:r>
        <w:tab/>
        <w:t xml:space="preserve">Clarifies extension of driver’s license, identification card, and motor vehicle registration expiration dates for certain military personnel. </w:t>
      </w:r>
    </w:p>
    <w:p w:rsidR="006E68B2" w:rsidRDefault="006E68B2" w:rsidP="006E68B2">
      <w:pPr>
        <w:pStyle w:val="bpuNormText"/>
      </w:pPr>
    </w:p>
    <w:p w:rsidR="006E68B2" w:rsidRDefault="006E68B2" w:rsidP="006E68B2">
      <w:pPr>
        <w:pStyle w:val="bpuSponsor"/>
      </w:pPr>
      <w:r>
        <w:t xml:space="preserve">CURRENT VERSION OF TEXT </w:t>
      </w:r>
    </w:p>
    <w:p w:rsidR="006E68B2" w:rsidRDefault="006E68B2" w:rsidP="006E68B2">
      <w:pPr>
        <w:pStyle w:val="bpuNormText"/>
      </w:pPr>
      <w:r>
        <w:tab/>
        <w:t>As introduced.</w:t>
      </w:r>
    </w:p>
    <w:p w:rsidR="006E68B2" w:rsidRDefault="006E68B2" w:rsidP="006E68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68B2" w:rsidRDefault="006E68B2" w:rsidP="008916EC">
      <w:pPr>
        <w:pStyle w:val="FronterPage"/>
        <w:tabs>
          <w:tab w:val="clear" w:pos="720"/>
          <w:tab w:val="clear" w:pos="1440"/>
          <w:tab w:val="clear" w:pos="2160"/>
          <w:tab w:val="clear" w:pos="2880"/>
          <w:tab w:val="clear" w:pos="3600"/>
          <w:tab w:val="clear" w:pos="4320"/>
          <w:tab w:val="clear" w:pos="5040"/>
        </w:tabs>
        <w:sectPr w:rsidR="006E68B2" w:rsidSect="006E68B2">
          <w:type w:val="continuous"/>
          <w:pgSz w:w="12240" w:h="20160" w:code="5"/>
          <w:pgMar w:top="1440" w:right="2275" w:bottom="1440" w:left="2275" w:header="72" w:footer="720" w:gutter="0"/>
          <w:pgNumType w:start="1"/>
          <w:cols w:space="720"/>
          <w:docGrid w:linePitch="360"/>
        </w:sectPr>
      </w:pPr>
    </w:p>
    <w:p w:rsidR="00EE040C" w:rsidRDefault="00EE040C" w:rsidP="00C2075B">
      <w:pPr>
        <w:pStyle w:val="HangingAnAct"/>
      </w:pPr>
      <w:r w:rsidRPr="00EE040C">
        <w:rPr>
          <w:rStyle w:val="BillHead"/>
        </w:rPr>
        <w:lastRenderedPageBreak/>
        <w:t>An Act</w:t>
      </w:r>
      <w:r>
        <w:rPr>
          <w:rStyle w:val="HangingAnActChar"/>
        </w:rPr>
        <w:t xml:space="preserve"> </w:t>
      </w:r>
      <w:r w:rsidR="00C2075B" w:rsidRPr="00C2075B">
        <w:t>concerning the expiration dates for certain motor vehicle documents, amending various parts of statutory law, and supplementing Title 39 of the Revised Statutes.</w:t>
      </w:r>
    </w:p>
    <w:p w:rsidR="00C2075B" w:rsidRPr="00C2075B" w:rsidRDefault="00C2075B" w:rsidP="00C2075B"/>
    <w:p w:rsidR="00EE040C" w:rsidRDefault="00EE040C" w:rsidP="00EE040C">
      <w:r>
        <w:tab/>
      </w:r>
      <w:r>
        <w:rPr>
          <w:rStyle w:val="BillHeading2"/>
        </w:rPr>
        <w:t xml:space="preserve">Be It Enacted </w:t>
      </w:r>
      <w:r>
        <w:rPr>
          <w:rStyle w:val="BillLanguage"/>
        </w:rPr>
        <w:t>by the Senate and General Assembly of the State of New Jersey:</w:t>
      </w:r>
    </w:p>
    <w:p w:rsidR="00EE040C" w:rsidRDefault="00EE040C" w:rsidP="00EE040C"/>
    <w:p w:rsidR="00EE040C" w:rsidRPr="00485B6D" w:rsidRDefault="00EE040C" w:rsidP="00EE04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85B6D">
        <w:rPr>
          <w:spacing w:val="0"/>
        </w:rPr>
        <w:tab/>
      </w:r>
      <w:r w:rsidRPr="00485B6D">
        <w:t>1.</w:t>
      </w:r>
      <w:r w:rsidRPr="00485B6D">
        <w:tab/>
        <w:t>R.S.39:3-4 is amended to read as follows:</w:t>
      </w:r>
    </w:p>
    <w:p w:rsidR="00EE040C" w:rsidRPr="00485B6D" w:rsidRDefault="00EE040C" w:rsidP="00EE040C">
      <w:r w:rsidRPr="00485B6D">
        <w:tab/>
        <w:t>39:3-4.  Except as hereinafter provided, every resident of this State and every nonresident whose automobile or motorcycle shall be driven in this State shall, before using the vehicle on the public highways, register the same, and an automobile or motorcycle shall not be driven unless so registered.</w:t>
      </w:r>
    </w:p>
    <w:p w:rsidR="00EE040C" w:rsidRPr="00485B6D" w:rsidRDefault="00EE040C" w:rsidP="00EE040C">
      <w:r w:rsidRPr="00485B6D">
        <w:tab/>
        <w:t>Registration shall be made in the following manner:  An application in writing, signed by the applicant or by an agent or officer, in case the applicant is a corporation, shall be made to the chief administrator or the chief administrator's agent, on forms prepared and supplied by the chief administrator, containing the name, street address of the residence or the business of the owner, mailing address, if different from the street address of the owner's residence or business, and age of the owner, together with a description of the character of the automobile or motorcycle, including the name of the maker and the vehicle identification number, or the manufacturer's number or the number assigned by the chief administrator if the vehicle does not have a vehicle identification number, and any other statement that may be required by the chief administrator.  A post office box shall appear on the application only as part of a mailing address that is submitted by the owner, agent or officer, as the case may be, in addition to the street address of the applicant's residence or business; provided, however, the chief administrator, upon application, shall permit a person who was a victim of a violation of section 1 of P.L.1992, c.209 (C.2C:12-10), N.J.S.2C:14-2, or P.L.1991, c.261 (C.2C:25-17 et seq.), or who the chief administrator otherwise determines to have good cause, to use as a mailing address a post office box, an address other than the applicant's address or other contact point.  An owner whose last address appears on the records of the commission as a post office box shall change the owner's address on the owner's application for renewal to the street address of the owner's residence or business and, if different from the owner's street address, the owner's mailing address unless the chief administrator has determined, pursuant to this section, that the owner may use a post office box, an address other than the owner's address or other contact point as a mailing address.  The application shall contain the name of the insurer of the vehicle and the policy number.  If the vehicle is a leased motor vehicle, the application shall make note of that fact and shall include along with the name and street address of the lessor the name, street address, and driver license number of the lessee.</w:t>
      </w:r>
    </w:p>
    <w:p w:rsidR="00EE040C" w:rsidRPr="00485B6D" w:rsidRDefault="00EE040C" w:rsidP="00EE040C">
      <w:r w:rsidRPr="00485B6D">
        <w:tab/>
        <w:t>Thereupon the chief administrator shall have the power to grant a registration certificate to the owner of any motor vehicle, if over 17 years of age, application for the registration having been properly made and the fee therefor paid, and the vehicle being of a type that complies with the requirements of this Title.  The form and contents of the registration certificate to be issued shall be determined by the chief administrator.</w:t>
      </w:r>
    </w:p>
    <w:p w:rsidR="00EE040C" w:rsidRPr="00485B6D" w:rsidRDefault="00EE040C" w:rsidP="00EE040C">
      <w:r w:rsidRPr="00485B6D">
        <w:tab/>
        <w:t>If the vehicle is a leased motor vehicle, the registration certificate shall, in addition to containing the name and street address of the lessor, identify the vehicle as a leased motor vehicle.</w:t>
      </w:r>
    </w:p>
    <w:p w:rsidR="00EE040C" w:rsidRPr="00485B6D" w:rsidRDefault="00EE040C" w:rsidP="00EE040C">
      <w:r w:rsidRPr="00485B6D">
        <w:tab/>
        <w:t>The chief administrator shall maintain a record of all registration certificates issued, and of the contents thereof.</w:t>
      </w:r>
    </w:p>
    <w:p w:rsidR="00EE040C" w:rsidRPr="00485B6D" w:rsidRDefault="00EE040C" w:rsidP="00EE040C">
      <w:r w:rsidRPr="00485B6D">
        <w:tab/>
        <w:t>Every registration shall expire and the registration certificate thereof become void on the registrant's numerical calendar day of birth in the 12th calendar month following the calendar month in which the certificate was issued; except that the registration shall expire on the last day of the 12th calendar month following the calendar month in which the certificate was issued if the numerical calendar day of the registrant's birth does not correspond to a numerical calendar day in that month or if the vehicle is a leased motor vehicle</w:t>
      </w:r>
      <w:r w:rsidRPr="00485B6D">
        <w:rPr>
          <w:spacing w:val="0"/>
          <w:u w:val="single"/>
        </w:rPr>
        <w:t>, unless the registrant is an active duty member of any branch of the Armed Forces of the United States, or a person in the member’s immediate family, in which case the registration for a passenger automobile shall remain valid beyond the expiration date, in accordance with the provisions of section 1 of P.L.2015, c.299 (C.39:3-11.5a)</w:t>
      </w:r>
      <w:r w:rsidRPr="00485B6D">
        <w:t>.</w:t>
      </w:r>
    </w:p>
    <w:p w:rsidR="00EE040C" w:rsidRPr="00485B6D" w:rsidRDefault="00EE040C" w:rsidP="00EE040C">
      <w:r w:rsidRPr="00485B6D">
        <w:tab/>
        <w:t>The chief administrator may, at the chief administrator's discretion, require registrations which shall expire, and issue certificates thereof which shall become void, on a date fixed by him, which date shall not be sooner than three months nor later than 26 months after the date of issuance of the certificates, and the fees for the registrations, including any other fees or charges collected in connection with the registration fee, shall be fixed by the chief administrator in amounts proportionately less or greater than the fees established by law. The chief administrator may fix the expiration date for registration certificates at a date other than 12 months if the chief administrator determines that the change is necessary, appropriate or convenient in order to aid in implementing the vehicle inspection requirements of chapter 8 of Title 39 or for other good cause.  The chief administrator may, for good cause extend a registration beyond the expiration date that appears upon the registration certificate for periods not to exceed 12 additional months.  The chief administrator may extend the expiration date of a registration without payment of a proportionate fee when the chief administrator determines that the extension is necessary for good cause.  If any registration is so extended, the owner shall pay upon renewal the full registration fee for the period fixed by the chief administrator as if no extension had been granted.</w:t>
      </w:r>
    </w:p>
    <w:p w:rsidR="00EE040C" w:rsidRPr="00485B6D" w:rsidRDefault="00EE040C" w:rsidP="00EE040C">
      <w:r w:rsidRPr="00485B6D">
        <w:tab/>
        <w:t>Notwithstanding any other provision of law to the contrary, every registration for new passenger automobiles shall expire and the registration certificate shall become void on the registrant's numerical calendar day of birth in the 48th calendar month following the calendar month in which the certificate was initially issued; except that the registration shall expire on the last day of the 48th calendar month following the calendar month in which the certificate was initially issued if the numerical calendar day of the registrant's birth does not correspond to a numerical calendar day in that month</w:t>
      </w:r>
      <w:r w:rsidRPr="00485B6D">
        <w:rPr>
          <w:u w:val="single"/>
        </w:rPr>
        <w:t>, unless the registrant is an active duty member of any branch of the Armed Forces of the United States, or a person in the member’s immediate family, in which case the registration shall remain valid beyond the expiration date, in accordance with the provisions of section 1 of P.L.2015, c.299 (C.39:3-11.5a)</w:t>
      </w:r>
      <w:r w:rsidRPr="00485B6D">
        <w:t>.</w:t>
      </w:r>
    </w:p>
    <w:p w:rsidR="00EE040C" w:rsidRPr="00485B6D" w:rsidRDefault="00EE040C" w:rsidP="00EE040C">
      <w:r w:rsidRPr="00485B6D">
        <w:tab/>
        <w:t>On and after February 1, 2005, the provisions of this paragraph shall not apply to new passenger automobiles purchased by a rental company for use as rental passenger automobiles.  As used in this paragraph, "rental company" means a person engaged in the business of renting motor vehicles; and "rental passenger automobile" means a passenger automobile that is rented without a driver and used in the transportation of persons or property other than commercial freight.</w:t>
      </w:r>
    </w:p>
    <w:p w:rsidR="00EE040C" w:rsidRPr="00485B6D" w:rsidRDefault="00EE040C" w:rsidP="00EE040C">
      <w:r w:rsidRPr="00485B6D">
        <w:tab/>
        <w:t>If the new passenger automobile being registered is a leased passenger automobile, the registration shall expire in accordance with the term of the lease.  If the term of the lease extends beyond one or more 12-month periods by one or more months, the registration period shall be based upon the full year into which one or more of the months extend; provided, however, the registration period for a leased automobile shall not exceed 48 months.</w:t>
      </w:r>
    </w:p>
    <w:p w:rsidR="00EE040C" w:rsidRPr="00485B6D" w:rsidRDefault="00EE040C" w:rsidP="00EE040C">
      <w:r w:rsidRPr="00485B6D">
        <w:tab/>
        <w:t>Following the 48-month period of the initial registration of a new passenger automobile, the subsequent registration shall expire, and the registration certificate shall become void, on the registrant's numerical calendar day of birth in the 12th calendar month following the calendar month in which the certificate was next issued; except that the registration shall expire on the last day of the 12th calendar month following the calendar month in which the certificate was next issued if the numerical calendar day of the registrant's birth does not correspond to a numerical calendar day in that month</w:t>
      </w:r>
      <w:r w:rsidRPr="00485B6D">
        <w:rPr>
          <w:u w:val="single"/>
        </w:rPr>
        <w:t>, unless the registrant is an active duty member of any branch of the Armed Forces of the United States, or a person in the member’s immediate family, in which case the registration shall remain valid beyond the expiration date, in accordance with the provisions of section 1 of P.L.2015, c.299 (C.39:3-11.5a)</w:t>
      </w:r>
      <w:r w:rsidRPr="00485B6D">
        <w:t>.</w:t>
      </w:r>
    </w:p>
    <w:p w:rsidR="00EE040C" w:rsidRPr="00485B6D" w:rsidRDefault="00EE040C" w:rsidP="00EE040C">
      <w:r w:rsidRPr="00485B6D">
        <w:tab/>
        <w:t>All motorcycles for which registrations have been issued prior to the effective date of P.L.1989, c.167 and which are scheduled to expire between November 1 and March 31 shall, upon renewal, be issued registrations by the chief administrator which shall expire on a date fixed by him, but in no case shall that expiration date be earlier than April 30 nor later than October 31.  The fees for the renewal of the motorcycle registrations authorized under this paragraph shall be fixed by the chief administrator in an amount proportionately less or greater than the fee established by R.S.39:3-21.</w:t>
      </w:r>
    </w:p>
    <w:p w:rsidR="00EE040C" w:rsidRPr="00485B6D" w:rsidRDefault="00EE040C" w:rsidP="00EE040C">
      <w:r w:rsidRPr="00485B6D">
        <w:tab/>
        <w:t>Application forms for all renewals of registrations for passenger automobiles shall be sent to the last addresses of owners of motor vehicles and motorcycles, as they appear on the records of the commission.</w:t>
      </w:r>
    </w:p>
    <w:p w:rsidR="00EE040C" w:rsidRPr="00485B6D" w:rsidRDefault="00EE040C" w:rsidP="00EE040C">
      <w:r w:rsidRPr="00485B6D">
        <w:tab/>
        <w:t>A person owning or having control over any unregistered vehicle shall not permit the same to be parked or to stand on a public highway.</w:t>
      </w:r>
    </w:p>
    <w:p w:rsidR="00EE040C" w:rsidRPr="00485B6D" w:rsidRDefault="00EE040C" w:rsidP="00EE040C">
      <w:r w:rsidRPr="00485B6D">
        <w:tab/>
        <w:t>Any police officer is authorized to remove any unregistered vehicle from the public highway to a storage space or garage, and the expense involved in the removal and storing of the vehicle shall be borne by the owner of the vehicle, except that the expense shall be borne by the lessee of a leased vehicle.</w:t>
      </w:r>
    </w:p>
    <w:p w:rsidR="00EE040C" w:rsidRPr="00485B6D" w:rsidRDefault="00EE040C" w:rsidP="00EE040C">
      <w:r w:rsidRPr="00485B6D">
        <w:tab/>
        <w:t>Any person violating the provisions of this section shall be subject to a fine not exceeding $100, except that for the misstatement of any fact in the application required to be made to the chief administrator, the person making the statement or omitting the statement that the motor vehicle is to be used as a leased motor vehicle when that is the case shall be subject to the penalties provided in R.S.39:3-37.</w:t>
      </w:r>
    </w:p>
    <w:p w:rsidR="00EE040C" w:rsidRPr="00485B6D" w:rsidRDefault="00EE040C" w:rsidP="00EE040C">
      <w:r w:rsidRPr="00485B6D">
        <w:tab/>
        <w:t>The chief administrator may extend the expiration date of a registration certificate without payment of a proportionate fee when the chief administrator determines that the extension is necessary, appropriate or convenient to the implementation of vehicle inspection requirements.  If any registration certificate is so extended, the owner shall pay upon renewal the full registration fee for the period fixed by the chief administrator as if no extension had been granted.</w:t>
      </w:r>
    </w:p>
    <w:p w:rsidR="00EE040C" w:rsidRPr="00485B6D" w:rsidRDefault="00EE040C" w:rsidP="00EE040C">
      <w:r w:rsidRPr="00485B6D">
        <w:tab/>
        <w:t>The New Jersey Motor Vehicle Commission shall make a reasonable effort to notify any lessor whose name and address is on file with the commission, or any other lessor the commission may determine it is necessary to notify, of the requirements of this amendatory act.</w:t>
      </w:r>
    </w:p>
    <w:p w:rsidR="00EE040C" w:rsidRPr="00485B6D" w:rsidRDefault="00EE040C" w:rsidP="00EE040C">
      <w:r w:rsidRPr="00485B6D">
        <w:tab/>
        <w:t>A lessor doing business in this State shall notify in writing the lessee of a motor vehicle registered pursuant to this Title of any change in its policies or procedures affecting the registration of the motor vehicle.</w:t>
      </w:r>
    </w:p>
    <w:p w:rsidR="00B060CC" w:rsidRDefault="00B060CC" w:rsidP="00B060CC">
      <w:r>
        <w:t>(cf: P.L.2017, c.217, s.1)</w:t>
      </w:r>
      <w:r>
        <w:br w:type="page"/>
      </w:r>
    </w:p>
    <w:p w:rsidR="00EE040C" w:rsidRDefault="00EE040C" w:rsidP="00EE040C">
      <w:r>
        <w:tab/>
        <w:t>2.</w:t>
      </w:r>
      <w:r>
        <w:tab/>
        <w:t>R.S.39:3-10 is amended to read as follows:</w:t>
      </w:r>
    </w:p>
    <w:p w:rsidR="00661490" w:rsidRDefault="00EE040C" w:rsidP="00661490">
      <w:r>
        <w:tab/>
      </w:r>
      <w:r w:rsidR="00B060CC">
        <w:t>39:3-10.</w:t>
      </w:r>
      <w:r w:rsidR="00B060CC">
        <w:tab/>
      </w:r>
      <w:r w:rsidR="00661490">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661490" w:rsidRDefault="00661490" w:rsidP="00661490">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661490" w:rsidRDefault="00661490" w:rsidP="00661490">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661490" w:rsidRDefault="00661490" w:rsidP="00661490">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661490" w:rsidRDefault="00661490" w:rsidP="00661490">
      <w: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661490" w:rsidRDefault="00661490" w:rsidP="00661490">
      <w:r>
        <w:tab/>
        <w:t>A person issued a motorcycle license pursuant to this section may be issued a standard motorcycle license or a REAL ID motorcycle license.The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661490" w:rsidRDefault="00661490" w:rsidP="00661490">
      <w:r>
        <w:tab/>
        <w:t xml:space="preserve">In addition to requiring the person to submit satisfactory proof of identity and age, the commission shall require the person to provide: </w:t>
      </w:r>
    </w:p>
    <w:p w:rsidR="00661490" w:rsidRDefault="00661490" w:rsidP="00661490">
      <w:r>
        <w:tab/>
        <w:t>(1)</w:t>
      </w:r>
      <w:r>
        <w:tab/>
        <w:t xml:space="preserve">as a condition for obtaining a standard motorcycle license, proof of the person's social security number and one document providing satisfactory proof that the person is a New Jersey resident. </w:t>
      </w:r>
    </w:p>
    <w:p w:rsidR="00661490" w:rsidRDefault="00661490" w:rsidP="00661490">
      <w:r>
        <w:tab/>
        <w:t>If the person does not have a social security number, the person shall either:</w:t>
      </w:r>
    </w:p>
    <w:p w:rsidR="00661490" w:rsidRDefault="00661490" w:rsidP="00661490">
      <w:r>
        <w:tab/>
        <w:t>(a)</w:t>
      </w:r>
      <w:r>
        <w:tab/>
        <w:t xml:space="preserve">provide satisfactory proof of an Individual Taxpayer Identification Number; or </w:t>
      </w:r>
    </w:p>
    <w:p w:rsidR="00661490" w:rsidRDefault="00661490" w:rsidP="00661490">
      <w:r>
        <w:tab/>
        <w:t>(b)</w:t>
      </w:r>
      <w:r>
        <w:tab/>
        <w:t>indicate, in a manner prescribed by the commission and consistent with all other provisions of P.L.2019, c.271 (C.39:3-10o et al.), that the person is not eligible to receive a social security number; or</w:t>
      </w:r>
    </w:p>
    <w:p w:rsidR="00661490" w:rsidRDefault="00661490" w:rsidP="00661490">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661490" w:rsidRDefault="00661490" w:rsidP="00661490">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661490" w:rsidRDefault="00661490" w:rsidP="00661490">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661490" w:rsidRDefault="00661490" w:rsidP="00661490">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661490" w:rsidRDefault="00661490" w:rsidP="00661490">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661490" w:rsidRDefault="00661490" w:rsidP="00661490">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661490" w:rsidRDefault="00661490" w:rsidP="00661490">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661490" w:rsidRDefault="00661490" w:rsidP="00661490">
      <w:r>
        <w:tab/>
        <w:t>The commission shall expand the driver's license examination to include questions concerning the dangers of carbon monoxide poisoning from motor vehicles and techniques for the safe operation and proper maintenance of a motor vehicle.</w:t>
      </w:r>
    </w:p>
    <w:p w:rsidR="00661490" w:rsidRDefault="00661490" w:rsidP="00661490">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661490" w:rsidRDefault="00661490" w:rsidP="00661490">
      <w:r>
        <w:tab/>
        <w:t>The commission shall create classified licensing of drivers covering the following classifications:</w:t>
      </w:r>
    </w:p>
    <w:p w:rsidR="00661490" w:rsidRDefault="00661490" w:rsidP="00661490">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661490" w:rsidRDefault="00661490" w:rsidP="00661490">
      <w:r>
        <w:tab/>
        <w:t>b.</w:t>
      </w:r>
      <w:r>
        <w:tab/>
        <w:t xml:space="preserve">Omnibuses as classified by R.S.39:3-10.1 and school buses classified under N.J.S.18A:39-1 et seq. </w:t>
      </w:r>
    </w:p>
    <w:p w:rsidR="00661490" w:rsidRDefault="00661490" w:rsidP="00661490">
      <w:r>
        <w:tab/>
        <w:t>c.</w:t>
      </w:r>
      <w:r>
        <w:tab/>
        <w:t>(Deleted by amendment, P.L.1999, c.28)</w:t>
      </w:r>
    </w:p>
    <w:p w:rsidR="00661490" w:rsidRDefault="00661490" w:rsidP="00661490">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661490" w:rsidRDefault="00661490" w:rsidP="00661490">
      <w:r>
        <w:tab/>
        <w:t>Every applicant for a license under classification b. shall be a holder of a basic driver's license.  Any issuance of a license under classification b. shall be by endorsement on the person's basic driver's license.</w:t>
      </w:r>
    </w:p>
    <w:p w:rsidR="00661490" w:rsidRDefault="00661490" w:rsidP="00661490">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661490" w:rsidRDefault="00661490" w:rsidP="00661490">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661490" w:rsidRDefault="00661490" w:rsidP="00661490">
      <w:r>
        <w:tab/>
        <w:t xml:space="preserve">The license shall expire, except </w:t>
      </w:r>
      <w:r>
        <w:rPr>
          <w:u w:val="single"/>
        </w:rPr>
        <w:t>as provided by section 1 of P.L.2015, c.299 (C.39:3-11.5a) or</w:t>
      </w:r>
      <w:r w:rsidRPr="00661490">
        <w:t xml:space="preserve"> </w:t>
      </w:r>
      <w:r>
        <w:t>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661490" w:rsidRDefault="00661490" w:rsidP="00661490">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661490" w:rsidRDefault="00661490" w:rsidP="00661490">
      <w:r>
        <w:tab/>
        <w:t>The required fee for a license for the license period shall be as follows, subject to adjustment pursuant to section 16 of P.L.2007, c.335 (C.39:2A-36.1):</w:t>
      </w:r>
    </w:p>
    <w:p w:rsidR="00661490" w:rsidRDefault="00661490" w:rsidP="00661490">
      <w:r>
        <w:tab/>
      </w:r>
      <w:r>
        <w:tab/>
        <w:t>Standard motorcycle license or endorsement: $18.</w:t>
      </w:r>
    </w:p>
    <w:p w:rsidR="00661490" w:rsidRDefault="00661490" w:rsidP="00661490">
      <w:r>
        <w:tab/>
      </w:r>
      <w:r>
        <w:tab/>
        <w:t>REAL ID motorcycle license: $29.</w:t>
      </w:r>
    </w:p>
    <w:p w:rsidR="00661490" w:rsidRDefault="00661490" w:rsidP="00661490">
      <w:r>
        <w:tab/>
      </w:r>
      <w:r>
        <w:tab/>
        <w:t>Omnibus or school bus endorsement: $18.</w:t>
      </w:r>
    </w:p>
    <w:p w:rsidR="00661490" w:rsidRDefault="00661490" w:rsidP="00661490">
      <w:r>
        <w:tab/>
      </w:r>
      <w:r>
        <w:tab/>
        <w:t>Standard basic driver's license: $18.</w:t>
      </w:r>
    </w:p>
    <w:p w:rsidR="00661490" w:rsidRDefault="00661490" w:rsidP="00661490">
      <w:r>
        <w:tab/>
      </w:r>
      <w:r>
        <w:tab/>
        <w:t>REAL ID basic driver's license: $29.</w:t>
      </w:r>
    </w:p>
    <w:p w:rsidR="00661490" w:rsidRDefault="00661490" w:rsidP="00661490">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661490" w:rsidRDefault="00661490" w:rsidP="00661490">
      <w:r>
        <w:tab/>
        <w:t>The commission shall issue licenses for the following license period on and after the first day of the calendar month immediately preceding the commencement of the period, the licenses to be effective immediately.</w:t>
      </w:r>
    </w:p>
    <w:p w:rsidR="00661490" w:rsidRDefault="00661490" w:rsidP="00661490">
      <w:r>
        <w:tab/>
        <w:t>All applications for renewals of licenses shall be made in a manner prescribed by the commission and in accordance with procedures established by it.</w:t>
      </w:r>
    </w:p>
    <w:p w:rsidR="00661490" w:rsidRDefault="00661490" w:rsidP="00661490">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661490" w:rsidRDefault="00661490" w:rsidP="00661490">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661490" w:rsidRDefault="00661490" w:rsidP="00661490">
      <w:r>
        <w:tab/>
        <w:t xml:space="preserve">In addition to requiring an applicant for a driver's license to submit satisfactory proof of identity and age, the commission also shall require the applicant to provide: </w:t>
      </w:r>
    </w:p>
    <w:p w:rsidR="00661490" w:rsidRDefault="00661490" w:rsidP="00661490">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661490" w:rsidRDefault="00661490" w:rsidP="00661490">
      <w:r>
        <w:tab/>
        <w:t>(a)</w:t>
      </w:r>
      <w:r>
        <w:tab/>
        <w:t xml:space="preserve">provide satisfactory proof of an Individual Taxpayer Identification Number; or </w:t>
      </w:r>
    </w:p>
    <w:p w:rsidR="00661490" w:rsidRDefault="00661490" w:rsidP="00661490">
      <w:r>
        <w:tab/>
        <w:t>(b)</w:t>
      </w:r>
      <w:r>
        <w:tab/>
        <w:t>indicate, in a manner prescribed by the commission and consistent with all other provisions of P.L.2019, c.271 (C.39:3-10o et al.), that the person is not eligible to receive a social security number; or</w:t>
      </w:r>
    </w:p>
    <w:p w:rsidR="00661490" w:rsidRDefault="00661490" w:rsidP="00661490">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661490" w:rsidRDefault="00661490" w:rsidP="00661490">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661490" w:rsidRDefault="00661490" w:rsidP="00661490">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661490" w:rsidRDefault="00661490" w:rsidP="00661490">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661490" w:rsidRDefault="00661490" w:rsidP="00661490">
      <w:r>
        <w:tab/>
        <w:t>Nothing in this section shall be construed to alter or extend the expiration of any license issued prior to the date this amendatory and supplementary act becomes operative.</w:t>
      </w:r>
    </w:p>
    <w:p w:rsidR="00661490" w:rsidRDefault="00661490" w:rsidP="00661490">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661490" w:rsidRDefault="00661490" w:rsidP="00661490">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661490" w:rsidRDefault="00661490" w:rsidP="00661490">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661490" w:rsidRDefault="00661490" w:rsidP="00661490">
      <w:r>
        <w:tab/>
        <w:t xml:space="preserve">As used in this section: </w:t>
      </w:r>
    </w:p>
    <w:p w:rsidR="00661490" w:rsidRDefault="00661490" w:rsidP="00661490">
      <w:r>
        <w:tab/>
        <w:t xml:space="preserve">"Parking sensors" means proximity sensors which use either electromagnetic or ultrasonic technology and are designed to alert the driver to obstacles while parking. </w:t>
      </w:r>
    </w:p>
    <w:p w:rsidR="00661490" w:rsidRDefault="00661490" w:rsidP="00661490">
      <w:r>
        <w:tab/>
        <w:t>"Rear visibility system" means devices or components installed on a motor vehicle at the time of manufacture that allow a forward facing driver to view a visual image of the area directly behind the vehicle.</w:t>
      </w:r>
    </w:p>
    <w:p w:rsidR="00661490" w:rsidRDefault="00661490" w:rsidP="00661490">
      <w:r>
        <w:t>(cf: P.L.2019, c.271, s.8)</w:t>
      </w:r>
    </w:p>
    <w:p w:rsidR="00EE040C" w:rsidRDefault="00EE040C" w:rsidP="00661490"/>
    <w:p w:rsidR="00EE040C" w:rsidRPr="00485B6D" w:rsidRDefault="00EE040C" w:rsidP="00EE04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85B6D">
        <w:rPr>
          <w:spacing w:val="0"/>
        </w:rPr>
        <w:tab/>
      </w:r>
      <w:r w:rsidRPr="00485B6D">
        <w:t>3.</w:t>
      </w:r>
      <w:r w:rsidRPr="00485B6D">
        <w:tab/>
        <w:t xml:space="preserve">Section 1 of P.L.2015, c.299 (C.39:3-11.5a) is amended to read as follows: </w:t>
      </w:r>
    </w:p>
    <w:p w:rsidR="00EE040C" w:rsidRPr="00485B6D" w:rsidRDefault="00EE040C" w:rsidP="00EE040C">
      <w:r w:rsidRPr="00485B6D">
        <w:tab/>
        <w:t>1.</w:t>
      </w:r>
      <w:r w:rsidRPr="00485B6D">
        <w:tab/>
        <w:t>a.  Notwithstanding the provisions of any law to the contrary, any active duty member of any branch of the Armed Forces of the United States, and any person in the member's immediate family, may renew a driver's license, non-driver identification card, or motor vehicle registration certificate during the six months preceding the member's scheduled date of deployment to a location outside of New Jersey.</w:t>
      </w:r>
    </w:p>
    <w:p w:rsidR="00EE040C" w:rsidRPr="00485B6D" w:rsidRDefault="00EE040C" w:rsidP="00EE040C">
      <w:r w:rsidRPr="00485B6D">
        <w:tab/>
        <w:t>b.</w:t>
      </w:r>
      <w:r w:rsidRPr="00485B6D">
        <w:tab/>
        <w:t xml:space="preserve">The driver's license or non-driver identification card of any active duty member of any branch of the Armed Forces of the United States, and any person in the member's immediate family, or the registration certificate of a motor vehicle registered to that person, shall remain valid </w:t>
      </w:r>
      <w:r w:rsidRPr="00485B6D">
        <w:rPr>
          <w:rFonts w:ascii="Albertus Extra Bold" w:hAnsi="Albertus Extra Bold"/>
          <w:b/>
        </w:rPr>
        <w:t>[</w:t>
      </w:r>
      <w:r w:rsidRPr="00485B6D">
        <w:t>upon demobilization or return from duty, for a period of no more than 90 days</w:t>
      </w:r>
      <w:r w:rsidRPr="00485B6D">
        <w:rPr>
          <w:rFonts w:ascii="Albertus Extra Bold" w:hAnsi="Albertus Extra Bold"/>
          <w:b/>
        </w:rPr>
        <w:t>]</w:t>
      </w:r>
      <w:r w:rsidRPr="00485B6D">
        <w:t xml:space="preserve"> </w:t>
      </w:r>
      <w:r w:rsidRPr="00485B6D">
        <w:rPr>
          <w:u w:val="single"/>
        </w:rPr>
        <w:t>beyond the expiration date until the earlier of the follow</w:t>
      </w:r>
      <w:r w:rsidR="00661490">
        <w:rPr>
          <w:u w:val="single"/>
        </w:rPr>
        <w:t xml:space="preserve">ing dates: (1) 90 days after the </w:t>
      </w:r>
      <w:r w:rsidRPr="00485B6D">
        <w:rPr>
          <w:u w:val="single"/>
        </w:rPr>
        <w:t>date for which active duty service is scheduled to end, as provided on documentation issued by</w:t>
      </w:r>
      <w:r w:rsidRPr="00485B6D">
        <w:t xml:space="preserve"> </w:t>
      </w:r>
      <w:r w:rsidRPr="00485B6D">
        <w:rPr>
          <w:u w:val="single"/>
        </w:rPr>
        <w:t>a branch of the A</w:t>
      </w:r>
      <w:r w:rsidR="00661490">
        <w:rPr>
          <w:u w:val="single"/>
        </w:rPr>
        <w:t xml:space="preserve">rmed Forces of the United States; </w:t>
      </w:r>
      <w:r w:rsidRPr="00485B6D">
        <w:rPr>
          <w:u w:val="single"/>
        </w:rPr>
        <w:t>or (2) 90 days after the person’s return to the State</w:t>
      </w:r>
      <w:r w:rsidRPr="00485B6D">
        <w:t>.  The chief administrator shall determine the appropriate documentation a person is required to possess for the driver's license, non-driver identification card, or motor vehicle registration to be deemed valid during this period.</w:t>
      </w:r>
    </w:p>
    <w:p w:rsidR="00EE040C" w:rsidRPr="00485B6D" w:rsidRDefault="00EE040C" w:rsidP="00EE040C">
      <w:r w:rsidRPr="00485B6D">
        <w:tab/>
        <w:t>c.</w:t>
      </w:r>
      <w:r w:rsidRPr="00485B6D">
        <w:tab/>
        <w:t>A person renewing a driver's license, non-driver identification card, or motor vehicle registration pursuant to this section shall submit proof satisfactory to the chief administrator of the member's deployment to a location outside of New Jersey.</w:t>
      </w:r>
    </w:p>
    <w:p w:rsidR="00EE040C" w:rsidRPr="00485B6D" w:rsidRDefault="00EE040C" w:rsidP="00EE040C">
      <w:r w:rsidRPr="00485B6D">
        <w:tab/>
        <w:t>d.</w:t>
      </w:r>
      <w:r w:rsidRPr="00485B6D">
        <w:tab/>
        <w:t>As used in this act, "immediate family" means a spouse, domestic partner, partner in a civil union, child, stepchild, or other person under the legal guardianship of the active duty member of the Armed Forces of the United States.</w:t>
      </w:r>
    </w:p>
    <w:p w:rsidR="00EE040C" w:rsidRPr="00485B6D" w:rsidRDefault="00EE040C" w:rsidP="00EE040C">
      <w:r w:rsidRPr="00485B6D">
        <w:t xml:space="preserve">(cf: P.L.2015, c.299, s.1) </w:t>
      </w:r>
    </w:p>
    <w:p w:rsidR="00EE040C" w:rsidRDefault="00EE040C" w:rsidP="00EE040C"/>
    <w:p w:rsidR="00EE040C" w:rsidRDefault="00EE040C" w:rsidP="00EE040C">
      <w:r>
        <w:tab/>
        <w:t>4.</w:t>
      </w:r>
      <w:r>
        <w:tab/>
        <w:t xml:space="preserve">Section 4 of P.L.1980, c.47 (C.39:3-29.5) is amended to read as follows: </w:t>
      </w:r>
    </w:p>
    <w:p w:rsidR="00EE040C" w:rsidRDefault="00EE040C" w:rsidP="00EE040C">
      <w:r>
        <w:tab/>
        <w:t>4.</w:t>
      </w:r>
      <w:r>
        <w:tab/>
        <w:t xml:space="preserve">a.  Except as provided in subsection b. of this section </w:t>
      </w:r>
      <w:r>
        <w:rPr>
          <w:u w:val="single"/>
        </w:rPr>
        <w:t>or in</w:t>
      </w:r>
      <w:r>
        <w:t xml:space="preserve"> </w:t>
      </w:r>
      <w:r>
        <w:rPr>
          <w:u w:val="single"/>
        </w:rPr>
        <w:t>section 1 of P.L.2015, c.299 (C.39:3-11.5a)</w:t>
      </w:r>
      <w:r>
        <w:t>, each original identification card authorized by section 2 of P.L.1980, c.47 (C.39:3-29.3) shall, unless canceled earlier or otherwise provided, expire during the fourth calendar year following its date of issuance and on the same calendar day as the person's date of birth.  If the date of birth of the bearer of the identification card does not correspond to a calendar day of the fourth calendar year, the identification card shall expire on the last day of the birth month of the bearer of the card.</w:t>
      </w:r>
    </w:p>
    <w:p w:rsidR="00EE040C" w:rsidRDefault="00EE040C" w:rsidP="00EE040C">
      <w:r>
        <w:tab/>
        <w:t>The identification card shall be renewable upon the request of the bearer of the card, pursuant to terms of license renewal established by the New Jersey Motor Vehicle Commission, and upon payment of a fee as required by section 6 of P.L.1980, c.47 (C.39:3-29.7).  An identification card issued pursuant to P.L.1980, c.47 (C.39:3-29.2 et seq.) to an applicant who is blind or who has a disability shall be valid for the life of the holder unless canceled by the holder.  Cards issued prior to October 16, 1989 and valid upon the effective date of P.L.1990, c.30 shall be valid for the life of the holder unless canceled by the holder. Cards issued to persons with blindness or disabilities between October 16, 1989 and the effective date of P.L.1990, c.30, and which are valid on the effective date of P.L.1980, c.47 (C.39:3-29.2 et seq.), shall be made valid for the life of the holder unless canceled by the holder, upon presentation of proof that the person's blindness or disability existed at the time of the original application.  The chief administrator is authorized to require periodic verification of information included on any identification card issued for or valid for the life of the holder.  Nothing in this section shall be construed to alter or change any expiration date on any New Jersey identification card issued prior to the operative date of P.L.2001, c.391 (C.39:3-10f4 et al.) and any such identification card shall remain valid until its expiration date.</w:t>
      </w:r>
    </w:p>
    <w:p w:rsidR="00EE040C" w:rsidRDefault="00EE040C" w:rsidP="00EE040C">
      <w:r>
        <w:tab/>
        <w:t>b.</w:t>
      </w:r>
      <w:r>
        <w:tab/>
        <w:t>If the chief administrator issues an identification card to a person who has demonstrated authorization to be present in the United States for a period of time shorter than the standard periods of identification cards, the chief administrator shall fix the expiration date of the identification card at a date based on the period in which the person is authorized to be present in the United States under federal immigration laws.  The chief administrator may renew such an identification card only if it is demonstrated that the person's continued presence in the United States is authorized under federal law.</w:t>
      </w:r>
    </w:p>
    <w:p w:rsidR="00EE040C" w:rsidRDefault="00EE040C" w:rsidP="00EE040C">
      <w:r>
        <w:t>(cf: P.L.2017, c.131, s.153)</w:t>
      </w:r>
    </w:p>
    <w:p w:rsidR="00EE040C" w:rsidRDefault="00EE040C" w:rsidP="00EE040C"/>
    <w:p w:rsidR="00EE040C" w:rsidRPr="00661490" w:rsidRDefault="00EE040C" w:rsidP="00EE04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5B6D">
        <w:rPr>
          <w:spacing w:val="0"/>
        </w:rPr>
        <w:tab/>
      </w:r>
      <w:r w:rsidR="00B060CC">
        <w:t>5.</w:t>
      </w:r>
      <w:r w:rsidR="00B060CC">
        <w:tab/>
      </w:r>
      <w:r w:rsidRPr="00661490">
        <w:t>(New section)</w:t>
      </w:r>
      <w:r w:rsidR="00B060CC">
        <w:t xml:space="preserve"> </w:t>
      </w:r>
      <w:r w:rsidRPr="00661490">
        <w:t xml:space="preserve"> Notwithstanding the provisions of the "Administrative Procedure Act," P.L.1968, c.410 (C.52:14B-1 et seq.), to the contrary, the chief administrator may adopt, immediately upon filing with the Office of Administrative Law, rules and regulations as the chief administrator determines to be necessary to effectuate the purposes of P.L.    , c.    (C.        ) (pending before the Legislature as this bill), which rules and regulations shall be effective for a period not to exceed 180 days following the effective date of P.L.    , c.    (C.        ) (pending before the Legislature as this bill) and may thereafter be amended, adopted, or readopted by the chief administrator in accordance with the requirements of the "Administrative Procedure Act," P.L.1968, c.410 (C.52:14B-1 et seq.).</w:t>
      </w:r>
    </w:p>
    <w:p w:rsidR="00EE040C" w:rsidRDefault="00EE040C" w:rsidP="00EE040C"/>
    <w:p w:rsidR="00EE040C" w:rsidRDefault="00661490" w:rsidP="00EE040C">
      <w:r>
        <w:tab/>
        <w:t>6.</w:t>
      </w:r>
      <w:r w:rsidR="00EE040C">
        <w:tab/>
        <w:t>This act shall take effect immediately.</w:t>
      </w:r>
    </w:p>
    <w:p w:rsidR="0059321F" w:rsidRDefault="0059321F" w:rsidP="00EE040C"/>
    <w:p w:rsidR="0059321F" w:rsidRDefault="0059321F" w:rsidP="00EE040C"/>
    <w:p w:rsidR="0059321F" w:rsidRDefault="0059321F" w:rsidP="00B060CC">
      <w:pPr>
        <w:jc w:val="center"/>
      </w:pPr>
      <w:r>
        <w:t>STATEMENT</w:t>
      </w:r>
    </w:p>
    <w:p w:rsidR="00EE040C" w:rsidRDefault="00EE040C" w:rsidP="00EE040C"/>
    <w:p w:rsidR="0059321F" w:rsidRDefault="0059321F" w:rsidP="0059321F">
      <w:r>
        <w:tab/>
        <w:t>This bill clarifies that the driver’s license, non-driver identification card, or motor vehicle registration certificate of any active duty member of the Armed Forces of the United States, and any person in the member’s immediate family, is to remain valid beyond the expiration date until the earlier of the following dates: (1) 90 days after the date for which active duty service is scheduled to end, as provided on documentation issued by a branch of the Armed Forces of the United States; or (2) 90 days after the person’s return to the State.</w:t>
      </w:r>
    </w:p>
    <w:p w:rsidR="00686AEB" w:rsidRPr="00D71D68" w:rsidRDefault="0059321F" w:rsidP="0059321F">
      <w:r>
        <w:tab/>
      </w:r>
      <w:r w:rsidR="00C2075B">
        <w:t>The bill</w:t>
      </w:r>
      <w:r>
        <w:t xml:space="preserve"> </w:t>
      </w:r>
      <w:r w:rsidR="00C2075B">
        <w:t>also permits</w:t>
      </w:r>
      <w:r>
        <w:t xml:space="preserve"> the Chief Administrator of the New Jersey Motor Vehicle Commission to adopt temporary rules and regulations as the chief administrator determines to be necessary to effectuate the purposes of the bill</w:t>
      </w:r>
      <w:r w:rsidR="00C2075B">
        <w:t>,</w:t>
      </w:r>
      <w:r>
        <w:t xml:space="preserve"> and 180 days thereafter</w:t>
      </w:r>
      <w:r w:rsidR="00C2075B">
        <w:t>,</w:t>
      </w:r>
      <w:r>
        <w:t xml:space="preserve"> amend, adopt, or readopt the rules and regulations in accordance with the requirements of the "Administrative Procedure Act.”  </w:t>
      </w:r>
    </w:p>
    <w:sectPr w:rsidR="00686AEB" w:rsidRPr="00D71D68" w:rsidSect="006E68B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1F2" w:rsidRDefault="003B11F2">
      <w:r>
        <w:separator/>
      </w:r>
    </w:p>
  </w:endnote>
  <w:endnote w:type="continuationSeparator" w:id="0">
    <w:p w:rsidR="003B11F2" w:rsidRDefault="003B1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0CC" w:rsidRPr="00921C91" w:rsidRDefault="00B060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60CC" w:rsidRPr="00921C91" w:rsidRDefault="00B060CC">
    <w:pPr>
      <w:pStyle w:val="Footer"/>
      <w:rPr>
        <w:szCs w:val="18"/>
      </w:rPr>
    </w:pPr>
  </w:p>
  <w:p w:rsidR="00B060CC" w:rsidRPr="00921C91" w:rsidRDefault="00B060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60CC" w:rsidRDefault="00B060C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1F2" w:rsidRDefault="003B11F2">
      <w:r>
        <w:separator/>
      </w:r>
    </w:p>
  </w:footnote>
  <w:footnote w:type="continuationSeparator" w:id="0">
    <w:p w:rsidR="003B11F2" w:rsidRDefault="003B1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5A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68B2" w:rsidRDefault="006E68B2" w:rsidP="006E68B2">
    <w:pPr>
      <w:pStyle w:val="bpuHeadSpon"/>
    </w:pPr>
    <w:r w:rsidRPr="006E68B2">
      <w:rPr>
        <w:rStyle w:val="bpuHeadSponChar"/>
      </w:rPr>
      <w:t>S1882</w:t>
    </w:r>
    <w:r>
      <w:t xml:space="preserve"> TURNER</w:t>
    </w:r>
  </w:p>
  <w:p w:rsidR="006E68B2" w:rsidRDefault="006E68B2" w:rsidP="006E68B2">
    <w:pPr>
      <w:pStyle w:val="bpuHeadSpon"/>
    </w:pPr>
    <w:r>
      <w:fldChar w:fldCharType="begin"/>
    </w:r>
    <w:r>
      <w:instrText xml:space="preserve"> PAGE  \* MERGEFORMAT </w:instrText>
    </w:r>
    <w:r>
      <w:fldChar w:fldCharType="separate"/>
    </w:r>
    <w:r w:rsidR="00645A10">
      <w:rPr>
        <w:noProof/>
      </w:rPr>
      <w:t>16</w:t>
    </w:r>
    <w:r>
      <w:fldChar w:fldCharType="end"/>
    </w:r>
  </w:p>
  <w:p w:rsidR="006E68B2" w:rsidRDefault="006E68B2" w:rsidP="006E68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68B2" w:rsidRDefault="006E68B2" w:rsidP="006E68B2">
    <w:pPr>
      <w:pStyle w:val="bpuHeadSpon"/>
    </w:pPr>
    <w:r w:rsidRPr="006E68B2">
      <w:rPr>
        <w:rStyle w:val="bpuHeadSponChar"/>
      </w:rPr>
      <w:t>S1882</w:t>
    </w:r>
    <w:r>
      <w:t xml:space="preserve"> TURNER</w:t>
    </w:r>
  </w:p>
  <w:p w:rsidR="006E68B2" w:rsidRDefault="006E68B2" w:rsidP="006E68B2">
    <w:pPr>
      <w:pStyle w:val="bpuHeadSpon"/>
    </w:pPr>
    <w:r>
      <w:fldChar w:fldCharType="begin"/>
    </w:r>
    <w:r>
      <w:instrText xml:space="preserve"> PAGE  \* MERGEFORMAT </w:instrText>
    </w:r>
    <w:r>
      <w:fldChar w:fldCharType="separate"/>
    </w:r>
    <w:r w:rsidR="00645A10">
      <w:rPr>
        <w:noProof/>
      </w:rPr>
      <w:t>2</w:t>
    </w:r>
    <w:r>
      <w:fldChar w:fldCharType="end"/>
    </w:r>
  </w:p>
  <w:p w:rsidR="006E68B2" w:rsidRDefault="006E68B2" w:rsidP="006E68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1F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1F2"/>
    <w:rsid w:val="003C43C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11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21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A10"/>
    <w:rsid w:val="00645E6A"/>
    <w:rsid w:val="00661490"/>
    <w:rsid w:val="00665CBC"/>
    <w:rsid w:val="00667A5C"/>
    <w:rsid w:val="00677316"/>
    <w:rsid w:val="00686AEB"/>
    <w:rsid w:val="006B7897"/>
    <w:rsid w:val="006B7FA7"/>
    <w:rsid w:val="006C086A"/>
    <w:rsid w:val="006C21C1"/>
    <w:rsid w:val="006C7327"/>
    <w:rsid w:val="006D00E5"/>
    <w:rsid w:val="006D791B"/>
    <w:rsid w:val="006E2895"/>
    <w:rsid w:val="006E68B2"/>
    <w:rsid w:val="006F180D"/>
    <w:rsid w:val="006F4334"/>
    <w:rsid w:val="006F47AF"/>
    <w:rsid w:val="006F6B8A"/>
    <w:rsid w:val="00707CD3"/>
    <w:rsid w:val="00716BB9"/>
    <w:rsid w:val="007256D1"/>
    <w:rsid w:val="007279FD"/>
    <w:rsid w:val="007502CB"/>
    <w:rsid w:val="00752D79"/>
    <w:rsid w:val="00752E20"/>
    <w:rsid w:val="00756EDE"/>
    <w:rsid w:val="0078037D"/>
    <w:rsid w:val="00781B4D"/>
    <w:rsid w:val="007824BF"/>
    <w:rsid w:val="00783B8D"/>
    <w:rsid w:val="00794B94"/>
    <w:rsid w:val="00794BD4"/>
    <w:rsid w:val="007A2F73"/>
    <w:rsid w:val="007A3061"/>
    <w:rsid w:val="007A5A0B"/>
    <w:rsid w:val="007C0E14"/>
    <w:rsid w:val="007C7DE4"/>
    <w:rsid w:val="007D40CB"/>
    <w:rsid w:val="007D4A86"/>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C2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0CC"/>
    <w:rsid w:val="00B07100"/>
    <w:rsid w:val="00B1138C"/>
    <w:rsid w:val="00B2574A"/>
    <w:rsid w:val="00B35D8A"/>
    <w:rsid w:val="00B37FB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658"/>
    <w:rsid w:val="00BC7892"/>
    <w:rsid w:val="00BD30EC"/>
    <w:rsid w:val="00BE24D6"/>
    <w:rsid w:val="00BE7EFA"/>
    <w:rsid w:val="00BF06AD"/>
    <w:rsid w:val="00BF2C67"/>
    <w:rsid w:val="00C04F4D"/>
    <w:rsid w:val="00C12E48"/>
    <w:rsid w:val="00C13D14"/>
    <w:rsid w:val="00C15F53"/>
    <w:rsid w:val="00C2075B"/>
    <w:rsid w:val="00C23F09"/>
    <w:rsid w:val="00C25356"/>
    <w:rsid w:val="00C328D0"/>
    <w:rsid w:val="00C46BC1"/>
    <w:rsid w:val="00C5235F"/>
    <w:rsid w:val="00C54CE2"/>
    <w:rsid w:val="00C60D7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97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D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40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31A"/>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5D28D3-DB1A-4940-A43E-7D43F5B6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6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6868</Words>
  <Characters>35918</Characters>
  <Application>Microsoft Office Word</Application>
  <DocSecurity>0</DocSecurity>
  <Lines>729</Lines>
  <Paragraphs>108</Paragraphs>
  <ScaleCrop>false</ScaleCrop>
  <HeadingPairs>
    <vt:vector size="2" baseType="variant">
      <vt:variant>
        <vt:lpstr>Title</vt:lpstr>
      </vt:variant>
      <vt:variant>
        <vt:i4>1</vt:i4>
      </vt:variant>
    </vt:vector>
  </HeadingPairs>
  <TitlesOfParts>
    <vt:vector size="1" baseType="lpstr">
      <vt:lpstr>S1882</vt:lpstr>
    </vt:vector>
  </TitlesOfParts>
  <Manager>R225</Manager>
  <Company>NJ Office of Legislative Services</Company>
  <LinksUpToDate>false</LinksUpToDate>
  <CharactersWithSpaces>42881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S1882</dc:title>
  <dc:subject/>
  <dc:creator>Senator  TURNER</dc:creator>
  <cp:keywords>S1882|16|AU |273|0|273|F|0|</cp:keywords>
  <dc:description>INTRODUCED FEBRUARY 24, 2020</dc:description>
  <cp:lastModifiedBy>Siracusa, Nicole</cp:lastModifiedBy>
  <cp:revision>2</cp:revision>
  <cp:lastPrinted>2005-10-12T19:02:00Z</cp:lastPrinted>
  <dcterms:created xsi:type="dcterms:W3CDTF">2020-02-25T14:07:00Z</dcterms:created>
  <dcterms:modified xsi:type="dcterms:W3CDTF">2020-02-25T14:07:00Z</dcterms:modified>
  <cp:category>s.5: C.39:3-11.5b; s.6: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