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1C5" w:rsidRDefault="00DC71C5" w:rsidP="00DC71C5">
      <w:pPr>
        <w:pStyle w:val="bpuBill"/>
      </w:pPr>
      <w:bookmarkStart w:id="0" w:name="bpuFrontPg"/>
      <w:bookmarkStart w:id="1" w:name="_GoBack"/>
      <w:bookmarkEnd w:id="0"/>
      <w:bookmarkEnd w:id="1"/>
      <w:r>
        <w:t xml:space="preserve">SENATE, No. 1889 </w:t>
      </w:r>
    </w:p>
    <w:p w:rsidR="00DC71C5" w:rsidRPr="009D38FF" w:rsidRDefault="00DC71C5" w:rsidP="00DC71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4952" r:id="rId7"/>
        </w:object>
      </w:r>
    </w:p>
    <w:p w:rsidR="00DC71C5" w:rsidRDefault="00DC71C5" w:rsidP="00DC71C5">
      <w:pPr>
        <w:pStyle w:val="bpuState"/>
      </w:pPr>
      <w:r>
        <w:t>STATE OF NEW JERSEY</w:t>
      </w:r>
    </w:p>
    <w:p w:rsidR="00DC71C5" w:rsidRDefault="00DC71C5" w:rsidP="00DC71C5">
      <w:pPr>
        <w:pStyle w:val="bpuLegislature"/>
      </w:pPr>
      <w:r>
        <w:t>219th LEGISLATURE</w:t>
      </w:r>
    </w:p>
    <w:p w:rsidR="00DC71C5" w:rsidRDefault="00DC71C5" w:rsidP="00DC71C5">
      <w:pPr>
        <w:pStyle w:val="bpuWpGraphic"/>
      </w:pPr>
      <w:r>
        <w:object w:dxaOrig="8985" w:dyaOrig="255">
          <v:shape id="_x0000_i1026" type="#_x0000_t75" style="width:6in;height:12pt" o:ole="">
            <v:imagedata r:id="rId6" o:title=""/>
          </v:shape>
          <o:OLEObject Type="Embed" ProgID="WPWin6.1" ShapeID="_x0000_i1026" DrawAspect="Content" ObjectID="_1665214953" r:id="rId8"/>
        </w:object>
      </w:r>
      <w:r>
        <w:t xml:space="preserve">  </w:t>
      </w:r>
    </w:p>
    <w:p w:rsidR="00DC71C5" w:rsidRDefault="00DC71C5" w:rsidP="00DC71C5">
      <w:pPr>
        <w:pStyle w:val="bpuIntro"/>
      </w:pPr>
      <w:r>
        <w:t>INTRODUCED FEBRUARY 24, 2020</w:t>
      </w:r>
    </w:p>
    <w:p w:rsidR="00DC71C5" w:rsidRDefault="00DC71C5" w:rsidP="00DC71C5">
      <w:pPr>
        <w:pStyle w:val="bpuIntro"/>
      </w:pPr>
    </w:p>
    <w:p w:rsidR="00DC71C5" w:rsidRDefault="00DC71C5" w:rsidP="00DC71C5">
      <w:pPr>
        <w:pStyle w:val="bpuIntro"/>
        <w:sectPr w:rsidR="00DC71C5" w:rsidSect="00F929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71C5" w:rsidRDefault="00DC71C5" w:rsidP="00DC71C5">
      <w:pPr>
        <w:pStyle w:val="bpuIntro"/>
      </w:pPr>
    </w:p>
    <w:p w:rsidR="00DC71C5" w:rsidRDefault="00DC71C5" w:rsidP="00DC71C5">
      <w:pPr>
        <w:pStyle w:val="bpuSponsor"/>
      </w:pPr>
      <w:r>
        <w:t>Sponsored by:</w:t>
      </w:r>
    </w:p>
    <w:p w:rsidR="00DC71C5" w:rsidRDefault="00DC71C5" w:rsidP="00DC71C5">
      <w:pPr>
        <w:pStyle w:val="bpuSponsor"/>
      </w:pPr>
      <w:r>
        <w:t>Senator  NILSA CRUZ-PEREZ</w:t>
      </w:r>
    </w:p>
    <w:p w:rsidR="00DC71C5" w:rsidRDefault="00DC71C5" w:rsidP="00DC71C5">
      <w:pPr>
        <w:pStyle w:val="bpuSponsor"/>
      </w:pPr>
      <w:r>
        <w:t>District 5 (Camden and Gloucester)</w:t>
      </w:r>
    </w:p>
    <w:p w:rsidR="00DC71C5" w:rsidRDefault="006E009A" w:rsidP="006E009A">
      <w:pPr>
        <w:pStyle w:val="bpuSponsor"/>
      </w:pPr>
      <w:r>
        <w:t>Senator  SHIRLEY K. TURNER</w:t>
      </w:r>
    </w:p>
    <w:p w:rsidR="006E009A" w:rsidRDefault="006E009A" w:rsidP="006E009A">
      <w:pPr>
        <w:pStyle w:val="bpuSponsor"/>
      </w:pPr>
      <w:r>
        <w:t>District 15 (Hunterdon and Mercer)</w:t>
      </w:r>
    </w:p>
    <w:p w:rsidR="006E009A" w:rsidRPr="006E009A" w:rsidRDefault="006E009A" w:rsidP="006E009A">
      <w:pPr>
        <w:pStyle w:val="bpuSponsor"/>
      </w:pPr>
    </w:p>
    <w:p w:rsidR="00DC71C5" w:rsidRDefault="00F92990" w:rsidP="00F92990">
      <w:pPr>
        <w:pStyle w:val="bpuSponsor"/>
      </w:pPr>
      <w:r>
        <w:t>Co-Sponsored by:</w:t>
      </w:r>
    </w:p>
    <w:p w:rsidR="00F92990" w:rsidRPr="00F92990" w:rsidRDefault="00F92990" w:rsidP="00F92990">
      <w:pPr>
        <w:pStyle w:val="bpuSponsor"/>
      </w:pPr>
      <w:r w:rsidRPr="00F92990">
        <w:t xml:space="preserve">Senator </w:t>
      </w:r>
      <w:proofErr w:type="spellStart"/>
      <w:r w:rsidRPr="00F92990">
        <w:t>Testa</w:t>
      </w:r>
      <w:proofErr w:type="spellEnd"/>
    </w:p>
    <w:p w:rsidR="00DC71C5" w:rsidRDefault="00DC71C5" w:rsidP="00DC71C5">
      <w:pPr>
        <w:pStyle w:val="bpuSponsor"/>
      </w:pPr>
    </w:p>
    <w:p w:rsidR="00F92990" w:rsidRDefault="00F92990" w:rsidP="00F92990"/>
    <w:p w:rsidR="00F92990" w:rsidRPr="00F92990" w:rsidRDefault="00F92990" w:rsidP="00F92990"/>
    <w:p w:rsidR="00DC71C5" w:rsidRDefault="00DC71C5" w:rsidP="00DC71C5">
      <w:pPr>
        <w:pStyle w:val="bpuSponsor"/>
      </w:pPr>
    </w:p>
    <w:p w:rsidR="00DC71C5" w:rsidRDefault="00DC71C5" w:rsidP="00DC71C5">
      <w:pPr>
        <w:pStyle w:val="bpuSponsor"/>
      </w:pPr>
      <w:r>
        <w:t>SYNOPSIS</w:t>
      </w:r>
    </w:p>
    <w:p w:rsidR="00DC71C5" w:rsidRDefault="00DC71C5" w:rsidP="00DC71C5">
      <w:pPr>
        <w:pStyle w:val="bpuNormText"/>
      </w:pPr>
      <w:r>
        <w:tab/>
        <w:t xml:space="preserve">Requires State agencies to post Internet links to programs and services for women as applicable. </w:t>
      </w:r>
    </w:p>
    <w:p w:rsidR="00DC71C5" w:rsidRDefault="00DC71C5" w:rsidP="00DC71C5">
      <w:pPr>
        <w:pStyle w:val="bpuNormText"/>
      </w:pPr>
    </w:p>
    <w:p w:rsidR="00DC71C5" w:rsidRDefault="00DC71C5" w:rsidP="00DC71C5">
      <w:pPr>
        <w:pStyle w:val="bpuSponsor"/>
      </w:pPr>
      <w:r>
        <w:t xml:space="preserve">CURRENT VERSION OF TEXT </w:t>
      </w:r>
    </w:p>
    <w:p w:rsidR="00DC71C5" w:rsidRDefault="00DC71C5" w:rsidP="00DC71C5">
      <w:pPr>
        <w:pStyle w:val="bpuNormText"/>
      </w:pPr>
      <w:r>
        <w:tab/>
        <w:t>As introduced.</w:t>
      </w:r>
    </w:p>
    <w:p w:rsidR="00DC71C5" w:rsidRDefault="00DC71C5" w:rsidP="00DC71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71C5" w:rsidRDefault="00DC71C5" w:rsidP="008916EC">
      <w:pPr>
        <w:pStyle w:val="FronterPage"/>
        <w:tabs>
          <w:tab w:val="clear" w:pos="720"/>
          <w:tab w:val="clear" w:pos="1440"/>
          <w:tab w:val="clear" w:pos="2160"/>
          <w:tab w:val="clear" w:pos="2880"/>
          <w:tab w:val="clear" w:pos="3600"/>
          <w:tab w:val="clear" w:pos="4320"/>
          <w:tab w:val="clear" w:pos="5040"/>
        </w:tabs>
        <w:sectPr w:rsidR="00DC71C5" w:rsidSect="00DC71C5">
          <w:type w:val="continuous"/>
          <w:pgSz w:w="12240" w:h="20160" w:code="5"/>
          <w:pgMar w:top="1440" w:right="2275" w:bottom="1440" w:left="2275" w:header="72" w:footer="720" w:gutter="0"/>
          <w:pgNumType w:start="1"/>
          <w:cols w:space="720"/>
          <w:docGrid w:linePitch="360"/>
        </w:sectPr>
      </w:pPr>
    </w:p>
    <w:p w:rsidR="00885F6F" w:rsidRPr="00677316" w:rsidRDefault="00885F6F" w:rsidP="00885F6F">
      <w:pPr>
        <w:pStyle w:val="HangingAnAct"/>
        <w:rPr>
          <w:rStyle w:val="HangingAnActChar"/>
        </w:rPr>
      </w:pPr>
      <w:r w:rsidRPr="00885F6F">
        <w:rPr>
          <w:rStyle w:val="BillHead"/>
        </w:rPr>
        <w:lastRenderedPageBreak/>
        <w:t>An Act</w:t>
      </w:r>
      <w:r w:rsidRPr="006B7FA7">
        <w:rPr>
          <w:rStyle w:val="HangingAnActChar"/>
        </w:rPr>
        <w:t xml:space="preserve"> </w:t>
      </w:r>
      <w:r>
        <w:rPr>
          <w:rStyle w:val="HangingAnActChar"/>
        </w:rPr>
        <w:t>concerning access to programs for women and supplementing Title 52 of the Revised Statutes.</w:t>
      </w:r>
    </w:p>
    <w:p w:rsidR="00885F6F" w:rsidRPr="00D71D68" w:rsidRDefault="00885F6F" w:rsidP="00885F6F"/>
    <w:p w:rsidR="00885F6F" w:rsidRPr="00AA7880" w:rsidRDefault="00885F6F" w:rsidP="00885F6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885F6F" w:rsidRPr="00D71D68" w:rsidRDefault="00885F6F" w:rsidP="00885F6F"/>
    <w:p w:rsidR="00885F6F" w:rsidRDefault="00885F6F" w:rsidP="00885F6F">
      <w:r>
        <w:tab/>
        <w:t>1.</w:t>
      </w:r>
      <w:r>
        <w:tab/>
        <w:t>Each State agency shall prominently display on its Internet homepage a link to any program, services, benefits, or informational resources that are provided by or through that agency and that are intended exclusively or primarily for women.  The link shall be clearly identified in such a manner as to facilitate access to information about any such program, services, benefits, or informational resources.</w:t>
      </w:r>
    </w:p>
    <w:p w:rsidR="00885F6F" w:rsidRPr="00973B34" w:rsidRDefault="00885F6F" w:rsidP="00885F6F">
      <w:r>
        <w:tab/>
        <w:t xml:space="preserve">As used in this act, </w:t>
      </w:r>
      <w:r w:rsidRPr="00973B34">
        <w:t xml:space="preserve">"State agency" means </w:t>
      </w:r>
      <w:r>
        <w:t xml:space="preserve">an </w:t>
      </w:r>
      <w:r w:rsidRPr="00973B34">
        <w:t xml:space="preserve">executive branch </w:t>
      </w:r>
      <w:r>
        <w:t xml:space="preserve">agency </w:t>
      </w:r>
      <w:r w:rsidRPr="00973B34">
        <w:t>of the State, including, but not limited to, any department, board, bureau, commission, division, office, council, agency, or instrumentality thereof, or independent agency, public authority</w:t>
      </w:r>
      <w:r>
        <w:t xml:space="preserve">, </w:t>
      </w:r>
      <w:r w:rsidRPr="00973B34">
        <w:t>or public benefit corporation.</w:t>
      </w:r>
    </w:p>
    <w:p w:rsidR="00885F6F" w:rsidRDefault="00885F6F" w:rsidP="00885F6F"/>
    <w:p w:rsidR="00885F6F" w:rsidRDefault="00885F6F" w:rsidP="00885F6F">
      <w:r>
        <w:tab/>
        <w:t>2.</w:t>
      </w:r>
      <w:r>
        <w:tab/>
        <w:t>This act shall take effect on the first day of the fifth month next following the date of enactment, but each State agency shall take such anticipatory administrative action in advance thereof as shall be necessary for the implementation of this act.</w:t>
      </w:r>
    </w:p>
    <w:p w:rsidR="00885F6F" w:rsidRPr="00AA7880" w:rsidRDefault="00885F6F" w:rsidP="00885F6F"/>
    <w:p w:rsidR="00885F6F" w:rsidRPr="00CE7BD8" w:rsidRDefault="00885F6F" w:rsidP="00885F6F"/>
    <w:p w:rsidR="00885F6F" w:rsidRPr="00AA7880" w:rsidRDefault="00885F6F" w:rsidP="00885F6F">
      <w:pPr>
        <w:jc w:val="center"/>
      </w:pPr>
      <w:r w:rsidRPr="00D71D68">
        <w:t>STATEMENT</w:t>
      </w:r>
    </w:p>
    <w:p w:rsidR="00885F6F" w:rsidRDefault="00885F6F" w:rsidP="00885F6F"/>
    <w:p w:rsidR="00885F6F" w:rsidRDefault="00885F6F" w:rsidP="00885F6F">
      <w:r>
        <w:tab/>
        <w:t>This bill requires that each State agency prominently display on its Internet homepage a link to any program, services, benefits, or informational resources that are provided by or through that agency and that are intended exclusively or primarily for women.  The link is to be clearly identified in such a manner as to facilitate access to information about any such program, services, benefits, or informational resources.</w:t>
      </w:r>
    </w:p>
    <w:p w:rsidR="00885F6F" w:rsidRDefault="00885F6F" w:rsidP="00885F6F">
      <w:r>
        <w:tab/>
        <w:t xml:space="preserve">The bill defines </w:t>
      </w:r>
      <w:r w:rsidRPr="00973B34">
        <w:t xml:space="preserve">"State agency" </w:t>
      </w:r>
      <w:r>
        <w:t>to mea</w:t>
      </w:r>
      <w:r w:rsidRPr="00973B34">
        <w:t xml:space="preserve">n </w:t>
      </w:r>
      <w:r>
        <w:t xml:space="preserve">an </w:t>
      </w:r>
      <w:r w:rsidRPr="00973B34">
        <w:t xml:space="preserve">executive branch </w:t>
      </w:r>
      <w:r>
        <w:t xml:space="preserve">agency </w:t>
      </w:r>
      <w:r w:rsidRPr="00973B34">
        <w:t>of the State, including, but not limited to, any department, board, bureau, commission, division, office, council, agency, or instrumentality thereof, or independent agency, public authority</w:t>
      </w:r>
      <w:r>
        <w:t>,</w:t>
      </w:r>
      <w:r w:rsidRPr="00973B34">
        <w:t xml:space="preserve"> or public benefit corporation.</w:t>
      </w:r>
    </w:p>
    <w:p w:rsidR="00885F6F" w:rsidRDefault="00885F6F" w:rsidP="00885F6F">
      <w:r>
        <w:tab/>
        <w:t>The bill takes effect on the first day of the fifth month following enactment, but authorizes each State agency to take prior administrative action as necessary to implement the provisions of the bill.</w:t>
      </w:r>
    </w:p>
    <w:sectPr w:rsidR="00885F6F" w:rsidSect="00DC71C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908" w:rsidRDefault="008C6908">
      <w:r>
        <w:separator/>
      </w:r>
    </w:p>
  </w:endnote>
  <w:endnote w:type="continuationSeparator" w:id="0">
    <w:p w:rsidR="008C6908" w:rsidRDefault="008C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09A" w:rsidRDefault="00F92990" w:rsidP="00F92990">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908" w:rsidRDefault="008C6908">
      <w:r>
        <w:separator/>
      </w:r>
    </w:p>
  </w:footnote>
  <w:footnote w:type="continuationSeparator" w:id="0">
    <w:p w:rsidR="008C6908" w:rsidRDefault="008C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17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71C5" w:rsidRDefault="00DC71C5" w:rsidP="00DC71C5">
    <w:pPr>
      <w:pStyle w:val="bpuHeadSpon"/>
    </w:pPr>
    <w:r w:rsidRPr="00DC71C5">
      <w:rPr>
        <w:rStyle w:val="bpuHeadSponChar"/>
      </w:rPr>
      <w:t>S1889</w:t>
    </w:r>
    <w:r>
      <w:t xml:space="preserve"> CRUZ-PEREZ</w:t>
    </w:r>
  </w:p>
  <w:p w:rsidR="00DC71C5" w:rsidRDefault="00DC71C5" w:rsidP="00DC71C5">
    <w:pPr>
      <w:pStyle w:val="bpuHeadSpon"/>
    </w:pPr>
    <w:r>
      <w:fldChar w:fldCharType="begin"/>
    </w:r>
    <w:r>
      <w:instrText xml:space="preserve"> PAGE  \* MERGEFORMAT </w:instrText>
    </w:r>
    <w:r>
      <w:fldChar w:fldCharType="separate"/>
    </w:r>
    <w:r w:rsidR="00880E04">
      <w:rPr>
        <w:noProof/>
      </w:rPr>
      <w:t>4</w:t>
    </w:r>
    <w:r>
      <w:fldChar w:fldCharType="end"/>
    </w:r>
  </w:p>
  <w:p w:rsidR="00DC71C5" w:rsidRDefault="00DC71C5" w:rsidP="00DC71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71C5" w:rsidRDefault="00DC71C5" w:rsidP="00DC71C5">
    <w:pPr>
      <w:pStyle w:val="bpuHeadSpon"/>
    </w:pPr>
    <w:r w:rsidRPr="00DC71C5">
      <w:rPr>
        <w:rStyle w:val="bpuHeadSponChar"/>
      </w:rPr>
      <w:t>S1889</w:t>
    </w:r>
    <w:r>
      <w:t xml:space="preserve"> CRUZ-PEREZ</w:t>
    </w:r>
    <w:r w:rsidR="006E009A">
      <w:t>, TURNER</w:t>
    </w:r>
  </w:p>
  <w:p w:rsidR="00DC71C5" w:rsidRDefault="00DC71C5" w:rsidP="00DC71C5">
    <w:pPr>
      <w:pStyle w:val="bpuHeadSpon"/>
    </w:pPr>
    <w:r>
      <w:fldChar w:fldCharType="begin"/>
    </w:r>
    <w:r>
      <w:instrText xml:space="preserve"> PAGE  \* MERGEFORMAT </w:instrText>
    </w:r>
    <w:r>
      <w:fldChar w:fldCharType="separate"/>
    </w:r>
    <w:r w:rsidR="00751770">
      <w:rPr>
        <w:noProof/>
      </w:rPr>
      <w:t>2</w:t>
    </w:r>
    <w:r>
      <w:fldChar w:fldCharType="end"/>
    </w:r>
  </w:p>
  <w:p w:rsidR="00DC71C5" w:rsidRDefault="00DC71C5" w:rsidP="00DC71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908"/>
    <w:rsid w:val="000051BD"/>
    <w:rsid w:val="000160A5"/>
    <w:rsid w:val="0002335B"/>
    <w:rsid w:val="0003549A"/>
    <w:rsid w:val="000367AE"/>
    <w:rsid w:val="00043B22"/>
    <w:rsid w:val="00054975"/>
    <w:rsid w:val="00057D20"/>
    <w:rsid w:val="0006197C"/>
    <w:rsid w:val="0006281F"/>
    <w:rsid w:val="00067FB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2E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0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21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4A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ADB"/>
    <w:rsid w:val="006019F8"/>
    <w:rsid w:val="00605B20"/>
    <w:rsid w:val="00606F14"/>
    <w:rsid w:val="0061156F"/>
    <w:rsid w:val="00613FF5"/>
    <w:rsid w:val="006155A8"/>
    <w:rsid w:val="00621B94"/>
    <w:rsid w:val="00626239"/>
    <w:rsid w:val="00635316"/>
    <w:rsid w:val="00635449"/>
    <w:rsid w:val="006378C5"/>
    <w:rsid w:val="00643EA6"/>
    <w:rsid w:val="00645E6A"/>
    <w:rsid w:val="00665CBC"/>
    <w:rsid w:val="00667A5C"/>
    <w:rsid w:val="00677316"/>
    <w:rsid w:val="00686AEB"/>
    <w:rsid w:val="006B7897"/>
    <w:rsid w:val="006B7FA7"/>
    <w:rsid w:val="006C086A"/>
    <w:rsid w:val="006C21C1"/>
    <w:rsid w:val="006C7327"/>
    <w:rsid w:val="006D00E5"/>
    <w:rsid w:val="006D791B"/>
    <w:rsid w:val="006E009A"/>
    <w:rsid w:val="006E2895"/>
    <w:rsid w:val="006E7B90"/>
    <w:rsid w:val="006F180D"/>
    <w:rsid w:val="006F4334"/>
    <w:rsid w:val="006F47AF"/>
    <w:rsid w:val="006F6B8A"/>
    <w:rsid w:val="00707CD3"/>
    <w:rsid w:val="00716BB9"/>
    <w:rsid w:val="007256D1"/>
    <w:rsid w:val="007279FD"/>
    <w:rsid w:val="007502CB"/>
    <w:rsid w:val="00751770"/>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4F"/>
    <w:rsid w:val="008573B0"/>
    <w:rsid w:val="00866563"/>
    <w:rsid w:val="00867AC2"/>
    <w:rsid w:val="0087056E"/>
    <w:rsid w:val="00875402"/>
    <w:rsid w:val="00880E04"/>
    <w:rsid w:val="00884D51"/>
    <w:rsid w:val="00885F6F"/>
    <w:rsid w:val="008916EC"/>
    <w:rsid w:val="00891E4F"/>
    <w:rsid w:val="008A31C5"/>
    <w:rsid w:val="008A4F9A"/>
    <w:rsid w:val="008B2850"/>
    <w:rsid w:val="008C690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D8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1C5"/>
    <w:rsid w:val="00DE10D1"/>
    <w:rsid w:val="00DE2514"/>
    <w:rsid w:val="00DE6851"/>
    <w:rsid w:val="00DF03EE"/>
    <w:rsid w:val="00E01B71"/>
    <w:rsid w:val="00E05CC9"/>
    <w:rsid w:val="00E15573"/>
    <w:rsid w:val="00E25A5B"/>
    <w:rsid w:val="00E373C7"/>
    <w:rsid w:val="00E4123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990"/>
    <w:rsid w:val="00F955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5BECC5F2"/>
  <w15:docId w15:val="{496B11E9-2ED6-4B3A-BE3F-57DCA6960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71C5"/>
  </w:style>
  <w:style w:type="paragraph" w:styleId="BalloonText">
    <w:name w:val="Balloon Text"/>
    <w:basedOn w:val="Normal"/>
    <w:link w:val="BalloonTextChar"/>
    <w:semiHidden/>
    <w:unhideWhenUsed/>
    <w:rsid w:val="006E00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0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376</Words>
  <Characters>2076</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S1889</vt:lpstr>
    </vt:vector>
  </TitlesOfParts>
  <Manager>R225</Manager>
  <Company>NJ Office of Legislative Services</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S1889</dc:title>
  <dc:subject>20-2907</dc:subject>
  <dc:creator>Senator  CRUZ-PEREZ</dc:creator>
  <cp:keywords>S1889|2|HS |122|0|122|N|0|</cp:keywords>
  <dc:description>INTRODUCED FEBRUARY 24, 2020</dc:description>
  <cp:lastModifiedBy>Franks, Denise</cp:lastModifiedBy>
  <cp:revision>2</cp:revision>
  <cp:lastPrinted>2020-10-26T14:55:00Z</cp:lastPrinted>
  <dcterms:created xsi:type="dcterms:W3CDTF">2020-10-26T14:55:00Z</dcterms:created>
  <dcterms:modified xsi:type="dcterms:W3CDTF">2020-10-26T14:55:00Z</dcterms:modified>
  <cp:category>s.1 New chapter (14G) C.52:14G-1; 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