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8457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8457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1934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84577">
        <w:rPr>
          <w:caps/>
          <w:szCs w:val="24"/>
        </w:rPr>
        <w:t>MAY 6, 2021</w:t>
      </w:r>
    </w:p>
    <w:p w:rsidR="004144CF" w:rsidRDefault="004144CF" w:rsidP="0083060A"/>
    <w:p w:rsidR="00AE69D4" w:rsidRPr="00AE69D4" w:rsidRDefault="00AE69D4" w:rsidP="00AE69D4">
      <w:r>
        <w:tab/>
      </w:r>
      <w:r w:rsidRPr="00AE69D4">
        <w:t>The Senate Health, Human Services and Senior Citizens Committee reports favorably Senate Bill No.</w:t>
      </w:r>
      <w:r>
        <w:t xml:space="preserve"> 1934.</w:t>
      </w:r>
    </w:p>
    <w:p w:rsidR="00AE69D4" w:rsidRDefault="00AE69D4" w:rsidP="00AE69D4">
      <w:r>
        <w:tab/>
        <w:t>This bill require</w:t>
      </w:r>
      <w:r w:rsidR="006B773F">
        <w:t>s</w:t>
      </w:r>
      <w:r>
        <w:t xml:space="preserve"> the Department of Human Services to authorize any recipient of disability benefits to use those benefits to pay for transportation provided by a transportation network company.  A transportation network company is any corporation, partnership, sole proprietorship, or other entity that is registered as a business in the State or that operates in the State, and which uses a digital network to connect a transportation network company rider to a transportation network company driver to provide a prearranged ride.  Approved transportation network companies in New Jersey currently include Uber and Lyft.  </w:t>
      </w:r>
    </w:p>
    <w:p w:rsidR="00655CA3" w:rsidRDefault="00AE69D4" w:rsidP="00AE69D4">
      <w:r>
        <w:tab/>
        <w:t>The bill also require</w:t>
      </w:r>
      <w:r w:rsidR="006B773F">
        <w:t>s</w:t>
      </w:r>
      <w:r>
        <w:t xml:space="preserve"> the Department of Human Services, working in consultation with the Department of Transportation, to develop and implement a public awareness campaign to inform the recipients of disability benefits of their transportation options under the bill.</w:t>
      </w:r>
    </w:p>
    <w:sectPr w:rsidR="00655CA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577" w:rsidRDefault="00784577">
      <w:r>
        <w:separator/>
      </w:r>
    </w:p>
  </w:endnote>
  <w:endnote w:type="continuationSeparator" w:id="0">
    <w:p w:rsidR="00784577" w:rsidRDefault="00784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577" w:rsidRDefault="00784577">
      <w:r>
        <w:separator/>
      </w:r>
    </w:p>
  </w:footnote>
  <w:footnote w:type="continuationSeparator" w:id="0">
    <w:p w:rsidR="00784577" w:rsidRDefault="00784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D2324" w:rsidP="000D232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D2324" w:rsidRDefault="000D2324" w:rsidP="000D232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57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2324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5C83"/>
    <w:rsid w:val="00277144"/>
    <w:rsid w:val="00280CC7"/>
    <w:rsid w:val="002862BF"/>
    <w:rsid w:val="00290291"/>
    <w:rsid w:val="00292D7C"/>
    <w:rsid w:val="002A2454"/>
    <w:rsid w:val="002A401D"/>
    <w:rsid w:val="002A52AF"/>
    <w:rsid w:val="002B6870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226F4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B773F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4577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542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45FC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69D4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376E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38F6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70562167-4769-4D8D-889F-F2DB025B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168</Words>
  <Characters>956</Characters>
  <Application>Microsoft Office Word</Application>
  <DocSecurity>0</DocSecurity>
  <Lines>27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S1934 SHH Statement 5/6/21</vt:lpstr>
    </vt:vector>
  </TitlesOfParts>
  <Manager>R225</Manager>
  <Company>NJ OLS DMU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S1934 SHH Statement 5/6/21</dc:title>
  <dc:subject/>
  <dc:creator>Senate SHH</dc:creator>
  <cp:keywords>S1934|1|HS |259|0|0|!|0|</cp:keywords>
  <dc:description/>
  <cp:lastModifiedBy>Siracusa, Nicole</cp:lastModifiedBy>
  <cp:revision>2</cp:revision>
  <cp:lastPrinted>1999-09-30T17:29:00Z</cp:lastPrinted>
  <dcterms:created xsi:type="dcterms:W3CDTF">2021-05-07T18:43:00Z</dcterms:created>
  <dcterms:modified xsi:type="dcterms:W3CDTF">2021-05-07T18:43:00Z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