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27D28" w:rsidP="00407C9E">
      <w:pPr>
        <w:pStyle w:val="NoteOrEstimate"/>
      </w:pPr>
      <w:r>
        <w:t>LEGISLATIVE FISCAL ESTIMATE</w:t>
      </w:r>
    </w:p>
    <w:p w:rsidR="003C5892" w:rsidRDefault="00B27D2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1935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C13CC" w:rsidP="00EC13CC">
      <w:pPr>
        <w:pStyle w:val="BillNo"/>
      </w:pPr>
      <w:r>
        <w:t>219th LEGISLATURE</w:t>
      </w:r>
    </w:p>
    <w:p w:rsidR="00353325" w:rsidRDefault="00353325" w:rsidP="00353325"/>
    <w:p w:rsidR="00EC13CC" w:rsidRDefault="00EC13CC" w:rsidP="00EC13CC">
      <w:pPr>
        <w:jc w:val="center"/>
      </w:pPr>
      <w:r>
        <w:t>DATED: JUNE 8, 2021</w:t>
      </w:r>
    </w:p>
    <w:p w:rsidR="00EC13CC" w:rsidRDefault="00EC13CC" w:rsidP="00353325"/>
    <w:p w:rsidR="00EC13CC" w:rsidRDefault="00EC13C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42097" w:rsidP="00515AC5">
            <w:r>
              <w:t>Requires DHS to employ Transportation Planning Coordinator to manage and oversee transportation services provided to DHS clients.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932F2" w:rsidP="00A932F2">
            <w:r>
              <w:t xml:space="preserve">State </w:t>
            </w:r>
            <w:r w:rsidR="00553A39">
              <w:t>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42097" w:rsidP="00515AC5">
            <w:r>
              <w:t>Department of Human Services</w:t>
            </w:r>
            <w:r w:rsidR="008D471A">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C75246" w:rsidTr="00942097">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42097" w:rsidTr="00A932F2">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942097" w:rsidRPr="00F11982" w:rsidRDefault="0094209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942097" w:rsidRPr="00F11982" w:rsidRDefault="0094209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942097" w:rsidTr="00A932F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942097" w:rsidRPr="00F11982" w:rsidRDefault="00942097"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A932F2">
              <w:rPr>
                <w:b/>
              </w:rPr>
              <w:t xml:space="preserve"> Increase</w:t>
            </w:r>
          </w:p>
        </w:tc>
        <w:tc>
          <w:tcPr>
            <w:tcW w:w="7120" w:type="dxa"/>
            <w:tcBorders>
              <w:top w:val="nil"/>
              <w:left w:val="nil"/>
              <w:bottom w:val="nil"/>
              <w:right w:val="single" w:sz="6" w:space="0" w:color="auto"/>
            </w:tcBorders>
            <w:tcMar>
              <w:bottom w:w="29" w:type="dxa"/>
            </w:tcMar>
            <w:vAlign w:val="bottom"/>
          </w:tcPr>
          <w:p w:rsidR="00942097" w:rsidRDefault="009A0A9B" w:rsidP="002D7863">
            <w:pPr>
              <w:tabs>
                <w:tab w:val="left" w:pos="360"/>
                <w:tab w:val="left" w:pos="720"/>
                <w:tab w:val="left" w:pos="1440"/>
                <w:tab w:val="left" w:pos="2160"/>
                <w:tab w:val="left" w:pos="2880"/>
                <w:tab w:val="left" w:pos="3600"/>
                <w:tab w:val="left" w:pos="4320"/>
                <w:tab w:val="left" w:pos="5040"/>
              </w:tabs>
              <w:jc w:val="center"/>
            </w:pPr>
            <w:r>
              <w:t>Minimum of $120,000</w:t>
            </w:r>
          </w:p>
        </w:tc>
      </w:tr>
      <w:tr w:rsidR="00C75246" w:rsidTr="0094209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53A39" w:rsidP="009A0A9B">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w:t>
      </w:r>
      <w:r w:rsidR="009A0A9B">
        <w:t>egislative Services</w:t>
      </w:r>
      <w:r w:rsidR="00C73EA8">
        <w:t xml:space="preserve"> (OLS)</w:t>
      </w:r>
      <w:r w:rsidR="009A0A9B">
        <w:t xml:space="preserve"> concludes</w:t>
      </w:r>
      <w:r>
        <w:t xml:space="preserve"> that the Department of Human Services</w:t>
      </w:r>
      <w:r w:rsidR="009A0A9B">
        <w:t xml:space="preserve"> (DHS)</w:t>
      </w:r>
      <w:r>
        <w:t xml:space="preserve"> </w:t>
      </w:r>
      <w:r w:rsidR="009A0A9B">
        <w:t xml:space="preserve">will incur $120,000 in annual </w:t>
      </w:r>
      <w:r>
        <w:t>salary, equipment, and fringe benefits</w:t>
      </w:r>
      <w:r w:rsidR="009A0A9B">
        <w:t xml:space="preserve"> expenses associated with the hiring </w:t>
      </w:r>
      <w:r w:rsidR="008D471A">
        <w:t xml:space="preserve">of </w:t>
      </w:r>
      <w:r w:rsidR="009A0A9B">
        <w:t xml:space="preserve">a Transportation Planning Coordinator, as required under the bill. </w:t>
      </w:r>
      <w:r>
        <w:t xml:space="preserve"> </w:t>
      </w:r>
      <w:r w:rsidR="009A0A9B">
        <w:t xml:space="preserve">This estimate assumes that the Transportation Planning Coordinator position will not </w:t>
      </w:r>
      <w:r w:rsidR="00C73EA8">
        <w:t>eliminate, to any extent, the responsibilities of an existing position in the department.</w:t>
      </w:r>
    </w:p>
    <w:p w:rsidR="00C73EA8" w:rsidRDefault="00C73EA8" w:rsidP="00C73EA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C73EA8" w:rsidRDefault="00C73EA8" w:rsidP="009A0A9B">
      <w:pPr>
        <w:pStyle w:val="StyleBulletedSymbolsymbol"/>
        <w:tabs>
          <w:tab w:val="left" w:pos="360"/>
          <w:tab w:val="left" w:pos="720"/>
          <w:tab w:val="left" w:pos="1440"/>
          <w:tab w:val="left" w:pos="2160"/>
          <w:tab w:val="left" w:pos="2880"/>
          <w:tab w:val="left" w:pos="3600"/>
          <w:tab w:val="left" w:pos="4320"/>
          <w:tab w:val="left" w:pos="5040"/>
        </w:tabs>
        <w:spacing w:after="0"/>
      </w:pPr>
      <w:r>
        <w:t>The department may experience additional minimal costs to support the Transportation Planning Coordinator’s annual reporting requirement established under the bill.</w:t>
      </w:r>
    </w:p>
    <w:p w:rsidR="009A0A9B" w:rsidRDefault="009A0A9B" w:rsidP="009A0A9B">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C73EA8" w:rsidRDefault="00C73EA8" w:rsidP="009A0A9B">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C13CC" w:rsidRPr="00EC13CC" w:rsidRDefault="00255944" w:rsidP="00EC13CC">
      <w:pPr>
        <w:tabs>
          <w:tab w:val="left" w:pos="360"/>
        </w:tabs>
        <w:rPr>
          <w:szCs w:val="20"/>
        </w:rPr>
      </w:pPr>
      <w:r w:rsidRPr="00255944">
        <w:tab/>
      </w:r>
      <w:r w:rsidR="00942097" w:rsidRPr="00942097">
        <w:rPr>
          <w:szCs w:val="20"/>
        </w:rPr>
        <w:t>This bill requires t</w:t>
      </w:r>
      <w:r w:rsidR="009A0A9B">
        <w:rPr>
          <w:szCs w:val="20"/>
        </w:rPr>
        <w:t>he DHS</w:t>
      </w:r>
      <w:r w:rsidR="008D471A">
        <w:rPr>
          <w:szCs w:val="20"/>
        </w:rPr>
        <w:t xml:space="preserve"> to employ </w:t>
      </w:r>
      <w:r w:rsidR="00942097" w:rsidRPr="00942097">
        <w:rPr>
          <w:szCs w:val="20"/>
        </w:rPr>
        <w:t xml:space="preserve">a Transportation Planning Coordinator to manage and oversee the transportation services that are provided to DHS clients.  The bill requires the Transportation Planning Coordinator to be qualified by training and experience as necessary to perform the duties of the position.  The bill specifies that the coordinator is to have at least five years of experience in the transportation industry or in the management of transportation services; and it grants the </w:t>
      </w:r>
      <w:r w:rsidR="00A932F2">
        <w:rPr>
          <w:szCs w:val="20"/>
        </w:rPr>
        <w:t>C</w:t>
      </w:r>
      <w:r w:rsidR="00A932F2" w:rsidRPr="00942097">
        <w:rPr>
          <w:szCs w:val="20"/>
        </w:rPr>
        <w:t>ommissioner</w:t>
      </w:r>
      <w:r w:rsidR="00A932F2">
        <w:rPr>
          <w:szCs w:val="20"/>
        </w:rPr>
        <w:t xml:space="preserve"> of Human Services</w:t>
      </w:r>
      <w:r w:rsidR="00942097" w:rsidRPr="00942097">
        <w:rPr>
          <w:szCs w:val="20"/>
        </w:rPr>
        <w:t xml:space="preserve"> the authority to impose additional qualifications for the position.</w:t>
      </w:r>
      <w:r w:rsidR="00553A39">
        <w:rPr>
          <w:szCs w:val="20"/>
        </w:rPr>
        <w:t xml:space="preserve">  </w:t>
      </w:r>
      <w:r w:rsidR="00942097" w:rsidRPr="00942097">
        <w:rPr>
          <w:szCs w:val="20"/>
        </w:rPr>
        <w:t>The Transportation Planning Coordinator will be required to submit a</w:t>
      </w:r>
      <w:r w:rsidR="00A932F2">
        <w:rPr>
          <w:szCs w:val="20"/>
        </w:rPr>
        <w:t>n annual written report to the c</w:t>
      </w:r>
      <w:r w:rsidR="00942097" w:rsidRPr="00942097">
        <w:rPr>
          <w:szCs w:val="20"/>
        </w:rPr>
        <w:t>ommissioner</w:t>
      </w:r>
      <w:r w:rsidR="00A932F2">
        <w:rPr>
          <w:szCs w:val="20"/>
        </w:rPr>
        <w:t xml:space="preserve"> </w:t>
      </w:r>
      <w:r w:rsidR="00942097" w:rsidRPr="00942097">
        <w:rPr>
          <w:szCs w:val="20"/>
        </w:rPr>
        <w:t>describing the coordinator’s a</w:t>
      </w:r>
      <w:r w:rsidR="00EC13CC">
        <w:rPr>
          <w:szCs w:val="20"/>
        </w:rPr>
        <w:t xml:space="preserve">ctivities over the prior year. </w:t>
      </w:r>
      <w:r w:rsidR="00EC13CC">
        <w:rPr>
          <w:b/>
        </w:rP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53A39">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73EA8">
        <w:t>The OLS concludes that the DHS will incur $120,000 in annual salary, equipment, and fringe benefits expenses associated with the hiring</w:t>
      </w:r>
      <w:r w:rsidR="008D471A">
        <w:t xml:space="preserve"> of</w:t>
      </w:r>
      <w:r w:rsidR="00C73EA8">
        <w:t xml:space="preserve"> a Transportation Planning Coordinator, as required under the bill.  </w:t>
      </w:r>
      <w:r w:rsidR="009C18EC">
        <w:t>The department may</w:t>
      </w:r>
      <w:r w:rsidR="00ED54A9">
        <w:t xml:space="preserve"> also</w:t>
      </w:r>
      <w:r w:rsidR="009C18EC">
        <w:t xml:space="preserve"> experience additional minimal costs to support the Transportation Planning Coordinator’s annual reporting requir</w:t>
      </w:r>
      <w:r w:rsidR="00ED54A9">
        <w:t>ement</w:t>
      </w:r>
      <w:r w:rsidR="009C18EC">
        <w:t>.</w:t>
      </w:r>
    </w:p>
    <w:p w:rsidR="00EF17BC" w:rsidRDefault="009C18EC" w:rsidP="00EF17BC">
      <w:pPr>
        <w:tabs>
          <w:tab w:val="left" w:pos="360"/>
          <w:tab w:val="left" w:pos="720"/>
          <w:tab w:val="left" w:pos="1440"/>
          <w:tab w:val="left" w:pos="2160"/>
          <w:tab w:val="left" w:pos="2880"/>
          <w:tab w:val="left" w:pos="3600"/>
          <w:tab w:val="left" w:pos="4320"/>
          <w:tab w:val="left" w:pos="5040"/>
        </w:tabs>
      </w:pPr>
      <w:r>
        <w:rPr>
          <w:rFonts w:eastAsiaTheme="minorHAnsi"/>
          <w:szCs w:val="22"/>
        </w:rPr>
        <w:tab/>
      </w:r>
      <w:r w:rsidR="00ED54A9">
        <w:rPr>
          <w:rFonts w:eastAsiaTheme="minorHAnsi"/>
          <w:szCs w:val="22"/>
        </w:rPr>
        <w:t xml:space="preserve">The DHS holds a </w:t>
      </w:r>
      <w:r w:rsidR="007B1E27">
        <w:t>Transpor</w:t>
      </w:r>
      <w:r w:rsidR="00ED54A9">
        <w:t>tation Broker Services contract, which establishes</w:t>
      </w:r>
      <w:r w:rsidR="007B1E27">
        <w:t xml:space="preserve"> a sole provider (broker) responsible for arranging three types of non-emergent services for Medicaid recipients in all counties through its provider network: mobility assistance vehicles, ambula</w:t>
      </w:r>
      <w:r w:rsidR="00ED54A9">
        <w:t xml:space="preserve">nce, and livery services. </w:t>
      </w:r>
      <w:r w:rsidR="00A932F2">
        <w:t xml:space="preserve"> </w:t>
      </w:r>
      <w:r w:rsidR="00ED54A9">
        <w:t>The department</w:t>
      </w:r>
      <w:r w:rsidR="007B1E27">
        <w:t xml:space="preserve"> is responsible for monitoring the transportation broker services contract and for oversight of the fiscal agent responsible for receiving and maintaining encounter claims submitted by the broker.</w:t>
      </w:r>
      <w:r w:rsidR="00ED54A9" w:rsidRPr="00ED54A9">
        <w:t xml:space="preserve"> </w:t>
      </w:r>
      <w:r w:rsidR="00ED54A9">
        <w:t>This estimate assumes that the Transportation Planning Coordinator position will not eliminate, to any extent, the responsibilities of existing positions in the department.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932F2" w:rsidP="00EF17BC">
            <w:pPr>
              <w:pStyle w:val="10pointItalics"/>
              <w:rPr>
                <w:sz w:val="24"/>
              </w:rPr>
            </w:pPr>
            <w:r>
              <w:t xml:space="preserve">Human Services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13442" w:rsidP="00EF17BC">
            <w:pPr>
              <w:pStyle w:val="10pointItalics"/>
            </w:pPr>
            <w:bookmarkStart w:id="2" w:name="UserFullName"/>
            <w:bookmarkEnd w:id="2"/>
            <w:r>
              <w:t>Sarah M.</w:t>
            </w:r>
            <w:r w:rsidR="00A932F2">
              <w:t xml:space="preserve"> Schmidt</w:t>
            </w:r>
          </w:p>
          <w:p w:rsidR="00EF17BC" w:rsidRDefault="00543238" w:rsidP="00EF17BC">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C13CC" w:rsidRDefault="00EC13CC" w:rsidP="00EF17BC">
      <w:pPr>
        <w:spacing w:line="287" w:lineRule="atLeast"/>
      </w:pPr>
    </w:p>
    <w:p w:rsidR="00EF17BC" w:rsidRDefault="00B27D2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A932F2">
      <w:pPr>
        <w:tabs>
          <w:tab w:val="left" w:pos="360"/>
          <w:tab w:val="left" w:pos="720"/>
          <w:tab w:val="left" w:pos="1440"/>
          <w:tab w:val="left" w:pos="2160"/>
          <w:tab w:val="left" w:pos="2880"/>
          <w:tab w:val="left" w:pos="3600"/>
          <w:tab w:val="left" w:pos="4320"/>
          <w:tab w:val="left" w:pos="5040"/>
        </w:tabs>
      </w:pPr>
      <w:r>
        <w:t xml:space="preserve">This fiscal </w:t>
      </w:r>
      <w:r w:rsidR="00B27D2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7D7" w:rsidRDefault="00F927D7">
      <w:r>
        <w:separator/>
      </w:r>
    </w:p>
  </w:endnote>
  <w:endnote w:type="continuationSeparator" w:id="0">
    <w:p w:rsidR="00F927D7" w:rsidRDefault="00F92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A420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66290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7D7" w:rsidRDefault="00F927D7">
      <w:r>
        <w:separator/>
      </w:r>
    </w:p>
  </w:footnote>
  <w:footnote w:type="continuationSeparator" w:id="0">
    <w:p w:rsidR="00F927D7" w:rsidRDefault="00F92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D28" w:rsidRDefault="00B27D28" w:rsidP="00B27D28">
    <w:pPr>
      <w:pStyle w:val="Header"/>
      <w:jc w:val="center"/>
    </w:pPr>
    <w:r>
      <w:t>F</w:t>
    </w:r>
    <w:r w:rsidR="00EC13CC">
      <w:t>E to S</w:t>
    </w:r>
    <w:r>
      <w:t xml:space="preserve">1935 </w:t>
    </w:r>
  </w:p>
  <w:p w:rsidR="00B27D28" w:rsidRDefault="00B27D28" w:rsidP="00B27D28">
    <w:pPr>
      <w:pStyle w:val="Header"/>
      <w:jc w:val="center"/>
    </w:pPr>
    <w:r>
      <w:fldChar w:fldCharType="begin"/>
    </w:r>
    <w:r>
      <w:instrText xml:space="preserve"> PAGE  \* MERGEFORMAT </w:instrText>
    </w:r>
    <w:r>
      <w:fldChar w:fldCharType="separate"/>
    </w:r>
    <w:r w:rsidR="00AA420F">
      <w:rPr>
        <w:noProof/>
      </w:rPr>
      <w:t>2</w:t>
    </w:r>
    <w:r>
      <w:fldChar w:fldCharType="end"/>
    </w:r>
  </w:p>
  <w:p w:rsidR="00B27D28" w:rsidRDefault="00B27D28" w:rsidP="00B27D2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D28"/>
    <w:rsid w:val="00000AA2"/>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1F03"/>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221D"/>
    <w:rsid w:val="003E5258"/>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1217"/>
    <w:rsid w:val="00527EC9"/>
    <w:rsid w:val="00536F40"/>
    <w:rsid w:val="00543238"/>
    <w:rsid w:val="005470F3"/>
    <w:rsid w:val="00553A39"/>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E27"/>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471A"/>
    <w:rsid w:val="008D5731"/>
    <w:rsid w:val="008E1349"/>
    <w:rsid w:val="00937A78"/>
    <w:rsid w:val="00942097"/>
    <w:rsid w:val="00947B1E"/>
    <w:rsid w:val="00953C08"/>
    <w:rsid w:val="00973C29"/>
    <w:rsid w:val="009A0A9B"/>
    <w:rsid w:val="009B14F4"/>
    <w:rsid w:val="009B1B0D"/>
    <w:rsid w:val="009B1C3D"/>
    <w:rsid w:val="009B32DD"/>
    <w:rsid w:val="009C005A"/>
    <w:rsid w:val="009C18EC"/>
    <w:rsid w:val="009D4BC2"/>
    <w:rsid w:val="009D4BF9"/>
    <w:rsid w:val="009D5E5F"/>
    <w:rsid w:val="009D62B4"/>
    <w:rsid w:val="009E1448"/>
    <w:rsid w:val="009E3E41"/>
    <w:rsid w:val="00A05A06"/>
    <w:rsid w:val="00A164F2"/>
    <w:rsid w:val="00A26FCF"/>
    <w:rsid w:val="00A31FA5"/>
    <w:rsid w:val="00A34F8C"/>
    <w:rsid w:val="00A359DA"/>
    <w:rsid w:val="00A37886"/>
    <w:rsid w:val="00A63176"/>
    <w:rsid w:val="00A70D0C"/>
    <w:rsid w:val="00A80302"/>
    <w:rsid w:val="00A932F2"/>
    <w:rsid w:val="00A9794C"/>
    <w:rsid w:val="00AA420F"/>
    <w:rsid w:val="00AB0440"/>
    <w:rsid w:val="00AC3FC5"/>
    <w:rsid w:val="00AD340B"/>
    <w:rsid w:val="00AE3966"/>
    <w:rsid w:val="00AF11C6"/>
    <w:rsid w:val="00B002D1"/>
    <w:rsid w:val="00B057F1"/>
    <w:rsid w:val="00B143A9"/>
    <w:rsid w:val="00B27D28"/>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3EA8"/>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3442"/>
    <w:rsid w:val="00E21963"/>
    <w:rsid w:val="00E22D9A"/>
    <w:rsid w:val="00E262A3"/>
    <w:rsid w:val="00E31386"/>
    <w:rsid w:val="00E32D2F"/>
    <w:rsid w:val="00E51E95"/>
    <w:rsid w:val="00E5461B"/>
    <w:rsid w:val="00E708C9"/>
    <w:rsid w:val="00E74E35"/>
    <w:rsid w:val="00E75B93"/>
    <w:rsid w:val="00E86D2A"/>
    <w:rsid w:val="00E9123C"/>
    <w:rsid w:val="00E95800"/>
    <w:rsid w:val="00EB1C90"/>
    <w:rsid w:val="00EC13CC"/>
    <w:rsid w:val="00EC1EF8"/>
    <w:rsid w:val="00EC2547"/>
    <w:rsid w:val="00EC4079"/>
    <w:rsid w:val="00ED54A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5407"/>
    <w:rsid w:val="00F873F0"/>
    <w:rsid w:val="00F927D7"/>
    <w:rsid w:val="00FA6D2B"/>
    <w:rsid w:val="00FB15DB"/>
    <w:rsid w:val="00FC7DA9"/>
    <w:rsid w:val="00FD2F99"/>
    <w:rsid w:val="00FE5C5C"/>
    <w:rsid w:val="00FE76BC"/>
    <w:rsid w:val="00FF5039"/>
    <w:rsid w:val="00FF5607"/>
    <w:rsid w:val="00FF6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764E149-6528-4F72-82DB-823ABB63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00A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0A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470</Words>
  <Characters>2880</Characters>
  <Application>Microsoft Office Word</Application>
  <DocSecurity>0</DocSecurity>
  <Lines>85</Lines>
  <Paragraphs>37</Paragraphs>
  <ScaleCrop>false</ScaleCrop>
  <HeadingPairs>
    <vt:vector size="2" baseType="variant">
      <vt:variant>
        <vt:lpstr>Title</vt:lpstr>
      </vt:variant>
      <vt:variant>
        <vt:i4>1</vt:i4>
      </vt:variant>
    </vt:vector>
  </HeadingPairs>
  <TitlesOfParts>
    <vt:vector size="1" baseType="lpstr">
      <vt:lpstr>S1935   FISCAL ESTIMATE</vt:lpstr>
    </vt:vector>
  </TitlesOfParts>
  <Manager>Sarah M. Schmidt; R224</Manager>
  <Company>Office of Legislative Services</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S1935   FISCAL ESTIMATE</dc:title>
  <dc:creator>Senator SWEENEY </dc:creator>
  <cp:keywords>S1935|2|HS |285|219|219|!||</cp:keywords>
  <dc:description>Sponsor 6/3 BPU 6/8</dc:description>
  <cp:lastModifiedBy>Franks, Denise</cp:lastModifiedBy>
  <cp:revision>2</cp:revision>
  <cp:lastPrinted>2021-06-08T16:56:00Z</cp:lastPrinted>
  <dcterms:created xsi:type="dcterms:W3CDTF">2021-06-08T17:08:00Z</dcterms:created>
  <dcterms:modified xsi:type="dcterms:W3CDTF">2021-06-08T17:08:00Z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