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D48" w:rsidRDefault="00DD2D48" w:rsidP="00DD2D48">
      <w:pPr>
        <w:pStyle w:val="bpuBill"/>
      </w:pPr>
      <w:bookmarkStart w:id="0" w:name="bpuFrontPg"/>
      <w:bookmarkStart w:id="1" w:name="_GoBack"/>
      <w:bookmarkEnd w:id="0"/>
      <w:bookmarkEnd w:id="1"/>
      <w:r>
        <w:t xml:space="preserve">SENATE, No. 1936 </w:t>
      </w:r>
    </w:p>
    <w:p w:rsidR="00DD2D48" w:rsidRPr="009D38FF" w:rsidRDefault="00DD2D48" w:rsidP="00DD2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17277" r:id="rId7"/>
        </w:object>
      </w:r>
    </w:p>
    <w:p w:rsidR="00DD2D48" w:rsidRDefault="00DD2D48" w:rsidP="00DD2D48">
      <w:pPr>
        <w:pStyle w:val="bpuState"/>
      </w:pPr>
      <w:r>
        <w:t>STATE OF NEW JERSEY</w:t>
      </w:r>
    </w:p>
    <w:p w:rsidR="00DD2D48" w:rsidRDefault="00DD2D48" w:rsidP="00DD2D48">
      <w:pPr>
        <w:pStyle w:val="bpuLegislature"/>
      </w:pPr>
      <w:r>
        <w:t>219th LEGISLATURE</w:t>
      </w:r>
    </w:p>
    <w:p w:rsidR="00DD2D48" w:rsidRDefault="00DD2D48" w:rsidP="00DD2D48">
      <w:pPr>
        <w:pStyle w:val="bpuWpGraphic"/>
      </w:pPr>
      <w:r>
        <w:object w:dxaOrig="8985" w:dyaOrig="255">
          <v:shape id="_x0000_i1026" type="#_x0000_t75" style="width:6in;height:12pt" o:ole="">
            <v:imagedata r:id="rId6" o:title=""/>
          </v:shape>
          <o:OLEObject Type="Embed" ProgID="WPWin6.1" ShapeID="_x0000_i1026" DrawAspect="Content" ObjectID="_1667117278" r:id="rId8"/>
        </w:object>
      </w:r>
      <w:r>
        <w:t xml:space="preserve">  </w:t>
      </w:r>
    </w:p>
    <w:p w:rsidR="00DD2D48" w:rsidRDefault="00DD2D48" w:rsidP="00DD2D48">
      <w:pPr>
        <w:pStyle w:val="bpuIntro"/>
      </w:pPr>
      <w:r>
        <w:t>INTRODUCED FEBRUARY 25, 2020</w:t>
      </w:r>
    </w:p>
    <w:p w:rsidR="00DD2D48" w:rsidRDefault="00DD2D48" w:rsidP="00DD2D48">
      <w:pPr>
        <w:pStyle w:val="bpuIntro"/>
      </w:pPr>
    </w:p>
    <w:p w:rsidR="00DD2D48" w:rsidRDefault="00DD2D48" w:rsidP="00DD2D48">
      <w:pPr>
        <w:pStyle w:val="bpuIntro"/>
        <w:sectPr w:rsidR="00DD2D48" w:rsidSect="00B810E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2D48" w:rsidRDefault="00DD2D48" w:rsidP="00DD2D48">
      <w:pPr>
        <w:pStyle w:val="bpuIntro"/>
      </w:pPr>
    </w:p>
    <w:p w:rsidR="00DD2D48" w:rsidRDefault="00DD2D48" w:rsidP="00DD2D48">
      <w:pPr>
        <w:pStyle w:val="bpuSponsor"/>
      </w:pPr>
      <w:r>
        <w:t>Sponsored by:</w:t>
      </w:r>
    </w:p>
    <w:p w:rsidR="00DD2D48" w:rsidRDefault="00DD2D48" w:rsidP="00DD2D48">
      <w:pPr>
        <w:pStyle w:val="bpuSponsor"/>
      </w:pPr>
      <w:r>
        <w:t>Senator  STEPHEN M. SWEENEY</w:t>
      </w:r>
    </w:p>
    <w:p w:rsidR="00DD2D48" w:rsidRDefault="00DD2D48" w:rsidP="00DD2D48">
      <w:pPr>
        <w:pStyle w:val="bpuSponsor"/>
      </w:pPr>
      <w:r>
        <w:t>District 3 (Cumberland, Gloucester and Salem)</w:t>
      </w:r>
    </w:p>
    <w:p w:rsidR="00DD2D48" w:rsidRDefault="005B4BD8" w:rsidP="005B4BD8">
      <w:pPr>
        <w:pStyle w:val="bpuSponsor"/>
      </w:pPr>
      <w:r>
        <w:t>Senator  THOMAS H. KEAN, JR.</w:t>
      </w:r>
    </w:p>
    <w:p w:rsidR="005B4BD8" w:rsidRDefault="005B4BD8" w:rsidP="005B4BD8">
      <w:pPr>
        <w:pStyle w:val="bpuSponsor"/>
      </w:pPr>
      <w:r>
        <w:t>District 21 (Morris, Somerset and Union)</w:t>
      </w:r>
    </w:p>
    <w:p w:rsidR="005B4BD8" w:rsidRDefault="00B810EB" w:rsidP="00B810EB">
      <w:pPr>
        <w:pStyle w:val="bpuSponsor"/>
      </w:pPr>
      <w:r>
        <w:t>Assemblyman  DANIEL R. BENSON</w:t>
      </w:r>
    </w:p>
    <w:p w:rsidR="00B810EB" w:rsidRDefault="00B810EB" w:rsidP="00B810EB">
      <w:pPr>
        <w:pStyle w:val="bpuSponsor"/>
      </w:pPr>
      <w:r>
        <w:t>District 14 (Mercer and Middlesex)</w:t>
      </w:r>
    </w:p>
    <w:p w:rsidR="00B810EB" w:rsidRDefault="00B810EB" w:rsidP="00B810EB">
      <w:pPr>
        <w:pStyle w:val="bpuSponsor"/>
      </w:pPr>
      <w:r>
        <w:t>Assemblywoman  CAROL A. MURPHY</w:t>
      </w:r>
    </w:p>
    <w:p w:rsidR="00B810EB" w:rsidRDefault="00B810EB" w:rsidP="00B810EB">
      <w:pPr>
        <w:pStyle w:val="bpuSponsor"/>
      </w:pPr>
      <w:r>
        <w:t>District 7 (Burlington)</w:t>
      </w:r>
    </w:p>
    <w:p w:rsidR="00B810EB" w:rsidRDefault="00B810EB" w:rsidP="00B810EB">
      <w:pPr>
        <w:pStyle w:val="bpuSponsor"/>
      </w:pPr>
      <w:r>
        <w:t>Assemblywoman  VALERIE VAINIERI HUTTLE</w:t>
      </w:r>
    </w:p>
    <w:p w:rsidR="00B810EB" w:rsidRDefault="00B810EB" w:rsidP="00B810EB">
      <w:pPr>
        <w:pStyle w:val="bpuSponsor"/>
      </w:pPr>
      <w:r>
        <w:t>District 37 (Bergen)</w:t>
      </w:r>
    </w:p>
    <w:p w:rsidR="00B810EB" w:rsidRPr="00B810EB" w:rsidRDefault="00B810EB" w:rsidP="00B810EB"/>
    <w:p w:rsidR="00490F32" w:rsidRDefault="00B810EB" w:rsidP="00B810EB">
      <w:pPr>
        <w:pStyle w:val="bpuSponsor"/>
      </w:pPr>
      <w:r>
        <w:t>Co-Sponsored by:</w:t>
      </w:r>
    </w:p>
    <w:p w:rsidR="00B810EB" w:rsidRPr="00B810EB" w:rsidRDefault="00B810EB" w:rsidP="00B810EB">
      <w:pPr>
        <w:pStyle w:val="bpuSponsor"/>
      </w:pPr>
      <w:r w:rsidRPr="00B810EB">
        <w:t xml:space="preserve">Senator </w:t>
      </w:r>
      <w:proofErr w:type="spellStart"/>
      <w:r w:rsidRPr="00B810EB">
        <w:t>Addiego</w:t>
      </w:r>
      <w:proofErr w:type="spellEnd"/>
      <w:r w:rsidRPr="00B810EB">
        <w:t xml:space="preserve">, Assemblymen Caputo, </w:t>
      </w:r>
      <w:proofErr w:type="spellStart"/>
      <w:r w:rsidRPr="00B810EB">
        <w:t>Freiman</w:t>
      </w:r>
      <w:proofErr w:type="spellEnd"/>
      <w:r w:rsidRPr="00B810EB">
        <w:t xml:space="preserve">, Assemblywomen </w:t>
      </w:r>
      <w:proofErr w:type="spellStart"/>
      <w:r w:rsidRPr="00B810EB">
        <w:t>Lampitt</w:t>
      </w:r>
      <w:proofErr w:type="spellEnd"/>
      <w:r w:rsidRPr="00B810EB">
        <w:t xml:space="preserve">, Swain, Lopez, </w:t>
      </w:r>
      <w:proofErr w:type="spellStart"/>
      <w:r w:rsidRPr="00B810EB">
        <w:t>Quijano</w:t>
      </w:r>
      <w:proofErr w:type="spellEnd"/>
      <w:r w:rsidRPr="00B810EB">
        <w:t xml:space="preserve"> and Downey</w:t>
      </w:r>
    </w:p>
    <w:p w:rsidR="00490F32" w:rsidRPr="00490F32" w:rsidRDefault="00490F32" w:rsidP="00490F32"/>
    <w:p w:rsidR="00DD2D48" w:rsidRDefault="00DD2D48" w:rsidP="00DD2D48">
      <w:pPr>
        <w:pStyle w:val="bpuSponsor"/>
      </w:pPr>
    </w:p>
    <w:p w:rsidR="00B810EB" w:rsidRPr="00B810EB" w:rsidRDefault="00B810EB" w:rsidP="00B810EB"/>
    <w:p w:rsidR="00DD2D48" w:rsidRDefault="00DD2D48" w:rsidP="00DD2D48">
      <w:pPr>
        <w:pStyle w:val="bpuSponsor"/>
      </w:pPr>
    </w:p>
    <w:p w:rsidR="00DD2D48" w:rsidRDefault="00DD2D48" w:rsidP="00DD2D48">
      <w:pPr>
        <w:pStyle w:val="bpuSponsor"/>
      </w:pPr>
      <w:r>
        <w:t>SYNOPSIS</w:t>
      </w:r>
    </w:p>
    <w:p w:rsidR="00DD2D48" w:rsidRDefault="00DD2D48" w:rsidP="00DD2D48">
      <w:pPr>
        <w:pStyle w:val="bpuNormText"/>
      </w:pPr>
      <w:r>
        <w:tab/>
        <w:t xml:space="preserve">Requires DOT Commissioner to advertise availability of certain transportation programs and services. </w:t>
      </w:r>
    </w:p>
    <w:p w:rsidR="00DD2D48" w:rsidRDefault="00DD2D48" w:rsidP="00DD2D48">
      <w:pPr>
        <w:pStyle w:val="bpuNormText"/>
      </w:pPr>
      <w:r>
        <w:t xml:space="preserve"> </w:t>
      </w:r>
    </w:p>
    <w:p w:rsidR="00DD2D48" w:rsidRDefault="00DD2D48" w:rsidP="00DD2D48">
      <w:pPr>
        <w:pStyle w:val="bpuSponsor"/>
      </w:pPr>
      <w:r>
        <w:t xml:space="preserve">CURRENT VERSION OF TEXT </w:t>
      </w:r>
    </w:p>
    <w:p w:rsidR="00DD2D48" w:rsidRDefault="00DD2D48" w:rsidP="00DD2D48">
      <w:pPr>
        <w:pStyle w:val="bpuNormText"/>
      </w:pPr>
      <w:r>
        <w:tab/>
        <w:t>As introduced.</w:t>
      </w:r>
    </w:p>
    <w:p w:rsidR="00DD2D48" w:rsidRDefault="00DD2D48" w:rsidP="00DD2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D2D48" w:rsidRDefault="00DD2D48" w:rsidP="008916EC">
      <w:pPr>
        <w:pStyle w:val="FronterPage"/>
        <w:tabs>
          <w:tab w:val="clear" w:pos="720"/>
          <w:tab w:val="clear" w:pos="1440"/>
          <w:tab w:val="clear" w:pos="2160"/>
          <w:tab w:val="clear" w:pos="2880"/>
          <w:tab w:val="clear" w:pos="3600"/>
          <w:tab w:val="clear" w:pos="4320"/>
          <w:tab w:val="clear" w:pos="5040"/>
        </w:tabs>
        <w:sectPr w:rsidR="00DD2D48" w:rsidSect="00DD2D48">
          <w:type w:val="continuous"/>
          <w:pgSz w:w="12240" w:h="20160" w:code="5"/>
          <w:pgMar w:top="1440" w:right="2275" w:bottom="1440" w:left="2275" w:header="72" w:footer="720" w:gutter="0"/>
          <w:pgNumType w:start="1"/>
          <w:cols w:space="720"/>
          <w:docGrid w:linePitch="360"/>
        </w:sectPr>
      </w:pPr>
    </w:p>
    <w:p w:rsidR="00647E8A" w:rsidRDefault="00647E8A" w:rsidP="00647E8A">
      <w:pPr>
        <w:pStyle w:val="HangingAnAct"/>
        <w:rPr>
          <w:rStyle w:val="HangingAnActChar"/>
        </w:rPr>
      </w:pPr>
      <w:r w:rsidRPr="00647E8A">
        <w:rPr>
          <w:rStyle w:val="BillHead"/>
        </w:rPr>
        <w:lastRenderedPageBreak/>
        <w:t>An Act</w:t>
      </w:r>
      <w:r>
        <w:rPr>
          <w:rStyle w:val="HangingAnActChar"/>
        </w:rPr>
        <w:t xml:space="preserve"> </w:t>
      </w:r>
      <w:r>
        <w:t>concerning the advertising of certain transportation programs and services and amending P.L.1973, c.126.</w:t>
      </w:r>
    </w:p>
    <w:p w:rsidR="00647E8A" w:rsidRDefault="00647E8A" w:rsidP="00647E8A"/>
    <w:p w:rsidR="00647E8A" w:rsidRDefault="00647E8A" w:rsidP="00647E8A">
      <w:r>
        <w:tab/>
      </w:r>
      <w:r>
        <w:rPr>
          <w:rStyle w:val="BillHeading2"/>
        </w:rPr>
        <w:t xml:space="preserve">Be It Enacted </w:t>
      </w:r>
      <w:r>
        <w:rPr>
          <w:rStyle w:val="BillLanguage"/>
        </w:rPr>
        <w:t>by the Senate and General Assembly of the State of New Jersey:</w:t>
      </w:r>
    </w:p>
    <w:p w:rsidR="00647E8A" w:rsidRDefault="00647E8A" w:rsidP="00647E8A"/>
    <w:p w:rsidR="00647E8A" w:rsidRDefault="00647E8A" w:rsidP="00647E8A">
      <w:r>
        <w:tab/>
        <w:t>1.</w:t>
      </w:r>
      <w:r>
        <w:tab/>
        <w:t>Section 2 of P.L.1973, c.126 (C.27:1A-65) is amended to read as follows:</w:t>
      </w:r>
    </w:p>
    <w:p w:rsidR="00647E8A" w:rsidRDefault="00647E8A" w:rsidP="00647E8A">
      <w:r>
        <w:tab/>
        <w:t>2.</w:t>
      </w:r>
      <w:r>
        <w:tab/>
        <w:t>For the purposes of P.L.1973, c.126 (C.27:1A-64 et seq.), unless the context clearly indicates otherwise:</w:t>
      </w:r>
    </w:p>
    <w:p w:rsidR="00647E8A" w:rsidRDefault="00647E8A" w:rsidP="00647E8A">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647E8A" w:rsidRDefault="00647E8A" w:rsidP="00647E8A">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647E8A" w:rsidRDefault="00647E8A" w:rsidP="00647E8A">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647E8A" w:rsidRDefault="00647E8A" w:rsidP="00647E8A">
      <w:r>
        <w:tab/>
        <w:t>"Disabled veteran" means "disabled veteran" as defined in N.J.S.11A:5-1.</w:t>
      </w:r>
    </w:p>
    <w:p w:rsidR="00647E8A" w:rsidRDefault="00647E8A" w:rsidP="00647E8A">
      <w:r>
        <w:tab/>
        <w:t>"Motor bus" means "autobus" as defined in R.S.48:4-1, and includes those autobuses, commonly called jitneys, as defined in R.S.48:16-23.</w:t>
      </w:r>
    </w:p>
    <w:p w:rsidR="00647E8A" w:rsidRDefault="00647E8A" w:rsidP="00647E8A">
      <w:r>
        <w:tab/>
        <w:t>"</w:t>
      </w:r>
      <w:proofErr w:type="spellStart"/>
      <w:r>
        <w:t>Offpeak</w:t>
      </w:r>
      <w:proofErr w:type="spellEnd"/>
      <w:r>
        <w:t xml:space="preserve"> times" means the hours from 9:30 a.m. to 4 p.m. and from 7 p.m. to 6 a.m. during the weekdays, and all day on Saturdays, Sundays, and holidays.</w:t>
      </w:r>
    </w:p>
    <w:p w:rsidR="00647E8A" w:rsidRDefault="00647E8A" w:rsidP="00647E8A">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647E8A" w:rsidRDefault="00647E8A" w:rsidP="00647E8A">
      <w:r>
        <w:tab/>
        <w:t>"Senior citizen" means any individual 62 years of age or over.</w:t>
      </w:r>
    </w:p>
    <w:p w:rsidR="00CC44DA" w:rsidRDefault="00647E8A" w:rsidP="00CC44DA">
      <w:r>
        <w:t>(</w:t>
      </w:r>
      <w:proofErr w:type="spellStart"/>
      <w:r>
        <w:t>cf</w:t>
      </w:r>
      <w:proofErr w:type="spellEnd"/>
      <w:r>
        <w:t>: P.L.2017, c.131, s.107)</w:t>
      </w:r>
    </w:p>
    <w:p w:rsidR="00647E8A" w:rsidRDefault="00647E8A" w:rsidP="00647E8A"/>
    <w:p w:rsidR="00647E8A" w:rsidRDefault="00647E8A" w:rsidP="00647E8A">
      <w:r>
        <w:tab/>
        <w:t>2.</w:t>
      </w:r>
      <w:r>
        <w:tab/>
        <w:t>Section 8 of P.L.1973, c.126 (C.27:1A-71) is amended to read as follows:</w:t>
      </w:r>
    </w:p>
    <w:p w:rsidR="00647E8A" w:rsidRDefault="00647E8A" w:rsidP="00647E8A">
      <w:r>
        <w:lastRenderedPageBreak/>
        <w:tab/>
        <w:t>8.</w:t>
      </w:r>
      <w:r>
        <w:tab/>
        <w:t>The commissioner is hereby authorized to hire, employ, or assign secretarial, clerical, and other personnel as shall be required for complying with the provisions of P.L.1973, c.126 (C.27:1A-64 et seq.). </w:t>
      </w:r>
      <w:r w:rsidR="00322C17">
        <w:t xml:space="preserve"> </w:t>
      </w:r>
      <w:r>
        <w:t xml:space="preserve">The commissioner </w:t>
      </w:r>
      <w:r>
        <w:rPr>
          <w:rFonts w:ascii="Albertus Extra Bold" w:hAnsi="Albertus Extra Bold"/>
          <w:b/>
        </w:rPr>
        <w:t>[</w:t>
      </w:r>
      <w:r>
        <w:t>may</w:t>
      </w:r>
      <w:r>
        <w:rPr>
          <w:rFonts w:ascii="Albertus Extra Bold" w:hAnsi="Albertus Extra Bold"/>
          <w:b/>
        </w:rPr>
        <w:t>]</w:t>
      </w:r>
      <w:r>
        <w:t xml:space="preserve"> </w:t>
      </w:r>
      <w:r>
        <w:rPr>
          <w:u w:val="single"/>
        </w:rPr>
        <w:t>shall</w:t>
      </w:r>
      <w:r>
        <w:t xml:space="preserve"> also expend a reasonable sum, not to exceed $50,000 annually, for advertising to make senior citizens, persons with disabilities, and disabled veterans aware of the program </w:t>
      </w:r>
      <w:r>
        <w:rPr>
          <w:rFonts w:ascii="Albertus Extra Bold" w:hAnsi="Albertus Extra Bold"/>
          <w:b/>
        </w:rPr>
        <w:t>[</w:t>
      </w:r>
      <w:r>
        <w:t>and</w:t>
      </w:r>
      <w:r>
        <w:rPr>
          <w:rFonts w:ascii="Albertus Extra Bold" w:hAnsi="Albertus Extra Bold"/>
          <w:b/>
        </w:rPr>
        <w:t>]</w:t>
      </w:r>
      <w:r>
        <w:rPr>
          <w:u w:val="single"/>
        </w:rPr>
        <w:t>,</w:t>
      </w:r>
      <w:r>
        <w:t xml:space="preserve"> the availability </w:t>
      </w:r>
      <w:r>
        <w:rPr>
          <w:u w:val="single"/>
        </w:rPr>
        <w:t>and cost</w:t>
      </w:r>
      <w:r>
        <w:t xml:space="preserve"> of the reduced fares thereunder</w:t>
      </w:r>
      <w:r>
        <w:rPr>
          <w:u w:val="single"/>
        </w:rPr>
        <w:t>, the hours when reduced fares may be used, the public transportation facilities made accessible to persons with disabilities, and the availability of other transportation services offered to the public for use by persons with disabilities including Access Link service</w:t>
      </w:r>
      <w:r>
        <w:t>.</w:t>
      </w:r>
    </w:p>
    <w:p w:rsidR="00647E8A" w:rsidRDefault="00647E8A" w:rsidP="00647E8A">
      <w:r>
        <w:t>(</w:t>
      </w:r>
      <w:proofErr w:type="spellStart"/>
      <w:r>
        <w:t>cf</w:t>
      </w:r>
      <w:proofErr w:type="spellEnd"/>
      <w:r>
        <w:t>: P.L.2017, c.131, s.111)</w:t>
      </w:r>
    </w:p>
    <w:p w:rsidR="00647E8A" w:rsidRDefault="00647E8A" w:rsidP="00647E8A"/>
    <w:p w:rsidR="00647E8A" w:rsidRDefault="00647E8A" w:rsidP="00647E8A">
      <w:r>
        <w:tab/>
        <w:t>3.</w:t>
      </w:r>
      <w:r>
        <w:tab/>
        <w:t>This act shall take effect immediately.</w:t>
      </w:r>
    </w:p>
    <w:p w:rsidR="00647E8A" w:rsidRDefault="00647E8A" w:rsidP="00647E8A"/>
    <w:p w:rsidR="00647E8A" w:rsidRDefault="00647E8A" w:rsidP="00647E8A"/>
    <w:p w:rsidR="00647E8A" w:rsidRDefault="00647E8A" w:rsidP="00647E8A">
      <w:pPr>
        <w:jc w:val="center"/>
      </w:pPr>
      <w:r>
        <w:t>STATEMENT</w:t>
      </w:r>
    </w:p>
    <w:p w:rsidR="00647E8A" w:rsidRDefault="00647E8A" w:rsidP="00647E8A"/>
    <w:p w:rsidR="00647E8A" w:rsidRDefault="00647E8A" w:rsidP="00647E8A">
      <w:r>
        <w:tab/>
        <w:t>This bill requires the Commissioner of Transportation (commissioner) to advertise the availability of the program that provides motor bus and rail passenger service for senior citizens and persons with disabilities at reduced fares, the cost of those fares, and the hours when reduced fares may be used.  The bill also requires the commissioner to advertise the public transportation facilities made accessible to persons with disabilities and the availability of other transportation services offered to the public for use by persons with disabilities, including the Access Link paratransit service operated by the New Jersey Transit Corporation.</w:t>
      </w:r>
    </w:p>
    <w:sectPr w:rsidR="00647E8A" w:rsidSect="00DD2D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DCF" w:rsidRDefault="00EE7DCF">
      <w:r>
        <w:separator/>
      </w:r>
    </w:p>
  </w:endnote>
  <w:endnote w:type="continuationSeparator" w:id="0">
    <w:p w:rsidR="00EE7DCF" w:rsidRDefault="00EE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18D" w:rsidRDefault="00B810EB" w:rsidP="00B810EB">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C17" w:rsidRPr="00921C91" w:rsidRDefault="00322C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C17" w:rsidRPr="00921C91" w:rsidRDefault="00322C17">
    <w:pPr>
      <w:pStyle w:val="Footer"/>
      <w:rPr>
        <w:szCs w:val="18"/>
      </w:rPr>
    </w:pPr>
  </w:p>
  <w:p w:rsidR="00322C17" w:rsidRPr="00921C91" w:rsidRDefault="00322C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DCF" w:rsidRDefault="00EE7DCF">
      <w:r>
        <w:separator/>
      </w:r>
    </w:p>
  </w:footnote>
  <w:footnote w:type="continuationSeparator" w:id="0">
    <w:p w:rsidR="00EE7DCF" w:rsidRDefault="00EE7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5D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2D48" w:rsidRDefault="00DD2D48" w:rsidP="00DD2D48">
    <w:pPr>
      <w:pStyle w:val="bpuHeadSpon"/>
    </w:pPr>
    <w:r w:rsidRPr="00DD2D48">
      <w:rPr>
        <w:rStyle w:val="bpuHeadSponChar"/>
      </w:rPr>
      <w:t>S1936</w:t>
    </w:r>
    <w:r>
      <w:t xml:space="preserve"> SWEENEY</w:t>
    </w:r>
    <w:r w:rsidR="005B4BD8">
      <w:t>, T.KEAN</w:t>
    </w:r>
  </w:p>
  <w:p w:rsidR="00DD2D48" w:rsidRDefault="00DD2D48" w:rsidP="00DD2D48">
    <w:pPr>
      <w:pStyle w:val="bpuHeadSpon"/>
    </w:pPr>
    <w:r>
      <w:fldChar w:fldCharType="begin"/>
    </w:r>
    <w:r>
      <w:instrText xml:space="preserve"> PAGE  \* MERGEFORMAT </w:instrText>
    </w:r>
    <w:r>
      <w:fldChar w:fldCharType="separate"/>
    </w:r>
    <w:r w:rsidR="008F5D21">
      <w:rPr>
        <w:noProof/>
      </w:rPr>
      <w:t>3</w:t>
    </w:r>
    <w:r>
      <w:fldChar w:fldCharType="end"/>
    </w:r>
  </w:p>
  <w:p w:rsidR="00DD2D48" w:rsidRDefault="00DD2D48" w:rsidP="00DD2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2D48" w:rsidRDefault="00DD2D48" w:rsidP="00DD2D48">
    <w:pPr>
      <w:pStyle w:val="bpuHeadSpon"/>
    </w:pPr>
    <w:r w:rsidRPr="00DD2D48">
      <w:rPr>
        <w:rStyle w:val="bpuHeadSponChar"/>
      </w:rPr>
      <w:t>S1936</w:t>
    </w:r>
    <w:r>
      <w:t xml:space="preserve"> SWEENEY</w:t>
    </w:r>
    <w:r w:rsidR="005B4BD8">
      <w:t>, T.KEAN</w:t>
    </w:r>
  </w:p>
  <w:p w:rsidR="00DD2D48" w:rsidRDefault="00DD2D48" w:rsidP="00DD2D48">
    <w:pPr>
      <w:pStyle w:val="bpuHeadSpon"/>
    </w:pPr>
    <w:r>
      <w:fldChar w:fldCharType="begin"/>
    </w:r>
    <w:r>
      <w:instrText xml:space="preserve"> PAGE  \* MERGEFORMAT </w:instrText>
    </w:r>
    <w:r>
      <w:fldChar w:fldCharType="separate"/>
    </w:r>
    <w:r w:rsidR="008F5D21">
      <w:rPr>
        <w:noProof/>
      </w:rPr>
      <w:t>2</w:t>
    </w:r>
    <w:r>
      <w:fldChar w:fldCharType="end"/>
    </w:r>
  </w:p>
  <w:p w:rsidR="00DD2D48" w:rsidRDefault="00DD2D48" w:rsidP="00DD2D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A47"/>
    <w:rsid w:val="00315320"/>
    <w:rsid w:val="00322C1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6EA"/>
    <w:rsid w:val="003702CA"/>
    <w:rsid w:val="00370617"/>
    <w:rsid w:val="00382F1F"/>
    <w:rsid w:val="00391DA4"/>
    <w:rsid w:val="003A3C64"/>
    <w:rsid w:val="003A3F83"/>
    <w:rsid w:val="003C43EF"/>
    <w:rsid w:val="003C5A6B"/>
    <w:rsid w:val="003C7FB2"/>
    <w:rsid w:val="003D24DE"/>
    <w:rsid w:val="003E26D4"/>
    <w:rsid w:val="003E3A36"/>
    <w:rsid w:val="003E47BA"/>
    <w:rsid w:val="003F3B37"/>
    <w:rsid w:val="0040195A"/>
    <w:rsid w:val="00402DC0"/>
    <w:rsid w:val="00416C4B"/>
    <w:rsid w:val="0041751E"/>
    <w:rsid w:val="004211E5"/>
    <w:rsid w:val="00422091"/>
    <w:rsid w:val="0043386C"/>
    <w:rsid w:val="00436F2D"/>
    <w:rsid w:val="00436F5D"/>
    <w:rsid w:val="00441B42"/>
    <w:rsid w:val="0045118A"/>
    <w:rsid w:val="00451C80"/>
    <w:rsid w:val="00455D51"/>
    <w:rsid w:val="00456BF9"/>
    <w:rsid w:val="00461057"/>
    <w:rsid w:val="004704A8"/>
    <w:rsid w:val="00471102"/>
    <w:rsid w:val="00471F18"/>
    <w:rsid w:val="00484144"/>
    <w:rsid w:val="00484C19"/>
    <w:rsid w:val="00485866"/>
    <w:rsid w:val="00490F32"/>
    <w:rsid w:val="00492076"/>
    <w:rsid w:val="00493B1D"/>
    <w:rsid w:val="00497037"/>
    <w:rsid w:val="004A3009"/>
    <w:rsid w:val="004A6940"/>
    <w:rsid w:val="004A77A4"/>
    <w:rsid w:val="004B02E2"/>
    <w:rsid w:val="004C742C"/>
    <w:rsid w:val="004E1F3E"/>
    <w:rsid w:val="004E31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6E"/>
    <w:rsid w:val="00572184"/>
    <w:rsid w:val="00577A15"/>
    <w:rsid w:val="00580533"/>
    <w:rsid w:val="0059131D"/>
    <w:rsid w:val="005B3F92"/>
    <w:rsid w:val="005B479C"/>
    <w:rsid w:val="005B4BD8"/>
    <w:rsid w:val="005B561E"/>
    <w:rsid w:val="005C07E4"/>
    <w:rsid w:val="005C2124"/>
    <w:rsid w:val="005C336F"/>
    <w:rsid w:val="005C7F3C"/>
    <w:rsid w:val="005E017C"/>
    <w:rsid w:val="005E50C6"/>
    <w:rsid w:val="005F2464"/>
    <w:rsid w:val="005F2A97"/>
    <w:rsid w:val="005F399B"/>
    <w:rsid w:val="006019F8"/>
    <w:rsid w:val="00605B20"/>
    <w:rsid w:val="0061156F"/>
    <w:rsid w:val="00613FF5"/>
    <w:rsid w:val="006155A8"/>
    <w:rsid w:val="00621B94"/>
    <w:rsid w:val="00626239"/>
    <w:rsid w:val="00635316"/>
    <w:rsid w:val="00635449"/>
    <w:rsid w:val="006378C5"/>
    <w:rsid w:val="00645E6A"/>
    <w:rsid w:val="00647E8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39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D2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FD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F2B"/>
    <w:rsid w:val="00A50F6B"/>
    <w:rsid w:val="00A52237"/>
    <w:rsid w:val="00A551D6"/>
    <w:rsid w:val="00A6251B"/>
    <w:rsid w:val="00A6754E"/>
    <w:rsid w:val="00A70F58"/>
    <w:rsid w:val="00A72987"/>
    <w:rsid w:val="00A7346B"/>
    <w:rsid w:val="00A7375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E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DA"/>
    <w:rsid w:val="00CD0F93"/>
    <w:rsid w:val="00CD1BD1"/>
    <w:rsid w:val="00CD528D"/>
    <w:rsid w:val="00CE78BF"/>
    <w:rsid w:val="00CF65EB"/>
    <w:rsid w:val="00CF72AD"/>
    <w:rsid w:val="00D02441"/>
    <w:rsid w:val="00D039F4"/>
    <w:rsid w:val="00D10496"/>
    <w:rsid w:val="00D11173"/>
    <w:rsid w:val="00D1215F"/>
    <w:rsid w:val="00D16561"/>
    <w:rsid w:val="00D17FF8"/>
    <w:rsid w:val="00D2604E"/>
    <w:rsid w:val="00D268AC"/>
    <w:rsid w:val="00D26941"/>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D48"/>
    <w:rsid w:val="00DE10D1"/>
    <w:rsid w:val="00DE2514"/>
    <w:rsid w:val="00DE6851"/>
    <w:rsid w:val="00DF03EE"/>
    <w:rsid w:val="00E01B71"/>
    <w:rsid w:val="00E05CC9"/>
    <w:rsid w:val="00E15573"/>
    <w:rsid w:val="00E2334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DCF"/>
    <w:rsid w:val="00F00D08"/>
    <w:rsid w:val="00F11805"/>
    <w:rsid w:val="00F15583"/>
    <w:rsid w:val="00F1756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E4C75B"/>
  <w15:docId w15:val="{9F7B1EC7-CBEB-4994-B318-6707A88C2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2D48"/>
  </w:style>
  <w:style w:type="paragraph" w:styleId="BalloonText">
    <w:name w:val="Balloon Text"/>
    <w:basedOn w:val="Normal"/>
    <w:link w:val="BalloonTextChar"/>
    <w:semiHidden/>
    <w:unhideWhenUsed/>
    <w:rsid w:val="00D269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9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3741</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S1936</vt:lpstr>
    </vt:vector>
  </TitlesOfParts>
  <Manager>R211</Manager>
  <Company>NJ Office of Legislative Services</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S1936</dc:title>
  <dc:subject/>
  <dc:creator>Senator  SWEENEY</dc:creator>
  <cp:keywords>S1936|3|AU |147|0|147|N|0|</cp:keywords>
  <dc:description>INTRODUCED FEBRUARY 25, 2020</dc:description>
  <cp:lastModifiedBy>Todaro, Vivian</cp:lastModifiedBy>
  <cp:revision>2</cp:revision>
  <cp:lastPrinted>2020-11-17T16:20:00Z</cp:lastPrinted>
  <dcterms:created xsi:type="dcterms:W3CDTF">2020-11-17T16:21:00Z</dcterms:created>
  <dcterms:modified xsi:type="dcterms:W3CDTF">2020-11-17T16:21:00Z</dcterms:modified>
  <cp:category>s.3: Eff. date &amp; Note to ss.1-2 to 2019/353_x000d_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