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4FE" w:rsidRDefault="006844FE" w:rsidP="006844F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1993 </w:t>
      </w:r>
    </w:p>
    <w:p w:rsidR="006844FE" w:rsidRPr="009D38FF" w:rsidRDefault="006844FE" w:rsidP="006844F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991144" r:id="rId7"/>
        </w:object>
      </w:r>
    </w:p>
    <w:p w:rsidR="006844FE" w:rsidRDefault="006844FE" w:rsidP="006844FE">
      <w:pPr>
        <w:pStyle w:val="bpuState"/>
      </w:pPr>
      <w:r>
        <w:t>STATE OF NEW JERSEY</w:t>
      </w:r>
    </w:p>
    <w:p w:rsidR="006844FE" w:rsidRDefault="006844FE" w:rsidP="006844FE">
      <w:pPr>
        <w:pStyle w:val="bpuLegislature"/>
      </w:pPr>
      <w:r>
        <w:t>219th LEGISLATURE</w:t>
      </w:r>
    </w:p>
    <w:p w:rsidR="006844FE" w:rsidRDefault="006844FE" w:rsidP="006844F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991145" r:id="rId8"/>
        </w:object>
      </w:r>
      <w:r>
        <w:t xml:space="preserve">  </w:t>
      </w:r>
    </w:p>
    <w:p w:rsidR="006844FE" w:rsidRDefault="006844FE" w:rsidP="006844FE">
      <w:pPr>
        <w:pStyle w:val="bpuIntro"/>
      </w:pPr>
      <w:r>
        <w:t>INTRODUCED MARCH 5, 2020</w:t>
      </w:r>
    </w:p>
    <w:p w:rsidR="006844FE" w:rsidRDefault="006844FE" w:rsidP="006844FE">
      <w:pPr>
        <w:pStyle w:val="bpuIntro"/>
      </w:pPr>
    </w:p>
    <w:p w:rsidR="006844FE" w:rsidRDefault="006844FE" w:rsidP="006844FE">
      <w:pPr>
        <w:pStyle w:val="bpuIntro"/>
        <w:sectPr w:rsidR="006844FE" w:rsidSect="006844F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844FE" w:rsidRDefault="006844FE" w:rsidP="006844FE">
      <w:pPr>
        <w:pStyle w:val="bpuIntro"/>
      </w:pPr>
    </w:p>
    <w:p w:rsidR="006844FE" w:rsidRDefault="006844FE" w:rsidP="006844FE">
      <w:pPr>
        <w:pStyle w:val="bpuSponsor"/>
      </w:pPr>
      <w:r>
        <w:t>Sponsored by:</w:t>
      </w:r>
    </w:p>
    <w:p w:rsidR="006844FE" w:rsidRDefault="006844FE" w:rsidP="006844FE">
      <w:pPr>
        <w:pStyle w:val="bpuSponsor"/>
      </w:pPr>
      <w:r>
        <w:t>Senator  VIN GOPAL</w:t>
      </w:r>
    </w:p>
    <w:p w:rsidR="006844FE" w:rsidRDefault="006844FE" w:rsidP="006844FE">
      <w:pPr>
        <w:pStyle w:val="bpuSponsor"/>
      </w:pPr>
      <w:r>
        <w:t>District 11 (Monmouth)</w:t>
      </w:r>
    </w:p>
    <w:p w:rsidR="006844FE" w:rsidRDefault="006844FE" w:rsidP="006844FE">
      <w:pPr>
        <w:pStyle w:val="bpuSponsor"/>
      </w:pPr>
    </w:p>
    <w:p w:rsidR="006844FE" w:rsidRDefault="006844FE" w:rsidP="006844FE">
      <w:pPr>
        <w:pStyle w:val="bpuSponsor"/>
      </w:pPr>
    </w:p>
    <w:p w:rsidR="006844FE" w:rsidRDefault="006844FE" w:rsidP="006844FE">
      <w:pPr>
        <w:pStyle w:val="bpuSponsor"/>
      </w:pPr>
    </w:p>
    <w:p w:rsidR="006844FE" w:rsidRDefault="006844FE" w:rsidP="006844FE">
      <w:pPr>
        <w:pStyle w:val="bpuSponsor"/>
      </w:pPr>
    </w:p>
    <w:p w:rsidR="006844FE" w:rsidRDefault="006844FE" w:rsidP="006844FE">
      <w:pPr>
        <w:pStyle w:val="bpuSponsor"/>
      </w:pPr>
      <w:r>
        <w:t>SYNOPSIS</w:t>
      </w:r>
    </w:p>
    <w:p w:rsidR="006844FE" w:rsidRDefault="007B6FCF" w:rsidP="006844FE">
      <w:pPr>
        <w:pStyle w:val="bpuNormText"/>
      </w:pPr>
      <w:r>
        <w:tab/>
      </w:r>
      <w:r w:rsidR="006844FE">
        <w:t>Requires payment of State employees’ compensation during involuntary furlough or temporary reduction in force due to late enactment of State annual appropriation act.</w:t>
      </w:r>
    </w:p>
    <w:p w:rsidR="006844FE" w:rsidRDefault="006844FE" w:rsidP="006844FE">
      <w:pPr>
        <w:pStyle w:val="bpuNormText"/>
      </w:pPr>
    </w:p>
    <w:p w:rsidR="006844FE" w:rsidRDefault="006844FE" w:rsidP="006844FE">
      <w:pPr>
        <w:pStyle w:val="bpuSponsor"/>
      </w:pPr>
      <w:r>
        <w:t xml:space="preserve">CURRENT VERSION OF TEXT </w:t>
      </w:r>
    </w:p>
    <w:p w:rsidR="006844FE" w:rsidRDefault="006844FE" w:rsidP="006844FE">
      <w:pPr>
        <w:pStyle w:val="bpuNormText"/>
      </w:pPr>
      <w:r>
        <w:tab/>
        <w:t>As introduced.</w:t>
      </w:r>
    </w:p>
    <w:p w:rsidR="006844FE" w:rsidRDefault="006844FE" w:rsidP="006844F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4FE" w:rsidRDefault="006844F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844FE" w:rsidSect="006844F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1373B" w:rsidRPr="00677316" w:rsidRDefault="0041373B" w:rsidP="0041373B">
      <w:pPr>
        <w:pStyle w:val="HangingAnAct"/>
        <w:rPr>
          <w:rStyle w:val="HangingAnActChar"/>
        </w:rPr>
      </w:pPr>
      <w:r w:rsidRPr="0041373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65996">
        <w:rPr>
          <w:rStyle w:val="HangingAnActChar"/>
        </w:rPr>
        <w:t xml:space="preserve">requiring the payment </w:t>
      </w:r>
      <w:r>
        <w:rPr>
          <w:rStyle w:val="HangingAnActChar"/>
        </w:rPr>
        <w:t xml:space="preserve">of </w:t>
      </w:r>
      <w:r w:rsidRPr="00D65996">
        <w:rPr>
          <w:rStyle w:val="HangingAnActChar"/>
        </w:rPr>
        <w:t>State employees’ compensation during an involuntary furlough or other reduction in force occasioned by the late enactment of a State annual appropriation act, supplementing Title 52 of the Revised Statutes</w:t>
      </w:r>
      <w:r>
        <w:rPr>
          <w:rStyle w:val="HangingAnActChar"/>
        </w:rPr>
        <w:t>.</w:t>
      </w:r>
    </w:p>
    <w:p w:rsidR="0041373B" w:rsidRPr="00D71D68" w:rsidRDefault="0041373B" w:rsidP="0041373B"/>
    <w:p w:rsidR="0041373B" w:rsidRPr="00AA7880" w:rsidRDefault="0041373B" w:rsidP="0041373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1373B" w:rsidRDefault="0041373B" w:rsidP="0041373B"/>
    <w:p w:rsidR="0041373B" w:rsidRDefault="0041373B" w:rsidP="0041373B">
      <w:r>
        <w:tab/>
        <w:t>1.</w:t>
      </w:r>
      <w:r>
        <w:tab/>
      </w:r>
      <w:r w:rsidRPr="00D65996">
        <w:t xml:space="preserve">Notwithstanding any provision of law, rule, regulation, or order to the contrary, </w:t>
      </w:r>
      <w:r>
        <w:t>due to a</w:t>
      </w:r>
      <w:r w:rsidRPr="00D65996">
        <w:t xml:space="preserve"> late enactment of a State annual appropriation act</w:t>
      </w:r>
      <w:r>
        <w:t xml:space="preserve"> in any fiscal year,</w:t>
      </w:r>
      <w:r w:rsidRPr="00D65996">
        <w:t xml:space="preserve"> </w:t>
      </w:r>
      <w:r>
        <w:t>all</w:t>
      </w:r>
      <w:r w:rsidRPr="00D65996">
        <w:t xml:space="preserve"> Executive branch, Judicial branch, </w:t>
      </w:r>
      <w:r>
        <w:t>and</w:t>
      </w:r>
      <w:r w:rsidRPr="00D65996">
        <w:t xml:space="preserve"> Legislative branch employee</w:t>
      </w:r>
      <w:r>
        <w:t>s, who were subject to involuntarily furlough or other temporary reduction in workforce, and who were ready, willing, and able to report for work duty,</w:t>
      </w:r>
      <w:r w:rsidRPr="00D65996">
        <w:t xml:space="preserve"> shall promptly receive their full salary or wage payment </w:t>
      </w:r>
      <w:r>
        <w:t xml:space="preserve">otherwise due to them </w:t>
      </w:r>
      <w:r w:rsidRPr="00D65996">
        <w:t xml:space="preserve">despite </w:t>
      </w:r>
      <w:r>
        <w:t>a shut</w:t>
      </w:r>
      <w:r w:rsidRPr="00D65996">
        <w:t>down of State programs and functions.</w:t>
      </w:r>
    </w:p>
    <w:p w:rsidR="0041373B" w:rsidRPr="00D71D68" w:rsidRDefault="0041373B" w:rsidP="0041373B"/>
    <w:p w:rsidR="0041373B" w:rsidRPr="00AA7880" w:rsidRDefault="0041373B" w:rsidP="0041373B">
      <w:r>
        <w:tab/>
        <w:t>2.</w:t>
      </w:r>
      <w:r>
        <w:tab/>
        <w:t>This act shall take effect immediately.</w:t>
      </w:r>
    </w:p>
    <w:p w:rsidR="0041373B" w:rsidRDefault="0041373B" w:rsidP="0041373B"/>
    <w:p w:rsidR="0041373B" w:rsidRPr="00CE7BD8" w:rsidRDefault="0041373B" w:rsidP="0041373B"/>
    <w:p w:rsidR="0041373B" w:rsidRPr="00AA7880" w:rsidRDefault="0041373B" w:rsidP="0041373B">
      <w:pPr>
        <w:jc w:val="center"/>
      </w:pPr>
      <w:r w:rsidRPr="00D71D68">
        <w:t>STATEMENT</w:t>
      </w:r>
    </w:p>
    <w:p w:rsidR="0041373B" w:rsidRDefault="0041373B" w:rsidP="0041373B"/>
    <w:p w:rsidR="0041373B" w:rsidRDefault="0041373B" w:rsidP="007B6FCF">
      <w:r>
        <w:tab/>
        <w:t xml:space="preserve">This bill provides that State employees who are subject to an involuntary disruption of service due to a shutdown of State government due to a State budget impasse are entitled to </w:t>
      </w:r>
      <w:r w:rsidR="000579BE">
        <w:t>their full salary or wages.  The</w:t>
      </w:r>
      <w:r>
        <w:t xml:space="preserve"> bill applies to</w:t>
      </w:r>
      <w:r w:rsidRPr="00DC562B">
        <w:t xml:space="preserve"> </w:t>
      </w:r>
      <w:r>
        <w:t>a period of</w:t>
      </w:r>
      <w:r w:rsidRPr="00DC562B">
        <w:t xml:space="preserve"> </w:t>
      </w:r>
      <w:r>
        <w:t xml:space="preserve">time that there is </w:t>
      </w:r>
      <w:r w:rsidRPr="00DC562B">
        <w:t>a late enactment of a State annual appropriation act in any fiscal year</w:t>
      </w:r>
      <w:r>
        <w:t>.</w:t>
      </w:r>
      <w:r w:rsidRPr="00DC562B">
        <w:t xml:space="preserve"> </w:t>
      </w:r>
      <w:r>
        <w:t xml:space="preserve"> A</w:t>
      </w:r>
      <w:r w:rsidRPr="00DC562B">
        <w:t xml:space="preserve">ll Executive branch, Judicial branch, and Legislative branch employees, who </w:t>
      </w:r>
      <w:r>
        <w:t>are</w:t>
      </w:r>
      <w:r w:rsidRPr="00DC562B">
        <w:t xml:space="preserve"> subject to involuntarily furlough or other </w:t>
      </w:r>
      <w:r>
        <w:t xml:space="preserve">similar temporary </w:t>
      </w:r>
      <w:r w:rsidRPr="00DC562B">
        <w:t xml:space="preserve">reduction in </w:t>
      </w:r>
      <w:r>
        <w:t>work</w:t>
      </w:r>
      <w:r w:rsidRPr="00DC562B">
        <w:t xml:space="preserve">force due to </w:t>
      </w:r>
      <w:r>
        <w:t>a late enactment of a State budget</w:t>
      </w:r>
      <w:r w:rsidRPr="00DC562B">
        <w:t>, and who were ready, willing</w:t>
      </w:r>
      <w:r>
        <w:t>,</w:t>
      </w:r>
      <w:r w:rsidRPr="00DC562B">
        <w:t xml:space="preserve"> and able to report for work duty during that period, shall promptly receive their full salary or wage payment otherwise due to them</w:t>
      </w:r>
      <w:r w:rsidR="000579BE">
        <w:t>.  The</w:t>
      </w:r>
      <w:r>
        <w:t xml:space="preserve"> bill will clarify that all State employees deemed non-essential, and barred from work during a State budget shutdown, who are unable to work for no other reason, are entitled to promptly </w:t>
      </w:r>
      <w:r w:rsidRPr="00D65996">
        <w:t>receive their full salary or wage payment</w:t>
      </w:r>
      <w:r>
        <w:t>.</w:t>
      </w:r>
    </w:p>
    <w:sectPr w:rsidR="0041373B" w:rsidSect="006844F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D05" w:rsidRDefault="00980D05">
      <w:r>
        <w:separator/>
      </w:r>
    </w:p>
  </w:endnote>
  <w:endnote w:type="continuationSeparator" w:id="0">
    <w:p w:rsidR="00980D05" w:rsidRDefault="00980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D05" w:rsidRDefault="00980D05">
      <w:r>
        <w:separator/>
      </w:r>
    </w:p>
  </w:footnote>
  <w:footnote w:type="continuationSeparator" w:id="0">
    <w:p w:rsidR="00980D05" w:rsidRDefault="00980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515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844FE" w:rsidRDefault="006844FE" w:rsidP="006844FE">
    <w:pPr>
      <w:pStyle w:val="bpuHeadSpon"/>
    </w:pPr>
    <w:r w:rsidRPr="006844FE">
      <w:rPr>
        <w:rStyle w:val="bpuHeadSponChar"/>
      </w:rPr>
      <w:t>S1993</w:t>
    </w:r>
    <w:r>
      <w:t xml:space="preserve"> GOPAL</w:t>
    </w:r>
  </w:p>
  <w:p w:rsidR="006844FE" w:rsidRDefault="006844FE" w:rsidP="006844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6FCF">
      <w:rPr>
        <w:noProof/>
      </w:rPr>
      <w:t>3</w:t>
    </w:r>
    <w:r>
      <w:fldChar w:fldCharType="end"/>
    </w:r>
  </w:p>
  <w:p w:rsidR="006844FE" w:rsidRDefault="006844FE" w:rsidP="006844F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844FE" w:rsidRDefault="006844FE" w:rsidP="006844FE">
    <w:pPr>
      <w:pStyle w:val="bpuHeadSpon"/>
    </w:pPr>
    <w:r w:rsidRPr="006844FE">
      <w:rPr>
        <w:rStyle w:val="bpuHeadSponChar"/>
      </w:rPr>
      <w:t>S1993</w:t>
    </w:r>
    <w:r>
      <w:t xml:space="preserve"> GOPAL</w:t>
    </w:r>
  </w:p>
  <w:p w:rsidR="006844FE" w:rsidRDefault="006844FE" w:rsidP="006844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24ED0">
      <w:rPr>
        <w:noProof/>
      </w:rPr>
      <w:t>2</w:t>
    </w:r>
    <w:r>
      <w:fldChar w:fldCharType="end"/>
    </w:r>
  </w:p>
  <w:p w:rsidR="006844FE" w:rsidRDefault="006844FE" w:rsidP="006844F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05"/>
    <w:rsid w:val="000051BD"/>
    <w:rsid w:val="000160A5"/>
    <w:rsid w:val="0002335B"/>
    <w:rsid w:val="00024ED0"/>
    <w:rsid w:val="0003549A"/>
    <w:rsid w:val="000367AE"/>
    <w:rsid w:val="00043B22"/>
    <w:rsid w:val="00054975"/>
    <w:rsid w:val="000579BE"/>
    <w:rsid w:val="00057D20"/>
    <w:rsid w:val="0006197C"/>
    <w:rsid w:val="0006281F"/>
    <w:rsid w:val="0008141C"/>
    <w:rsid w:val="00084F8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473"/>
    <w:rsid w:val="0026574A"/>
    <w:rsid w:val="002660BB"/>
    <w:rsid w:val="002720E8"/>
    <w:rsid w:val="00275293"/>
    <w:rsid w:val="002776B0"/>
    <w:rsid w:val="00282033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588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373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C0B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4F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B00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6FC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D05"/>
    <w:rsid w:val="009835D4"/>
    <w:rsid w:val="009865D4"/>
    <w:rsid w:val="00997152"/>
    <w:rsid w:val="009972CD"/>
    <w:rsid w:val="009A0E9C"/>
    <w:rsid w:val="009A45DA"/>
    <w:rsid w:val="009B06D2"/>
    <w:rsid w:val="009B34EC"/>
    <w:rsid w:val="009B482F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ED6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686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6EC7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2916CAF-A8C4-421E-91EA-17167D12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84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350</Words>
  <Characters>1823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S1993</vt:lpstr>
    </vt:vector>
  </TitlesOfParts>
  <Manager>R230</Manager>
  <Company>NJ Office of Legislative Services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S1993</dc:title>
  <dc:subject>Gopal, reintro</dc:subject>
  <dc:creator>Senator  GOPAL</dc:creator>
  <cp:keywords>S1993|2|RF |298|0|298|F|0|</cp:keywords>
  <dc:description>INTRODUCED MARCH 5, 2020</dc:description>
  <cp:lastModifiedBy>Bektas, Brenda</cp:lastModifiedBy>
  <cp:revision>2</cp:revision>
  <cp:lastPrinted>2005-10-12T19:02:00Z</cp:lastPrinted>
  <dcterms:created xsi:type="dcterms:W3CDTF">2020-03-06T14:11:00Z</dcterms:created>
  <dcterms:modified xsi:type="dcterms:W3CDTF">2020-03-06T14:11:00Z</dcterms:modified>
  <cp:category>s.1: C.52:5-2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