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D5D" w:rsidRDefault="00211D5D" w:rsidP="00211D5D">
      <w:pPr>
        <w:pStyle w:val="bpuBill"/>
      </w:pPr>
      <w:bookmarkStart w:id="0" w:name="bpuFrontPg"/>
      <w:bookmarkStart w:id="1" w:name="_GoBack"/>
      <w:bookmarkEnd w:id="0"/>
      <w:bookmarkEnd w:id="1"/>
      <w:r>
        <w:t xml:space="preserve">SENATE, No. 2026 </w:t>
      </w:r>
    </w:p>
    <w:p w:rsidR="00211D5D" w:rsidRPr="009D38FF" w:rsidRDefault="00211D5D" w:rsidP="00211D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1590" r:id="rId8"/>
        </w:object>
      </w:r>
    </w:p>
    <w:p w:rsidR="00211D5D" w:rsidRDefault="00211D5D" w:rsidP="00211D5D">
      <w:pPr>
        <w:pStyle w:val="bpuState"/>
      </w:pPr>
      <w:r>
        <w:t>STATE OF NEW JERSEY</w:t>
      </w:r>
    </w:p>
    <w:p w:rsidR="00211D5D" w:rsidRDefault="00211D5D" w:rsidP="00211D5D">
      <w:pPr>
        <w:pStyle w:val="bpuLegislature"/>
      </w:pPr>
      <w:r>
        <w:t>219th LEGISLATURE</w:t>
      </w:r>
    </w:p>
    <w:p w:rsidR="00211D5D" w:rsidRDefault="00211D5D" w:rsidP="00211D5D">
      <w:pPr>
        <w:pStyle w:val="bpuWpGraphic"/>
      </w:pPr>
      <w:r>
        <w:object w:dxaOrig="8985" w:dyaOrig="255">
          <v:shape id="_x0000_i1026" type="#_x0000_t75" style="width:6in;height:12pt" o:ole="">
            <v:imagedata r:id="rId7" o:title=""/>
          </v:shape>
          <o:OLEObject Type="Embed" ProgID="WPWin6.1" ShapeID="_x0000_i1026" DrawAspect="Content" ObjectID="_1685451591" r:id="rId9"/>
        </w:object>
      </w:r>
      <w:r>
        <w:t xml:space="preserve">  </w:t>
      </w:r>
    </w:p>
    <w:p w:rsidR="00211D5D" w:rsidRDefault="00211D5D" w:rsidP="00211D5D">
      <w:pPr>
        <w:pStyle w:val="bpuIntro"/>
      </w:pPr>
      <w:r>
        <w:t>INTRODUCED MARCH 16, 2020</w:t>
      </w:r>
    </w:p>
    <w:p w:rsidR="00211D5D" w:rsidRDefault="00211D5D" w:rsidP="00211D5D">
      <w:pPr>
        <w:pStyle w:val="bpuIntro"/>
      </w:pPr>
    </w:p>
    <w:p w:rsidR="00211D5D" w:rsidRDefault="00211D5D" w:rsidP="00211D5D">
      <w:pPr>
        <w:pStyle w:val="bpuIntro"/>
        <w:sectPr w:rsidR="00211D5D" w:rsidSect="001D424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11D5D" w:rsidRDefault="00211D5D" w:rsidP="00211D5D">
      <w:pPr>
        <w:pStyle w:val="bpuIntro"/>
      </w:pPr>
    </w:p>
    <w:p w:rsidR="00211D5D" w:rsidRDefault="00211D5D" w:rsidP="00211D5D">
      <w:pPr>
        <w:pStyle w:val="bpuSponsor"/>
      </w:pPr>
      <w:r>
        <w:t>Sponsored by:</w:t>
      </w:r>
    </w:p>
    <w:p w:rsidR="00211D5D" w:rsidRDefault="00211D5D" w:rsidP="00211D5D">
      <w:pPr>
        <w:pStyle w:val="bpuSponsor"/>
      </w:pPr>
      <w:r>
        <w:t>Senator  JOSEPH P. CRYAN</w:t>
      </w:r>
    </w:p>
    <w:p w:rsidR="00211D5D" w:rsidRDefault="00211D5D" w:rsidP="00211D5D">
      <w:pPr>
        <w:pStyle w:val="bpuSponsor"/>
      </w:pPr>
      <w:r>
        <w:t>District 20 (Union)</w:t>
      </w:r>
    </w:p>
    <w:p w:rsidR="00211D5D" w:rsidRDefault="00211D5D" w:rsidP="00211D5D">
      <w:pPr>
        <w:pStyle w:val="bpuSponsor"/>
      </w:pPr>
      <w:r>
        <w:t>Senator  SANDRA B. CUNNINGHAM</w:t>
      </w:r>
    </w:p>
    <w:p w:rsidR="00211D5D" w:rsidRDefault="00211D5D" w:rsidP="00211D5D">
      <w:pPr>
        <w:pStyle w:val="bpuSponsor"/>
      </w:pPr>
      <w:r>
        <w:t>District 31 (Hudson)</w:t>
      </w:r>
    </w:p>
    <w:p w:rsidR="00211D5D" w:rsidRDefault="00211D5D" w:rsidP="00211D5D">
      <w:pPr>
        <w:pStyle w:val="bpuSponsor"/>
      </w:pPr>
    </w:p>
    <w:p w:rsidR="00040696" w:rsidRDefault="001D4244" w:rsidP="001D4244">
      <w:pPr>
        <w:pStyle w:val="bpuSponsor"/>
      </w:pPr>
      <w:r>
        <w:t>Co-Sponsored by:</w:t>
      </w:r>
    </w:p>
    <w:p w:rsidR="001D4244" w:rsidRPr="001D4244" w:rsidRDefault="001D4244" w:rsidP="001D4244">
      <w:pPr>
        <w:pStyle w:val="bpuSponsor"/>
      </w:pPr>
      <w:r w:rsidRPr="001D4244">
        <w:t>Senators Singleton and Turner</w:t>
      </w:r>
    </w:p>
    <w:p w:rsidR="00193735" w:rsidRPr="00040696" w:rsidRDefault="00193735" w:rsidP="00040696"/>
    <w:p w:rsidR="00211D5D" w:rsidRDefault="00211D5D" w:rsidP="00211D5D">
      <w:pPr>
        <w:pStyle w:val="bpuSponsor"/>
      </w:pPr>
    </w:p>
    <w:p w:rsidR="001D4244" w:rsidRDefault="001D4244" w:rsidP="001D4244"/>
    <w:p w:rsidR="001D4244" w:rsidRPr="001D4244" w:rsidRDefault="001D4244" w:rsidP="001D4244"/>
    <w:p w:rsidR="00211D5D" w:rsidRDefault="00211D5D" w:rsidP="00211D5D">
      <w:pPr>
        <w:pStyle w:val="bpuSponsor"/>
      </w:pPr>
      <w:r>
        <w:t>SYNOPSIS</w:t>
      </w:r>
    </w:p>
    <w:p w:rsidR="00211D5D" w:rsidRDefault="00211D5D" w:rsidP="00211D5D">
      <w:pPr>
        <w:pStyle w:val="bpuNormText"/>
      </w:pPr>
      <w:r>
        <w:tab/>
        <w:t xml:space="preserve">Requires institutions of higher education and private career schools to provide on website employment data of graduates; requires DOLWD to compile certain employment information. </w:t>
      </w:r>
    </w:p>
    <w:p w:rsidR="00211D5D" w:rsidRDefault="00211D5D" w:rsidP="00211D5D">
      <w:pPr>
        <w:pStyle w:val="bpuNormText"/>
      </w:pPr>
    </w:p>
    <w:p w:rsidR="00211D5D" w:rsidRDefault="00211D5D" w:rsidP="00211D5D">
      <w:pPr>
        <w:pStyle w:val="bpuSponsor"/>
      </w:pPr>
      <w:r>
        <w:t xml:space="preserve">CURRENT VERSION OF TEXT </w:t>
      </w:r>
    </w:p>
    <w:p w:rsidR="00211D5D" w:rsidRDefault="00211D5D" w:rsidP="00211D5D">
      <w:pPr>
        <w:pStyle w:val="bpuNormText"/>
      </w:pPr>
      <w:r>
        <w:tab/>
        <w:t>As introduced.</w:t>
      </w:r>
    </w:p>
    <w:p w:rsidR="00211D5D" w:rsidRDefault="00211D5D" w:rsidP="00211D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D5D" w:rsidRDefault="00211D5D" w:rsidP="008916EC">
      <w:pPr>
        <w:pStyle w:val="FronterPage"/>
        <w:tabs>
          <w:tab w:val="clear" w:pos="720"/>
          <w:tab w:val="clear" w:pos="1440"/>
          <w:tab w:val="clear" w:pos="2160"/>
          <w:tab w:val="clear" w:pos="2880"/>
          <w:tab w:val="clear" w:pos="3600"/>
          <w:tab w:val="clear" w:pos="4320"/>
          <w:tab w:val="clear" w:pos="5040"/>
        </w:tabs>
        <w:sectPr w:rsidR="00211D5D" w:rsidSect="00211D5D">
          <w:type w:val="continuous"/>
          <w:pgSz w:w="12240" w:h="20160" w:code="5"/>
          <w:pgMar w:top="1440" w:right="2275" w:bottom="1440" w:left="2275" w:header="72" w:footer="720" w:gutter="0"/>
          <w:pgNumType w:start="1"/>
          <w:cols w:space="720"/>
          <w:docGrid w:linePitch="360"/>
        </w:sectPr>
      </w:pPr>
    </w:p>
    <w:p w:rsidR="00686AEB" w:rsidRPr="00677316" w:rsidRDefault="00665712" w:rsidP="00E4522E">
      <w:pPr>
        <w:pStyle w:val="HangingAnAct"/>
        <w:rPr>
          <w:rStyle w:val="HangingAnActChar"/>
        </w:rPr>
      </w:pPr>
      <w:r>
        <w:rPr>
          <w:rStyle w:val="BillHead"/>
        </w:rPr>
        <w:lastRenderedPageBreak/>
        <w:t>An Act</w:t>
      </w:r>
      <w:r w:rsidR="00686AEB" w:rsidRPr="006B7FA7">
        <w:rPr>
          <w:rStyle w:val="HangingAnActChar"/>
        </w:rPr>
        <w:t xml:space="preserve"> </w:t>
      </w:r>
      <w:r w:rsidR="00FE51C3" w:rsidRPr="00FE51C3">
        <w:t xml:space="preserve">concerning information provided by institutions of higher education and  private career schools, amending P.L.2009, c.197, </w:t>
      </w:r>
      <w:r w:rsidR="00AC6E60">
        <w:t xml:space="preserve">and </w:t>
      </w:r>
      <w:r w:rsidR="00FE51C3" w:rsidRPr="00FE51C3">
        <w:t xml:space="preserve">supplementing P.L.1989, c.293 </w:t>
      </w:r>
      <w:r w:rsidR="007B2889">
        <w:t>(C.34:15C-1 et seq.),</w:t>
      </w:r>
      <w:r w:rsidR="00961AA9">
        <w:t xml:space="preserve"> </w:t>
      </w:r>
      <w:r w:rsidR="00FE51C3" w:rsidRPr="00FE51C3">
        <w:t>and Title 45 of the Revised Statutes.</w:t>
      </w:r>
    </w:p>
    <w:p w:rsidR="000B1054" w:rsidRPr="00D71D68" w:rsidRDefault="000B1054" w:rsidP="000B1054"/>
    <w:p w:rsidR="00686AEB" w:rsidRPr="00AA7880" w:rsidRDefault="00686AEB" w:rsidP="00686AEB">
      <w:r>
        <w:tab/>
      </w:r>
      <w:r w:rsidR="00665712">
        <w:rPr>
          <w:rStyle w:val="BillHeading2"/>
        </w:rPr>
        <w:t>Be It Enacted</w:t>
      </w:r>
      <w:r>
        <w:rPr>
          <w:rStyle w:val="BillHeading2"/>
        </w:rPr>
        <w:t xml:space="preserve"> </w:t>
      </w:r>
      <w:r w:rsidR="00665712">
        <w:rPr>
          <w:rStyle w:val="BillLanguage"/>
        </w:rPr>
        <w:t>by the Senate and General Assembly of the State of New Jersey:</w:t>
      </w:r>
    </w:p>
    <w:p w:rsidR="00686AEB" w:rsidRDefault="00686AEB" w:rsidP="00686AEB"/>
    <w:p w:rsidR="00873883" w:rsidRPr="00873883" w:rsidRDefault="00873883" w:rsidP="00873883">
      <w:r w:rsidRPr="00873883">
        <w:tab/>
        <w:t>1.</w:t>
      </w:r>
      <w:r w:rsidRPr="00873883">
        <w:tab/>
        <w:t xml:space="preserve">Section 2 of P.L.2009, c.197 (C.18A:3B-44) is amended to read as follows: </w:t>
      </w:r>
    </w:p>
    <w:p w:rsidR="00873883" w:rsidRPr="00873883" w:rsidRDefault="006905CA" w:rsidP="00873883">
      <w:r>
        <w:tab/>
        <w:t>2.</w:t>
      </w:r>
      <w:r>
        <w:tab/>
      </w:r>
      <w:r w:rsidR="00345F75">
        <w:t xml:space="preserve">a.  </w:t>
      </w:r>
      <w:r w:rsidR="00345F75" w:rsidRPr="00345F75">
        <w:rPr>
          <w:rFonts w:ascii="Albertus Extra Bold" w:hAnsi="Albertus Extra Bold"/>
          <w:b/>
        </w:rPr>
        <w:t>[</w:t>
      </w:r>
      <w:r w:rsidR="00345F75">
        <w:t>A four-year public</w:t>
      </w:r>
      <w:r w:rsidR="00345F75" w:rsidRPr="00345F75">
        <w:rPr>
          <w:rFonts w:ascii="Albertus Extra Bold" w:hAnsi="Albertus Extra Bold"/>
          <w:b/>
        </w:rPr>
        <w:t>]</w:t>
      </w:r>
      <w:r w:rsidR="00345F75">
        <w:t xml:space="preserve"> </w:t>
      </w:r>
      <w:r w:rsidR="00345F75" w:rsidRPr="00345F75">
        <w:rPr>
          <w:u w:val="single"/>
        </w:rPr>
        <w:t>An</w:t>
      </w:r>
      <w:r w:rsidR="00873883" w:rsidRPr="00873883">
        <w:t xml:space="preserve"> institution of higher education </w:t>
      </w:r>
      <w:r w:rsidR="00873883" w:rsidRPr="00873883">
        <w:rPr>
          <w:u w:val="single"/>
        </w:rPr>
        <w:t>and a proprietary institution which has been authorized to offer licensed degree programs</w:t>
      </w:r>
      <w:r w:rsidR="00873883" w:rsidRPr="00873883">
        <w:t xml:space="preserve"> shall provide for public inspection on its website comprehensive information on the cost of attendance, the graduation rates of admitted students, and the faculty of the institution</w:t>
      </w:r>
      <w:r w:rsidR="00873883" w:rsidRPr="00873883">
        <w:rPr>
          <w:u w:val="single"/>
        </w:rPr>
        <w:t>, and shall also provide for public inspection on its website employment data for recent graduates of the institution</w:t>
      </w:r>
      <w:r w:rsidR="00873883" w:rsidRPr="00873883">
        <w:t xml:space="preserve">.  The purpose of the information shall be to maximize the awareness of students and their families of the costs associated with enrollment in the institution, the institution's success in ensuring the graduation </w:t>
      </w:r>
      <w:r w:rsidR="00873883" w:rsidRPr="00873883">
        <w:rPr>
          <w:u w:val="single"/>
        </w:rPr>
        <w:t>and employment</w:t>
      </w:r>
      <w:r w:rsidR="00873883" w:rsidRPr="00873883">
        <w:t xml:space="preserve"> of its students, and the composition of the teaching faculty that a student will encounter in his coursework.  The institution shall post, and annually update, a student consumer information report on its website that includes</w:t>
      </w:r>
      <w:r w:rsidR="00873883" w:rsidRPr="00873883">
        <w:rPr>
          <w:u w:val="single"/>
        </w:rPr>
        <w:t>, if applicable</w:t>
      </w:r>
      <w:r w:rsidR="00873883" w:rsidRPr="00873883">
        <w:t>:</w:t>
      </w:r>
    </w:p>
    <w:p w:rsidR="00873883" w:rsidRPr="00873883" w:rsidRDefault="00873883" w:rsidP="00873883">
      <w:r w:rsidRPr="00873883">
        <w:tab/>
        <w:t>(1)</w:t>
      </w:r>
      <w:r w:rsidRPr="00873883">
        <w:tab/>
      </w:r>
      <w:r w:rsidR="00C268B6">
        <w:rPr>
          <w:u w:val="single"/>
        </w:rPr>
        <w:t>overall two-year and three-</w:t>
      </w:r>
      <w:r w:rsidR="00345F75" w:rsidRPr="00345F75">
        <w:rPr>
          <w:u w:val="single"/>
        </w:rPr>
        <w:t>year graduation rate</w:t>
      </w:r>
      <w:r w:rsidR="00CB7C51">
        <w:rPr>
          <w:u w:val="single"/>
        </w:rPr>
        <w:t>s</w:t>
      </w:r>
      <w:r w:rsidR="00345F75" w:rsidRPr="00345F75">
        <w:rPr>
          <w:u w:val="single"/>
        </w:rPr>
        <w:t>, and</w:t>
      </w:r>
      <w:r w:rsidR="00345F75">
        <w:t xml:space="preserve"> </w:t>
      </w:r>
      <w:r w:rsidRPr="00873883">
        <w:t>overall four-year and six-year graduation rates</w:t>
      </w:r>
      <w:r w:rsidR="00345F75" w:rsidRPr="00345F75">
        <w:rPr>
          <w:u w:val="single"/>
        </w:rPr>
        <w:t>, as applicable</w:t>
      </w:r>
      <w:r w:rsidRPr="00873883">
        <w:t>;</w:t>
      </w:r>
    </w:p>
    <w:p w:rsidR="00873883" w:rsidRPr="00873883" w:rsidRDefault="00873883" w:rsidP="00873883">
      <w:r w:rsidRPr="00873883">
        <w:tab/>
        <w:t>(2)</w:t>
      </w:r>
      <w:r w:rsidRPr="00873883">
        <w:tab/>
      </w:r>
      <w:r w:rsidR="000665E4">
        <w:rPr>
          <w:u w:val="single"/>
        </w:rPr>
        <w:t>two-year and three-year graduation rates</w:t>
      </w:r>
      <w:r w:rsidR="00FF0130">
        <w:rPr>
          <w:u w:val="single"/>
        </w:rPr>
        <w:t xml:space="preserve"> by demographic group</w:t>
      </w:r>
      <w:r w:rsidR="000665E4">
        <w:rPr>
          <w:u w:val="single"/>
        </w:rPr>
        <w:t>, and</w:t>
      </w:r>
      <w:r w:rsidR="000665E4">
        <w:t xml:space="preserve"> </w:t>
      </w:r>
      <w:r w:rsidRPr="00873883">
        <w:t>four-year and six-year graduation rates by demographic group</w:t>
      </w:r>
      <w:r w:rsidR="000665E4" w:rsidRPr="000665E4">
        <w:rPr>
          <w:u w:val="single"/>
        </w:rPr>
        <w:t xml:space="preserve">, </w:t>
      </w:r>
      <w:r w:rsidR="000665E4">
        <w:rPr>
          <w:u w:val="single"/>
        </w:rPr>
        <w:t>as applicable</w:t>
      </w:r>
      <w:r w:rsidRPr="00873883">
        <w:t>;</w:t>
      </w:r>
    </w:p>
    <w:p w:rsidR="00873883" w:rsidRPr="00873883" w:rsidRDefault="00873883" w:rsidP="00873883">
      <w:r w:rsidRPr="00873883">
        <w:tab/>
        <w:t>(3)</w:t>
      </w:r>
      <w:r w:rsidRPr="00873883">
        <w:tab/>
      </w:r>
      <w:r w:rsidR="00FF0130">
        <w:rPr>
          <w:u w:val="single"/>
        </w:rPr>
        <w:t>two-year and three-year graduation rates by major, and</w:t>
      </w:r>
      <w:r w:rsidR="00FF0130">
        <w:t xml:space="preserve"> </w:t>
      </w:r>
      <w:r w:rsidRPr="00873883">
        <w:t>four-year and six-year graduation rates by major</w:t>
      </w:r>
      <w:r w:rsidR="00FF0130">
        <w:rPr>
          <w:u w:val="single"/>
        </w:rPr>
        <w:t>, as app</w:t>
      </w:r>
      <w:r w:rsidR="0063367D">
        <w:rPr>
          <w:u w:val="single"/>
        </w:rPr>
        <w:t>l</w:t>
      </w:r>
      <w:r w:rsidR="00FF0130">
        <w:rPr>
          <w:u w:val="single"/>
        </w:rPr>
        <w:t>icable</w:t>
      </w:r>
      <w:r w:rsidRPr="00873883">
        <w:t>;</w:t>
      </w:r>
      <w:r w:rsidRPr="00873883">
        <w:tab/>
      </w:r>
    </w:p>
    <w:p w:rsidR="00873883" w:rsidRPr="00873883" w:rsidRDefault="00873883" w:rsidP="00873883">
      <w:r w:rsidRPr="00873883">
        <w:tab/>
        <w:t>(4)</w:t>
      </w:r>
      <w:r w:rsidRPr="00873883">
        <w:tab/>
      </w:r>
      <w:r w:rsidR="0063367D">
        <w:rPr>
          <w:u w:val="single"/>
        </w:rPr>
        <w:t>two-year and three-year graduation rates for student-athletes, and</w:t>
      </w:r>
      <w:r w:rsidR="0063367D">
        <w:t xml:space="preserve"> </w:t>
      </w:r>
      <w:r w:rsidRPr="00873883">
        <w:t>four-year and six-year graduation rates for student-athletes</w:t>
      </w:r>
      <w:r w:rsidR="0063367D">
        <w:rPr>
          <w:u w:val="single"/>
        </w:rPr>
        <w:t>, as applicable</w:t>
      </w:r>
      <w:r w:rsidRPr="00873883">
        <w:t xml:space="preserve">; </w:t>
      </w:r>
    </w:p>
    <w:p w:rsidR="00873883" w:rsidRPr="00873883" w:rsidRDefault="00873883" w:rsidP="00873883">
      <w:r w:rsidRPr="00873883">
        <w:tab/>
        <w:t>(5)</w:t>
      </w:r>
      <w:r w:rsidRPr="00873883">
        <w:tab/>
        <w:t>the student transfer rate</w:t>
      </w:r>
      <w:r w:rsidR="0075092A">
        <w:rPr>
          <w:u w:val="single"/>
        </w:rPr>
        <w:t>, including the rate of students who graduate from a county college and subsequently enroll in a four-year institution of higher education</w:t>
      </w:r>
      <w:r w:rsidRPr="00873883">
        <w:t>;</w:t>
      </w:r>
    </w:p>
    <w:p w:rsidR="00873883" w:rsidRPr="00873883" w:rsidRDefault="00873883" w:rsidP="00873883">
      <w:r w:rsidRPr="00873883">
        <w:tab/>
        <w:t>(6)</w:t>
      </w:r>
      <w:r w:rsidRPr="00873883">
        <w:tab/>
        <w:t xml:space="preserve">an overview of the institutions to which former students of that </w:t>
      </w:r>
      <w:r w:rsidR="00CD4CCD" w:rsidRPr="00CD4CCD">
        <w:rPr>
          <w:rFonts w:ascii="Albertus Extra Bold" w:hAnsi="Albertus Extra Bold"/>
          <w:b/>
        </w:rPr>
        <w:t>[</w:t>
      </w:r>
      <w:r w:rsidRPr="00873883">
        <w:t>college or university</w:t>
      </w:r>
      <w:r w:rsidR="00CD4CCD" w:rsidRPr="00CD4CCD">
        <w:rPr>
          <w:rFonts w:ascii="Albertus Extra Bold" w:hAnsi="Albertus Extra Bold"/>
          <w:b/>
        </w:rPr>
        <w:t>]</w:t>
      </w:r>
      <w:r w:rsidRPr="00873883">
        <w:t xml:space="preserve"> </w:t>
      </w:r>
      <w:r w:rsidRPr="00873883">
        <w:rPr>
          <w:u w:val="single"/>
        </w:rPr>
        <w:t>institution</w:t>
      </w:r>
      <w:r w:rsidRPr="00873883">
        <w:t xml:space="preserve"> have transferred prior to the completion of a degree;</w:t>
      </w:r>
    </w:p>
    <w:p w:rsidR="00873883" w:rsidRPr="00873883" w:rsidRDefault="00873883" w:rsidP="00873883">
      <w:r w:rsidRPr="00873883">
        <w:tab/>
        <w:t>(7)</w:t>
      </w:r>
      <w:r w:rsidRPr="00873883">
        <w:tab/>
        <w:t>the cost for the current academic year of attending the institution including tuition, student fees, room and board, and books and materials;</w:t>
      </w:r>
    </w:p>
    <w:p w:rsidR="00873883" w:rsidRPr="00873883" w:rsidRDefault="00873883" w:rsidP="00873883">
      <w:r w:rsidRPr="00873883">
        <w:tab/>
        <w:t>(8)</w:t>
      </w:r>
      <w:r w:rsidRPr="00873883">
        <w:tab/>
        <w:t>a description of the types of financial assistance offered directly by the institution to both student-athletes and to students who do not participate in athletic programs at the institution;</w:t>
      </w:r>
    </w:p>
    <w:p w:rsidR="00873883" w:rsidRPr="00873883" w:rsidRDefault="00873883" w:rsidP="00873883">
      <w:r w:rsidRPr="00873883">
        <w:tab/>
        <w:t>(9)</w:t>
      </w:r>
      <w:r w:rsidRPr="00873883">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873883" w:rsidRPr="00873883" w:rsidRDefault="00873883" w:rsidP="00873883">
      <w:r w:rsidRPr="00873883">
        <w:tab/>
        <w:t>(10) the total projected cost for an incoming freshman to live on campus and complete a degree in four years and the total projected cost for an incoming freshman to commute to school and complete a degree in four years;</w:t>
      </w:r>
    </w:p>
    <w:p w:rsidR="00873883" w:rsidRPr="00873883" w:rsidRDefault="00873883" w:rsidP="00873883">
      <w:r w:rsidRPr="00873883">
        <w:tab/>
        <w:t>(11) the total projected cost for an incoming freshman to live on campus and complete a degree in six years and the total projected cost for an incoming freshman to commute to school and complete a degree in six years;</w:t>
      </w:r>
    </w:p>
    <w:p w:rsidR="00873883" w:rsidRPr="00873883" w:rsidRDefault="00873883" w:rsidP="00873883">
      <w:r w:rsidRPr="00873883">
        <w:tab/>
        <w:t>(12) average student loan indebtedness of four-year graduates for both students who live on campus and students who commute</w:t>
      </w:r>
      <w:r w:rsidR="005B4BE2">
        <w:rPr>
          <w:u w:val="single"/>
        </w:rPr>
        <w:t>, and average student loan indebtedness of two-year graduates</w:t>
      </w:r>
      <w:r w:rsidRPr="00873883">
        <w:t>;</w:t>
      </w:r>
    </w:p>
    <w:p w:rsidR="00873883" w:rsidRPr="00873883" w:rsidRDefault="00873883" w:rsidP="00873883">
      <w:r w:rsidRPr="00873883">
        <w:tab/>
        <w:t>(13) average student loan indebtedness of six-year graduates for both students who live on campus and students who commute</w:t>
      </w:r>
      <w:r w:rsidR="005B4BE2">
        <w:rPr>
          <w:u w:val="single"/>
        </w:rPr>
        <w:t>, and average student loan indebtedness of three-year graduates</w:t>
      </w:r>
      <w:r w:rsidRPr="00873883">
        <w:t xml:space="preserve">; </w:t>
      </w:r>
    </w:p>
    <w:p w:rsidR="00873883" w:rsidRPr="00873883" w:rsidRDefault="00873883" w:rsidP="00873883">
      <w:r w:rsidRPr="00873883">
        <w:tab/>
        <w:t>(14) average student loan indebtedness of a student who withdraws from the institution prior to the completion of a degree program for both students who live on campus and students who commute;</w:t>
      </w:r>
    </w:p>
    <w:p w:rsidR="00873883" w:rsidRPr="00873883" w:rsidRDefault="00873883" w:rsidP="00873883">
      <w:r w:rsidRPr="00873883">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873883" w:rsidRPr="00873883" w:rsidRDefault="00873883" w:rsidP="00873883">
      <w:r w:rsidRPr="00873883">
        <w:tab/>
        <w:t xml:space="preserve">(16) the percentage of courses taught by each of the different categories of faculty; </w:t>
      </w:r>
      <w:r w:rsidR="00CD4CCD" w:rsidRPr="00CD4CCD">
        <w:rPr>
          <w:rFonts w:ascii="Albertus Extra Bold" w:hAnsi="Albertus Extra Bold"/>
          <w:b/>
        </w:rPr>
        <w:t>[</w:t>
      </w:r>
      <w:r w:rsidRPr="00873883">
        <w:t>and</w:t>
      </w:r>
      <w:r w:rsidR="00CD4CCD" w:rsidRPr="00CD4CCD">
        <w:rPr>
          <w:rFonts w:ascii="Albertus Extra Bold" w:hAnsi="Albertus Extra Bold"/>
          <w:b/>
        </w:rPr>
        <w:t>]</w:t>
      </w:r>
      <w:r w:rsidRPr="00873883">
        <w:t xml:space="preserve"> </w:t>
      </w:r>
    </w:p>
    <w:p w:rsidR="001A0577" w:rsidRPr="008E47E4" w:rsidRDefault="00873883" w:rsidP="00873883">
      <w:pPr>
        <w:rPr>
          <w:u w:val="single"/>
        </w:rPr>
      </w:pPr>
      <w:r w:rsidRPr="00873883">
        <w:tab/>
        <w:t xml:space="preserve">(17) an indicator of each academic department's capacity to serve the students majoring within that department's programs, as determined by the </w:t>
      </w:r>
      <w:r w:rsidR="00CD4CCD" w:rsidRPr="00CD4CCD">
        <w:rPr>
          <w:rFonts w:ascii="Albertus Extra Bold" w:hAnsi="Albertus Extra Bold"/>
          <w:b/>
        </w:rPr>
        <w:t>[</w:t>
      </w:r>
      <w:r w:rsidRPr="00873883">
        <w:t>Commission on</w:t>
      </w:r>
      <w:r w:rsidR="00CD4CCD" w:rsidRPr="00CD4CCD">
        <w:rPr>
          <w:rFonts w:ascii="Albertus Extra Bold" w:hAnsi="Albertus Extra Bold"/>
          <w:b/>
        </w:rPr>
        <w:t>]</w:t>
      </w:r>
      <w:r w:rsidRPr="00873883">
        <w:t xml:space="preserve"> </w:t>
      </w:r>
      <w:r w:rsidRPr="00873883">
        <w:rPr>
          <w:u w:val="single"/>
        </w:rPr>
        <w:t>Secretary of</w:t>
      </w:r>
      <w:r w:rsidRPr="00873883">
        <w:t xml:space="preserve"> Higher Education</w:t>
      </w:r>
      <w:r w:rsidR="001A0577">
        <w:rPr>
          <w:u w:val="single"/>
        </w:rPr>
        <w:t>;</w:t>
      </w:r>
      <w:r w:rsidR="008E47E4">
        <w:rPr>
          <w:u w:val="single"/>
        </w:rPr>
        <w:t xml:space="preserve"> and</w:t>
      </w:r>
      <w:r w:rsidR="001A0577">
        <w:rPr>
          <w:u w:val="single"/>
        </w:rPr>
        <w:t xml:space="preserve"> </w:t>
      </w:r>
    </w:p>
    <w:p w:rsidR="001A0577" w:rsidRPr="00D5686E" w:rsidRDefault="00873883" w:rsidP="00873883">
      <w:r w:rsidRPr="00873883">
        <w:tab/>
      </w:r>
      <w:r w:rsidR="008E47E4">
        <w:rPr>
          <w:u w:val="single"/>
        </w:rPr>
        <w:t>(18</w:t>
      </w:r>
      <w:r w:rsidR="00DA69A7">
        <w:rPr>
          <w:u w:val="single"/>
        </w:rPr>
        <w:t xml:space="preserve">) </w:t>
      </w:r>
      <w:r w:rsidRPr="00873883">
        <w:rPr>
          <w:u w:val="single"/>
        </w:rPr>
        <w:t>employment data beginning with data compiled for students who graduate from</w:t>
      </w:r>
      <w:r w:rsidR="00AA6413">
        <w:rPr>
          <w:u w:val="single"/>
        </w:rPr>
        <w:t xml:space="preserve"> the institution</w:t>
      </w:r>
      <w:r w:rsidR="00BB297A">
        <w:rPr>
          <w:u w:val="single"/>
        </w:rPr>
        <w:t xml:space="preserve"> </w:t>
      </w:r>
      <w:r w:rsidRPr="00873883">
        <w:rPr>
          <w:u w:val="single"/>
        </w:rPr>
        <w:t>during the 2021-2022 academic year. The employment data shall include, but need not be limited to, the employment rate and average annual salary of students by academic major</w:t>
      </w:r>
      <w:r w:rsidR="009B7E81">
        <w:rPr>
          <w:u w:val="single"/>
        </w:rPr>
        <w:t xml:space="preserve"> two years fo</w:t>
      </w:r>
      <w:r w:rsidR="00970900">
        <w:rPr>
          <w:u w:val="single"/>
        </w:rPr>
        <w:t>llowing the academic year in which</w:t>
      </w:r>
      <w:r w:rsidR="004057AD">
        <w:rPr>
          <w:u w:val="single"/>
        </w:rPr>
        <w:t xml:space="preserve"> the</w:t>
      </w:r>
      <w:r w:rsidR="009B7E81">
        <w:rPr>
          <w:u w:val="single"/>
        </w:rPr>
        <w:t xml:space="preserve"> student</w:t>
      </w:r>
      <w:r w:rsidR="004057AD">
        <w:rPr>
          <w:u w:val="single"/>
        </w:rPr>
        <w:t>s</w:t>
      </w:r>
      <w:r w:rsidR="009B7E81">
        <w:rPr>
          <w:u w:val="single"/>
        </w:rPr>
        <w:t xml:space="preserve"> gra</w:t>
      </w:r>
      <w:r w:rsidR="004009E3">
        <w:rPr>
          <w:u w:val="single"/>
        </w:rPr>
        <w:t xml:space="preserve">duated </w:t>
      </w:r>
      <w:r w:rsidR="009F47D3">
        <w:rPr>
          <w:u w:val="single"/>
        </w:rPr>
        <w:t xml:space="preserve">from </w:t>
      </w:r>
      <w:r w:rsidR="00A01463">
        <w:rPr>
          <w:u w:val="single"/>
        </w:rPr>
        <w:t>the institution</w:t>
      </w:r>
      <w:r w:rsidRPr="00873883">
        <w:rPr>
          <w:u w:val="single"/>
        </w:rPr>
        <w:t xml:space="preserve">, and the number and percentage of students who are employed two years following </w:t>
      </w:r>
      <w:r w:rsidR="00A01463">
        <w:rPr>
          <w:u w:val="single"/>
        </w:rPr>
        <w:t xml:space="preserve">the academic year </w:t>
      </w:r>
      <w:r w:rsidR="009F47D3">
        <w:rPr>
          <w:u w:val="single"/>
        </w:rPr>
        <w:t xml:space="preserve">in which </w:t>
      </w:r>
      <w:r w:rsidR="004057AD">
        <w:rPr>
          <w:u w:val="single"/>
        </w:rPr>
        <w:t>the</w:t>
      </w:r>
      <w:r w:rsidR="007E40C6">
        <w:rPr>
          <w:u w:val="single"/>
        </w:rPr>
        <w:t xml:space="preserve"> student</w:t>
      </w:r>
      <w:r w:rsidR="004057AD">
        <w:rPr>
          <w:u w:val="single"/>
        </w:rPr>
        <w:t>s</w:t>
      </w:r>
      <w:r w:rsidR="007E40C6">
        <w:rPr>
          <w:u w:val="single"/>
        </w:rPr>
        <w:t xml:space="preserve"> grad</w:t>
      </w:r>
      <w:r w:rsidR="004009E3">
        <w:rPr>
          <w:u w:val="single"/>
        </w:rPr>
        <w:t xml:space="preserve">uated </w:t>
      </w:r>
      <w:r w:rsidR="009F47D3">
        <w:rPr>
          <w:u w:val="single"/>
        </w:rPr>
        <w:t>from</w:t>
      </w:r>
      <w:r w:rsidR="007E40C6">
        <w:rPr>
          <w:u w:val="single"/>
        </w:rPr>
        <w:t xml:space="preserve"> the institution</w:t>
      </w:r>
      <w:r w:rsidRPr="00873883">
        <w:rPr>
          <w:u w:val="single"/>
        </w:rPr>
        <w:t>, as com</w:t>
      </w:r>
      <w:r w:rsidR="009F47D3">
        <w:rPr>
          <w:u w:val="single"/>
        </w:rPr>
        <w:t>piled in the comparative report</w:t>
      </w:r>
      <w:r w:rsidRPr="00873883">
        <w:rPr>
          <w:u w:val="single"/>
        </w:rPr>
        <w:t xml:space="preserve"> and provided by the Secretary of Higher Educati</w:t>
      </w:r>
      <w:r w:rsidR="00811882">
        <w:rPr>
          <w:u w:val="single"/>
        </w:rPr>
        <w:t>on pursuant to s</w:t>
      </w:r>
      <w:r w:rsidR="001A094C">
        <w:rPr>
          <w:u w:val="single"/>
        </w:rPr>
        <w:t>ection 10</w:t>
      </w:r>
      <w:r w:rsidRPr="00873883">
        <w:rPr>
          <w:u w:val="single"/>
        </w:rPr>
        <w:t xml:space="preserve"> of P.L.    , c.    (C.        ) (pending before the Legislature as this bill)</w:t>
      </w:r>
      <w:r w:rsidRPr="00873883">
        <w:t xml:space="preserve">. </w:t>
      </w:r>
    </w:p>
    <w:p w:rsidR="00873883" w:rsidRPr="00873883" w:rsidRDefault="00873883" w:rsidP="00873883">
      <w:r w:rsidRPr="00873883">
        <w:tab/>
        <w:t>The institution shall provide with all paper applications for admission to the institution a hard copy of the information prepared pursuant to this section.</w:t>
      </w:r>
    </w:p>
    <w:p w:rsidR="00873883" w:rsidRPr="00873883" w:rsidRDefault="00873883" w:rsidP="00873883">
      <w:r w:rsidRPr="00873883">
        <w:tab/>
        <w:t>b.</w:t>
      </w:r>
      <w:r w:rsidRPr="00873883">
        <w:tab/>
      </w:r>
      <w:r w:rsidR="002E4CB8" w:rsidRPr="002E4CB8">
        <w:rPr>
          <w:rFonts w:ascii="Albertus Extra Bold" w:hAnsi="Albertus Extra Bold"/>
          <w:b/>
        </w:rPr>
        <w:t>[</w:t>
      </w:r>
      <w:r w:rsidR="002E4CB8">
        <w:t>A four-year public</w:t>
      </w:r>
      <w:r w:rsidR="002E4CB8" w:rsidRPr="002E4CB8">
        <w:rPr>
          <w:rFonts w:ascii="Albertus Extra Bold" w:hAnsi="Albertus Extra Bold"/>
          <w:b/>
        </w:rPr>
        <w:t>]</w:t>
      </w:r>
      <w:r w:rsidR="002E4CB8">
        <w:t xml:space="preserve"> </w:t>
      </w:r>
      <w:r w:rsidR="002E4CB8" w:rsidRPr="002E4CB8">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conform to the guidelines, criteria, and format prescribed by the </w:t>
      </w:r>
      <w:r w:rsidR="00CD4CCD" w:rsidRPr="00CD4CCD">
        <w:rPr>
          <w:rFonts w:ascii="Albertus Extra Bold" w:hAnsi="Albertus Extra Bold"/>
          <w:b/>
        </w:rPr>
        <w:t>[</w:t>
      </w:r>
      <w:r w:rsidRPr="00873883">
        <w:t>Commission on</w:t>
      </w:r>
      <w:r w:rsidR="00CD4CCD" w:rsidRPr="00CD4CCD">
        <w:rPr>
          <w:rFonts w:ascii="Albertus Extra Bold" w:hAnsi="Albertus Extra Bold"/>
          <w:b/>
        </w:rPr>
        <w:t>]</w:t>
      </w:r>
      <w:r w:rsidRPr="00873883">
        <w:t xml:space="preserve"> </w:t>
      </w:r>
      <w:r w:rsidRPr="00873883">
        <w:rPr>
          <w:u w:val="single"/>
        </w:rPr>
        <w:t>Secretary of</w:t>
      </w:r>
      <w:r w:rsidRPr="00873883">
        <w:t xml:space="preserve"> Higher Education in reporting the information required pursuant to this section.</w:t>
      </w:r>
    </w:p>
    <w:p w:rsidR="00873883" w:rsidRPr="00873883" w:rsidRDefault="00873883" w:rsidP="00873883">
      <w:r w:rsidRPr="00873883">
        <w:tab/>
        <w:t>c.</w:t>
      </w:r>
      <w:r w:rsidRPr="00873883">
        <w:tab/>
      </w:r>
      <w:r w:rsidR="002E4CB8" w:rsidRPr="002E4CB8">
        <w:rPr>
          <w:rFonts w:ascii="Albertus Extra Bold" w:hAnsi="Albertus Extra Bold"/>
          <w:b/>
        </w:rPr>
        <w:t>[</w:t>
      </w:r>
      <w:r w:rsidRPr="00873883">
        <w:t>A four-year public</w:t>
      </w:r>
      <w:r w:rsidR="002E4CB8" w:rsidRPr="002E4CB8">
        <w:rPr>
          <w:rFonts w:ascii="Albertus Extra Bold" w:hAnsi="Albertus Extra Bold"/>
          <w:b/>
        </w:rPr>
        <w:t>]</w:t>
      </w:r>
      <w:r w:rsidR="002E4CB8">
        <w:t xml:space="preserve"> </w:t>
      </w:r>
      <w:r w:rsidR="002E4CB8" w:rsidRPr="002E4CB8">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submit its student consumer information report to the </w:t>
      </w:r>
      <w:r w:rsidR="00CD4CCD" w:rsidRPr="00CD4CCD">
        <w:rPr>
          <w:rFonts w:ascii="Albertus Extra Bold" w:hAnsi="Albertus Extra Bold"/>
          <w:b/>
        </w:rPr>
        <w:t>[</w:t>
      </w:r>
      <w:r w:rsidRPr="00873883">
        <w:t>Commission on</w:t>
      </w:r>
      <w:r w:rsidR="00CD4CCD" w:rsidRPr="00CD4CCD">
        <w:rPr>
          <w:rFonts w:ascii="Albertus Extra Bold" w:hAnsi="Albertus Extra Bold"/>
          <w:b/>
        </w:rPr>
        <w:t>]</w:t>
      </w:r>
      <w:r w:rsidRPr="00873883">
        <w:t xml:space="preserve"> </w:t>
      </w:r>
      <w:r w:rsidRPr="00873883">
        <w:rPr>
          <w:u w:val="single"/>
        </w:rPr>
        <w:t>Secretary of</w:t>
      </w:r>
      <w:r w:rsidRPr="00873883">
        <w:t xml:space="preserve"> Higher Education for inclusion in a comparative profile of the student consumer information </w:t>
      </w:r>
      <w:r w:rsidR="00606242">
        <w:t xml:space="preserve">reports of all </w:t>
      </w:r>
      <w:r w:rsidR="00606242" w:rsidRPr="00606242">
        <w:rPr>
          <w:rFonts w:ascii="Albertus Extra Bold" w:hAnsi="Albertus Extra Bold"/>
          <w:b/>
        </w:rPr>
        <w:t>[</w:t>
      </w:r>
      <w:r w:rsidR="00606242">
        <w:t>four-year public</w:t>
      </w:r>
      <w:r w:rsidR="00606242" w:rsidRPr="00606242">
        <w:rPr>
          <w:rFonts w:ascii="Albertus Extra Bold" w:hAnsi="Albertus Extra Bold"/>
          <w:b/>
        </w:rPr>
        <w:t>]</w:t>
      </w:r>
      <w:r w:rsidRPr="00873883">
        <w:t xml:space="preserve"> institutions of higher education.  </w:t>
      </w:r>
    </w:p>
    <w:p w:rsidR="00873883" w:rsidRPr="00873883" w:rsidRDefault="00873883" w:rsidP="00873883">
      <w:r w:rsidRPr="00873883">
        <w:tab/>
      </w:r>
      <w:r w:rsidR="00810F2F">
        <w:t>d.</w:t>
      </w:r>
      <w:r w:rsidR="00810F2F">
        <w:tab/>
      </w:r>
      <w:r w:rsidR="00810F2F" w:rsidRPr="00810F2F">
        <w:rPr>
          <w:rFonts w:ascii="Albertus Extra Bold" w:hAnsi="Albertus Extra Bold"/>
          <w:b/>
        </w:rPr>
        <w:t>[</w:t>
      </w:r>
      <w:r w:rsidR="00810F2F">
        <w:t>A four-year public</w:t>
      </w:r>
      <w:r w:rsidR="00810F2F" w:rsidRPr="00810F2F">
        <w:rPr>
          <w:rFonts w:ascii="Albertus Extra Bold" w:hAnsi="Albertus Extra Bold"/>
          <w:b/>
        </w:rPr>
        <w:t>]</w:t>
      </w:r>
      <w:r w:rsidR="00810F2F">
        <w:t xml:space="preserve"> </w:t>
      </w:r>
      <w:r w:rsidR="00810F2F"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ensure that the page of its Internet site which includes its student consumer information report contains a link to the page of the </w:t>
      </w:r>
      <w:r w:rsidR="00CD4CCD" w:rsidRPr="00CD4CCD">
        <w:rPr>
          <w:rFonts w:ascii="Albertus Extra Bold" w:hAnsi="Albertus Extra Bold"/>
          <w:b/>
        </w:rPr>
        <w:t>[</w:t>
      </w:r>
      <w:r w:rsidRPr="00873883">
        <w:t>Commission on</w:t>
      </w:r>
      <w:r w:rsidR="00CD4CCD" w:rsidRPr="00CD4CCD">
        <w:rPr>
          <w:rFonts w:ascii="Albertus Extra Bold" w:hAnsi="Albertus Extra Bold"/>
          <w:b/>
        </w:rPr>
        <w:t>]</w:t>
      </w:r>
      <w:r w:rsidRPr="00873883">
        <w:t xml:space="preserve"> </w:t>
      </w:r>
      <w:r w:rsidRPr="00873883">
        <w:rPr>
          <w:u w:val="single"/>
        </w:rPr>
        <w:t>Secretary of</w:t>
      </w:r>
      <w:r w:rsidRPr="00873883">
        <w:t xml:space="preserve"> Higher Education's Internet site that includes the comparative profile required pursuant to subsection b. of section 3 of this act.   </w:t>
      </w:r>
    </w:p>
    <w:p w:rsidR="00873883" w:rsidRPr="00873883" w:rsidRDefault="00873883" w:rsidP="00873883">
      <w:r w:rsidRPr="00873883">
        <w:tab/>
        <w:t>e.</w:t>
      </w:r>
      <w:r w:rsidRPr="00873883">
        <w:tab/>
      </w:r>
      <w:r w:rsidR="00810F2F" w:rsidRPr="00810F2F">
        <w:rPr>
          <w:rFonts w:ascii="Albertus Extra Bold" w:hAnsi="Albertus Extra Bold"/>
          <w:b/>
        </w:rPr>
        <w:t>[</w:t>
      </w:r>
      <w:r w:rsidRPr="00873883">
        <w:t>A four-year public</w:t>
      </w:r>
      <w:r w:rsidR="00810F2F" w:rsidRPr="00810F2F">
        <w:rPr>
          <w:rFonts w:ascii="Albertus Extra Bold" w:hAnsi="Albertus Extra Bold"/>
          <w:b/>
        </w:rPr>
        <w:t>]</w:t>
      </w:r>
      <w:r w:rsidR="00810F2F">
        <w:t xml:space="preserve"> </w:t>
      </w:r>
      <w:r w:rsidR="00810F2F"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ensure that the Internet site for submitting an online application to the institution contains a link to the institution's student consumer information report. </w:t>
      </w:r>
    </w:p>
    <w:p w:rsidR="00873883" w:rsidRPr="00873883" w:rsidRDefault="00873883" w:rsidP="00873883">
      <w:r w:rsidRPr="00873883">
        <w:tab/>
        <w:t>f.</w:t>
      </w:r>
      <w:r w:rsidRPr="00873883">
        <w:tab/>
      </w:r>
      <w:r w:rsidR="00810F2F" w:rsidRPr="00810F2F">
        <w:rPr>
          <w:rFonts w:ascii="Albertus Extra Bold" w:hAnsi="Albertus Extra Bold"/>
          <w:b/>
        </w:rPr>
        <w:t>[</w:t>
      </w:r>
      <w:r w:rsidRPr="00873883">
        <w:t>A four-year public</w:t>
      </w:r>
      <w:r w:rsidR="00810F2F" w:rsidRPr="00810F2F">
        <w:rPr>
          <w:rFonts w:ascii="Albertus Extra Bold" w:hAnsi="Albertus Extra Bold"/>
          <w:b/>
        </w:rPr>
        <w:t>]</w:t>
      </w:r>
      <w:r w:rsidR="00810F2F" w:rsidRPr="00810F2F">
        <w:t xml:space="preserve"> </w:t>
      </w:r>
      <w:r w:rsidR="00810F2F" w:rsidRPr="00810F2F">
        <w:rPr>
          <w:u w:val="single"/>
        </w:rPr>
        <w:t>An</w:t>
      </w:r>
      <w:r w:rsidRPr="00873883">
        <w:t xml:space="preserve"> institution of higher education </w:t>
      </w:r>
      <w:r w:rsidRPr="00873883">
        <w:rPr>
          <w:u w:val="single"/>
        </w:rPr>
        <w:t>and a proprietary institution authorized to offer licensed degree programs</w:t>
      </w:r>
      <w:r w:rsidRPr="00873883">
        <w:t xml:space="preserve"> shall require the parent or guardian of a student applying for admission into the institution, or the student if he is an independent adult, to sign and submit a statement acknowledging that he has reviewed the institution's student consumer information report.</w:t>
      </w:r>
    </w:p>
    <w:p w:rsidR="00873883" w:rsidRPr="00873883" w:rsidRDefault="00873883" w:rsidP="00873883">
      <w:r w:rsidRPr="00873883">
        <w:t>(</w:t>
      </w:r>
      <w:proofErr w:type="spellStart"/>
      <w:r w:rsidRPr="00873883">
        <w:t>cf</w:t>
      </w:r>
      <w:proofErr w:type="spellEnd"/>
      <w:r w:rsidRPr="00873883">
        <w:t>: P.L.2009, c.197, s.2)</w:t>
      </w:r>
      <w:r w:rsidRPr="00873883">
        <w:tab/>
      </w:r>
    </w:p>
    <w:p w:rsidR="00873883" w:rsidRPr="00873883" w:rsidRDefault="00873883" w:rsidP="00873883"/>
    <w:p w:rsidR="00873883" w:rsidRPr="00873883" w:rsidRDefault="00873883" w:rsidP="00873883">
      <w:r w:rsidRPr="00873883">
        <w:tab/>
        <w:t>2.</w:t>
      </w:r>
      <w:r w:rsidRPr="00873883">
        <w:tab/>
        <w:t>Section 3 of P.L.2009, c.197 (C.18A:3B-45) is amended to read as follows:</w:t>
      </w:r>
    </w:p>
    <w:p w:rsidR="00873883" w:rsidRPr="00873883" w:rsidRDefault="0052046C" w:rsidP="00873883">
      <w:r>
        <w:tab/>
        <w:t>3.</w:t>
      </w:r>
      <w:r>
        <w:tab/>
      </w:r>
      <w:r w:rsidR="00873883" w:rsidRPr="00873883">
        <w:t xml:space="preserve">a.  The </w:t>
      </w:r>
      <w:r w:rsidR="00CD4CCD" w:rsidRPr="00CD4CCD">
        <w:rPr>
          <w:rFonts w:ascii="Albertus Extra Bold" w:hAnsi="Albertus Extra Bold"/>
          <w:b/>
        </w:rPr>
        <w:t>[</w:t>
      </w:r>
      <w:r w:rsidR="00873883" w:rsidRPr="00873883">
        <w:t>Commission on</w:t>
      </w:r>
      <w:r w:rsidR="00CD4CCD" w:rsidRPr="00CD4CCD">
        <w:rPr>
          <w:rFonts w:ascii="Albertus Extra Bold" w:hAnsi="Albertus Extra Bold"/>
          <w:b/>
        </w:rPr>
        <w:t>]</w:t>
      </w:r>
      <w:r w:rsidR="00873883" w:rsidRPr="00873883">
        <w:t xml:space="preserve"> </w:t>
      </w:r>
      <w:r w:rsidR="00873883" w:rsidRPr="00873883">
        <w:rPr>
          <w:u w:val="single"/>
        </w:rPr>
        <w:t>Secretary of</w:t>
      </w:r>
      <w:r w:rsidR="00873883" w:rsidRPr="00873883">
        <w:t xml:space="preserve"> Higher Education shall issue guidelines and criteria for collecting and calculating the information required pursuant to section 2 of this act and shall prescribe a uniform reporting method for posting the information.  </w:t>
      </w:r>
    </w:p>
    <w:p w:rsidR="00873883" w:rsidRDefault="00873883" w:rsidP="00873883">
      <w:r w:rsidRPr="00873883">
        <w:tab/>
        <w:t>b.</w:t>
      </w:r>
      <w:r w:rsidRPr="00873883">
        <w:tab/>
        <w:t xml:space="preserve">The </w:t>
      </w:r>
      <w:r w:rsidR="00CD4CCD" w:rsidRPr="00CD4CCD">
        <w:rPr>
          <w:rFonts w:ascii="Albertus Extra Bold" w:hAnsi="Albertus Extra Bold"/>
          <w:b/>
        </w:rPr>
        <w:t>[</w:t>
      </w:r>
      <w:r w:rsidRPr="00873883">
        <w:t>Commission on</w:t>
      </w:r>
      <w:r w:rsidR="00CD4CCD" w:rsidRPr="00CD4CCD">
        <w:rPr>
          <w:rFonts w:ascii="Albertus Extra Bold" w:hAnsi="Albertus Extra Bold"/>
          <w:b/>
        </w:rPr>
        <w:t>]</w:t>
      </w:r>
      <w:r w:rsidRPr="00873883">
        <w:t xml:space="preserve"> </w:t>
      </w:r>
      <w:r w:rsidRPr="00873883">
        <w:rPr>
          <w:u w:val="single"/>
        </w:rPr>
        <w:t>Secretary of</w:t>
      </w:r>
      <w:r w:rsidRPr="00873883">
        <w:t xml:space="preserve"> Higher Education shall annually compile the student consumer information reports submitted pursuant to subsection c. of section 2 of this act into a comparative </w:t>
      </w:r>
      <w:r w:rsidR="00810F2F">
        <w:t xml:space="preserve">profile of all </w:t>
      </w:r>
      <w:r w:rsidR="00810F2F" w:rsidRPr="00810F2F">
        <w:rPr>
          <w:rFonts w:ascii="Albertus Extra Bold" w:hAnsi="Albertus Extra Bold"/>
          <w:b/>
        </w:rPr>
        <w:t>[</w:t>
      </w:r>
      <w:r w:rsidR="00810F2F">
        <w:t>four-year public</w:t>
      </w:r>
      <w:r w:rsidR="00810F2F" w:rsidRPr="00810F2F">
        <w:rPr>
          <w:rFonts w:ascii="Albertus Extra Bold" w:hAnsi="Albertus Extra Bold"/>
          <w:b/>
        </w:rPr>
        <w:t>]</w:t>
      </w:r>
      <w:r w:rsidRPr="00873883">
        <w:t xml:space="preserve"> institutions of higher education </w:t>
      </w:r>
      <w:r w:rsidRPr="00873883">
        <w:rPr>
          <w:u w:val="single"/>
        </w:rPr>
        <w:t>and proprietary institutions authorized to offer licensed degree programs</w:t>
      </w:r>
      <w:r w:rsidRPr="00873883">
        <w:t xml:space="preserve">.  The </w:t>
      </w:r>
      <w:r w:rsidR="00B6710F" w:rsidRPr="00B6710F">
        <w:rPr>
          <w:rFonts w:ascii="Albertus Extra Bold" w:hAnsi="Albertus Extra Bold"/>
          <w:b/>
        </w:rPr>
        <w:t>[</w:t>
      </w:r>
      <w:r w:rsidRPr="00873883">
        <w:t>commission</w:t>
      </w:r>
      <w:r w:rsidR="00B6710F" w:rsidRPr="00B6710F">
        <w:rPr>
          <w:rFonts w:ascii="Albertus Extra Bold" w:hAnsi="Albertus Extra Bold"/>
          <w:b/>
        </w:rPr>
        <w:t>]</w:t>
      </w:r>
      <w:r w:rsidRPr="00873883">
        <w:t xml:space="preserve"> </w:t>
      </w:r>
      <w:r w:rsidRPr="00873883">
        <w:rPr>
          <w:u w:val="single"/>
        </w:rPr>
        <w:t>secretary</w:t>
      </w:r>
      <w:r w:rsidRPr="00873883">
        <w:t xml:space="preserve"> shall present the information on its website in a manner that allows </w:t>
      </w:r>
      <w:r w:rsidR="00CD4CCD" w:rsidRPr="00CD4CCD">
        <w:rPr>
          <w:rFonts w:ascii="Albertus Extra Bold" w:hAnsi="Albertus Extra Bold"/>
          <w:b/>
        </w:rPr>
        <w:t>[</w:t>
      </w:r>
      <w:r w:rsidRPr="00873883">
        <w:t>college</w:t>
      </w:r>
      <w:r w:rsidR="00CD4CCD" w:rsidRPr="00CD4CCD">
        <w:rPr>
          <w:rFonts w:ascii="Albertus Extra Bold" w:hAnsi="Albertus Extra Bold"/>
          <w:b/>
        </w:rPr>
        <w:t>]</w:t>
      </w:r>
      <w:r w:rsidRPr="00873883">
        <w:t xml:space="preserve"> students and their families to easily compare student consumer information across </w:t>
      </w:r>
      <w:r w:rsidRPr="00873883">
        <w:rPr>
          <w:u w:val="single"/>
        </w:rPr>
        <w:t>public</w:t>
      </w:r>
      <w:r w:rsidRPr="00873883">
        <w:t xml:space="preserve"> institutions</w:t>
      </w:r>
      <w:r w:rsidRPr="00873883">
        <w:rPr>
          <w:u w:val="single"/>
        </w:rPr>
        <w:t>, across independent institutions, and across proprietary institutions authorized to offer licensed degree programs</w:t>
      </w:r>
      <w:r w:rsidRPr="00873883">
        <w:t xml:space="preserve">. </w:t>
      </w:r>
    </w:p>
    <w:p w:rsidR="004C7A6F" w:rsidRPr="004C7A6F" w:rsidRDefault="004C7A6F" w:rsidP="004C7A6F">
      <w:r w:rsidRPr="004C7A6F">
        <w:t>(</w:t>
      </w:r>
      <w:proofErr w:type="spellStart"/>
      <w:r w:rsidRPr="004C7A6F">
        <w:t>cf</w:t>
      </w:r>
      <w:proofErr w:type="spellEnd"/>
      <w:r w:rsidRPr="004C7A6F">
        <w:t>: P.L.2009, c.197, s.3)</w:t>
      </w:r>
    </w:p>
    <w:p w:rsidR="004C7A6F" w:rsidRPr="00873883" w:rsidRDefault="004C7A6F" w:rsidP="00873883"/>
    <w:p w:rsidR="00575099" w:rsidRPr="004C7A6F" w:rsidRDefault="00575099" w:rsidP="00873883">
      <w:r>
        <w:tab/>
      </w:r>
      <w:r w:rsidR="009D7A44">
        <w:t>3.</w:t>
      </w:r>
      <w:r w:rsidR="009D7A44">
        <w:tab/>
        <w:t xml:space="preserve">(New section)  </w:t>
      </w:r>
      <w:r w:rsidRPr="004C7A6F">
        <w:t>Within 12 months o</w:t>
      </w:r>
      <w:r w:rsidR="00811882" w:rsidRPr="004C7A6F">
        <w:t>f the effective date of P.L.    , c.    (C.        ) (pending before the Legislature as this bill)</w:t>
      </w:r>
      <w:r w:rsidRPr="004C7A6F">
        <w:t>, th</w:t>
      </w:r>
      <w:r w:rsidR="00EE128F" w:rsidRPr="004C7A6F">
        <w:t xml:space="preserve">e </w:t>
      </w:r>
      <w:r w:rsidR="004C7A6F">
        <w:t>S</w:t>
      </w:r>
      <w:r w:rsidR="00EE128F" w:rsidRPr="004C7A6F">
        <w:t xml:space="preserve">ecretary </w:t>
      </w:r>
      <w:r w:rsidR="004C7A6F">
        <w:t xml:space="preserve">of Higher Education </w:t>
      </w:r>
      <w:r w:rsidRPr="004C7A6F">
        <w:t>shall establish a performance qual</w:t>
      </w:r>
      <w:r w:rsidR="00F801C4" w:rsidRPr="004C7A6F">
        <w:t>ity standard for</w:t>
      </w:r>
      <w:r w:rsidRPr="004C7A6F">
        <w:t xml:space="preserve"> programs of study offered by institutions of higher education and proprietary institutions authorized to offe</w:t>
      </w:r>
      <w:r w:rsidR="00F801C4" w:rsidRPr="004C7A6F">
        <w:t>r licensed degree programs. The</w:t>
      </w:r>
      <w:r w:rsidRPr="004C7A6F">
        <w:t xml:space="preserve"> standard shall be based on the ratio of the earnings of s</w:t>
      </w:r>
      <w:r w:rsidR="00F801C4" w:rsidRPr="004C7A6F">
        <w:t xml:space="preserve">tudents in the </w:t>
      </w:r>
      <w:r w:rsidRPr="004C7A6F">
        <w:t>programs to the tuition and fees charged to those students net of an</w:t>
      </w:r>
      <w:r w:rsidR="00F801C4" w:rsidRPr="004C7A6F">
        <w:t>y institutional grant aid. The s</w:t>
      </w:r>
      <w:r w:rsidRPr="004C7A6F">
        <w:t>e</w:t>
      </w:r>
      <w:r w:rsidR="00F801C4" w:rsidRPr="004C7A6F">
        <w:t xml:space="preserve">cretary shall ensure that the </w:t>
      </w:r>
      <w:r w:rsidRPr="004C7A6F">
        <w:t>programs of study meet a minimum acceptab</w:t>
      </w:r>
      <w:r w:rsidR="00F801C4" w:rsidRPr="004C7A6F">
        <w:t>le level of performance for the</w:t>
      </w:r>
      <w:r w:rsidRPr="004C7A6F">
        <w:t xml:space="preserve"> standard, up to and including revocation of an institution</w:t>
      </w:r>
      <w:r w:rsidR="00F801C4" w:rsidRPr="004C7A6F">
        <w:t>’s</w:t>
      </w:r>
      <w:r w:rsidR="00767135" w:rsidRPr="004C7A6F">
        <w:t xml:space="preserve"> </w:t>
      </w:r>
      <w:r w:rsidRPr="004C7A6F">
        <w:t>license to award academic degrees.</w:t>
      </w:r>
    </w:p>
    <w:p w:rsidR="00F06578" w:rsidRPr="004C7A6F" w:rsidRDefault="00F06578" w:rsidP="00873883">
      <w:r w:rsidRPr="004C7A6F">
        <w:tab/>
        <w:t>The secretary, in consultation with the Attorney General and</w:t>
      </w:r>
      <w:r w:rsidR="00767135" w:rsidRPr="004C7A6F">
        <w:t xml:space="preserve"> the</w:t>
      </w:r>
      <w:r w:rsidRPr="004C7A6F">
        <w:t xml:space="preserve"> Co</w:t>
      </w:r>
      <w:r w:rsidR="00961AA9" w:rsidRPr="004C7A6F">
        <w:t xml:space="preserve">mmissioner of </w:t>
      </w:r>
      <w:r w:rsidRPr="004C7A6F">
        <w:t>Labor and Workforce Development, shall adopt, in accordance with the “Administrative Procedure Act,” P.L. 1968, c.410 (C.52:14B-1 et seq.), rules and regulations as may be necessary to implement the provisions of this section.  </w:t>
      </w:r>
    </w:p>
    <w:p w:rsidR="00E94FBA" w:rsidRDefault="00E94FBA" w:rsidP="00873883"/>
    <w:p w:rsidR="00AC441E" w:rsidRPr="00AC441E" w:rsidRDefault="004C7A6F" w:rsidP="00AC441E">
      <w:r>
        <w:tab/>
        <w:t>4</w:t>
      </w:r>
      <w:r w:rsidR="00E94FBA">
        <w:t>.</w:t>
      </w:r>
      <w:r w:rsidR="00E94FBA">
        <w:tab/>
        <w:t>(New section)</w:t>
      </w:r>
      <w:r w:rsidR="00DE58A3">
        <w:t xml:space="preserve"> </w:t>
      </w:r>
      <w:r w:rsidR="00AC441E" w:rsidRPr="00AC441E">
        <w:t xml:space="preserve"> </w:t>
      </w:r>
      <w:r w:rsidR="000563FB">
        <w:t xml:space="preserve">a.  </w:t>
      </w:r>
      <w:r w:rsidR="00AC441E">
        <w:t>A</w:t>
      </w:r>
      <w:r w:rsidR="00AC6E60">
        <w:t xml:space="preserve"> private career school</w:t>
      </w:r>
      <w:r w:rsidR="00511432">
        <w:t xml:space="preserve"> </w:t>
      </w:r>
      <w:r w:rsidR="00E90C75">
        <w:t xml:space="preserve">authorized to offer </w:t>
      </w:r>
      <w:r w:rsidR="00AC6E60">
        <w:t xml:space="preserve">an </w:t>
      </w:r>
      <w:r w:rsidR="00E90C75">
        <w:t>education</w:t>
      </w:r>
      <w:r w:rsidR="00AC6E60">
        <w:t>al program</w:t>
      </w:r>
      <w:r w:rsidR="00E90C75">
        <w:t xml:space="preserve"> required for licensure, registration or certification in</w:t>
      </w:r>
      <w:r w:rsidR="00511432">
        <w:t xml:space="preserve"> a profession or occupation regulated by a professional or occupational board established in </w:t>
      </w:r>
      <w:r w:rsidR="00E90C75">
        <w:t xml:space="preserve">the Division of Consumer Affairs </w:t>
      </w:r>
      <w:r w:rsidR="00AC441E" w:rsidRPr="00AC441E">
        <w:t>shall provide for public inspection on its website comprehensive infor</w:t>
      </w:r>
      <w:r w:rsidR="005D29C7">
        <w:t>matio</w:t>
      </w:r>
      <w:r>
        <w:t>n on the cost of attendance</w:t>
      </w:r>
      <w:r w:rsidR="00AC441E" w:rsidRPr="00AC441E">
        <w:t>, the graduation</w:t>
      </w:r>
      <w:r w:rsidR="00E90C75">
        <w:t xml:space="preserve"> or completion</w:t>
      </w:r>
      <w:r w:rsidR="00AC441E" w:rsidRPr="00AC441E">
        <w:t xml:space="preserve"> rates of admitted students, an</w:t>
      </w:r>
      <w:r w:rsidR="00AC6E60">
        <w:t>d the faculty of the school</w:t>
      </w:r>
      <w:r w:rsidR="00873242">
        <w:t>,</w:t>
      </w:r>
      <w:r w:rsidR="000563FB">
        <w:t xml:space="preserve"> </w:t>
      </w:r>
      <w:r w:rsidR="00AC441E" w:rsidRPr="00AC441E">
        <w:t>and shall also provide for public inspection on its website employment data for rec</w:t>
      </w:r>
      <w:r w:rsidR="00386C25">
        <w:t>ent graduates</w:t>
      </w:r>
      <w:r w:rsidR="00AC6E60">
        <w:t xml:space="preserve">. </w:t>
      </w:r>
      <w:r w:rsidR="00AC441E" w:rsidRPr="00AC441E">
        <w:t>The purpose of the information shall be to maximize the awareness</w:t>
      </w:r>
      <w:r w:rsidR="00C90961">
        <w:t xml:space="preserve"> of students </w:t>
      </w:r>
      <w:r w:rsidR="00AC441E" w:rsidRPr="00AC441E">
        <w:t>of the costs associated wi</w:t>
      </w:r>
      <w:r w:rsidR="00E90C75">
        <w:t>th</w:t>
      </w:r>
      <w:r w:rsidR="00AC6E60">
        <w:t xml:space="preserve"> enrollment in the school</w:t>
      </w:r>
      <w:r w:rsidR="000563FB">
        <w:t xml:space="preserve">, the </w:t>
      </w:r>
      <w:r w:rsidR="00AC441E" w:rsidRPr="00AC441E">
        <w:t xml:space="preserve">success in ensuring the graduation and employment of its students, and the composition of the teaching faculty that a student will encounter in </w:t>
      </w:r>
      <w:r w:rsidR="00AC6E60">
        <w:t>his coursework.  The school</w:t>
      </w:r>
      <w:r w:rsidR="00C90961">
        <w:t xml:space="preserve"> </w:t>
      </w:r>
      <w:r w:rsidR="00AC441E" w:rsidRPr="00AC441E">
        <w:t>shall post, and annually update, a student consumer information report on its website that includes, if applicable:</w:t>
      </w:r>
    </w:p>
    <w:p w:rsidR="00AC441E" w:rsidRPr="00AC441E" w:rsidRDefault="00AC441E" w:rsidP="00AC441E">
      <w:r w:rsidRPr="00AC441E">
        <w:tab/>
        <w:t>(1)</w:t>
      </w:r>
      <w:r w:rsidRPr="00AC441E">
        <w:tab/>
      </w:r>
      <w:r w:rsidR="000563FB">
        <w:t xml:space="preserve">overall </w:t>
      </w:r>
      <w:r w:rsidRPr="00E6472F">
        <w:t xml:space="preserve">graduation </w:t>
      </w:r>
      <w:r w:rsidR="000563FB">
        <w:t xml:space="preserve">or completion </w:t>
      </w:r>
      <w:r w:rsidRPr="00E6472F">
        <w:t>rates</w:t>
      </w:r>
      <w:r w:rsidR="00E6472F">
        <w:t>;</w:t>
      </w:r>
    </w:p>
    <w:p w:rsidR="00AC441E" w:rsidRPr="00AC441E" w:rsidRDefault="00AC441E" w:rsidP="00AC441E">
      <w:r w:rsidRPr="00AC441E">
        <w:tab/>
        <w:t>(2)</w:t>
      </w:r>
      <w:r w:rsidRPr="00AC441E">
        <w:tab/>
      </w:r>
      <w:r w:rsidRPr="00E6472F">
        <w:t xml:space="preserve">graduation </w:t>
      </w:r>
      <w:r w:rsidR="000563FB">
        <w:t xml:space="preserve">or completion </w:t>
      </w:r>
      <w:r w:rsidRPr="00E6472F">
        <w:t>rates</w:t>
      </w:r>
      <w:r w:rsidR="00E6472F" w:rsidRPr="00E6472F">
        <w:t xml:space="preserve"> by demographic group;</w:t>
      </w:r>
    </w:p>
    <w:p w:rsidR="00AC441E" w:rsidRPr="00AC441E" w:rsidRDefault="00AC441E" w:rsidP="00AC441E">
      <w:r w:rsidRPr="00AC441E">
        <w:tab/>
        <w:t>(3)</w:t>
      </w:r>
      <w:r w:rsidRPr="00AC441E">
        <w:tab/>
        <w:t>the student transfer rate</w:t>
      </w:r>
      <w:r w:rsidR="00E6472F" w:rsidRPr="006F5451">
        <w:t>;</w:t>
      </w:r>
    </w:p>
    <w:p w:rsidR="00AC441E" w:rsidRPr="00AC441E" w:rsidRDefault="00237680" w:rsidP="00AC441E">
      <w:r>
        <w:tab/>
        <w:t>(4</w:t>
      </w:r>
      <w:r w:rsidR="00AC441E" w:rsidRPr="00AC441E">
        <w:t>)</w:t>
      </w:r>
      <w:r w:rsidR="00FF4898">
        <w:tab/>
        <w:t>an overview of the schools</w:t>
      </w:r>
      <w:r w:rsidR="00211790">
        <w:t xml:space="preserve"> </w:t>
      </w:r>
      <w:r w:rsidR="00AC441E" w:rsidRPr="00AC441E">
        <w:t>t</w:t>
      </w:r>
      <w:r w:rsidR="000563FB">
        <w:t xml:space="preserve">o which former students </w:t>
      </w:r>
      <w:r w:rsidR="00AC441E" w:rsidRPr="00AC441E">
        <w:t>have transferred pri</w:t>
      </w:r>
      <w:r w:rsidR="00E6472F">
        <w:t>or to the completion of a</w:t>
      </w:r>
      <w:r w:rsidR="00873242">
        <w:t>n educational</w:t>
      </w:r>
      <w:r w:rsidR="00E6472F">
        <w:t xml:space="preserve"> program</w:t>
      </w:r>
      <w:r w:rsidR="00AC441E" w:rsidRPr="00AC441E">
        <w:t>;</w:t>
      </w:r>
    </w:p>
    <w:p w:rsidR="00AC441E" w:rsidRPr="00AC441E" w:rsidRDefault="00237680" w:rsidP="00AC441E">
      <w:r>
        <w:tab/>
        <w:t>(5</w:t>
      </w:r>
      <w:r w:rsidR="00AC441E" w:rsidRPr="00AC441E">
        <w:t>)</w:t>
      </w:r>
      <w:r w:rsidR="00AC441E" w:rsidRPr="00AC441E">
        <w:tab/>
        <w:t xml:space="preserve">the </w:t>
      </w:r>
      <w:r w:rsidR="00D82719">
        <w:t>amount of any school</w:t>
      </w:r>
      <w:r w:rsidR="005D29C7">
        <w:t xml:space="preserve"> charges, including tuition and fees;</w:t>
      </w:r>
    </w:p>
    <w:p w:rsidR="00AC441E" w:rsidRPr="00AC441E" w:rsidRDefault="00237680" w:rsidP="00AC441E">
      <w:r>
        <w:tab/>
        <w:t>(6</w:t>
      </w:r>
      <w:r w:rsidR="00AC441E" w:rsidRPr="00AC441E">
        <w:t>)</w:t>
      </w:r>
      <w:r w:rsidR="00AC441E" w:rsidRPr="00AC441E">
        <w:tab/>
        <w:t>a description of the types of financial assistance off</w:t>
      </w:r>
      <w:r>
        <w:t>ered direc</w:t>
      </w:r>
      <w:r w:rsidR="00A025FC">
        <w:t>tly by the school</w:t>
      </w:r>
      <w:r>
        <w:t xml:space="preserve"> </w:t>
      </w:r>
      <w:r w:rsidR="00AC441E" w:rsidRPr="00AC441E">
        <w:t>to student</w:t>
      </w:r>
      <w:r>
        <w:t>s</w:t>
      </w:r>
      <w:r w:rsidR="00AC441E" w:rsidRPr="00AC441E">
        <w:t>;</w:t>
      </w:r>
    </w:p>
    <w:p w:rsidR="00AC441E" w:rsidRPr="00AC441E" w:rsidRDefault="00237680" w:rsidP="00AC441E">
      <w:r>
        <w:tab/>
        <w:t>(7</w:t>
      </w:r>
      <w:r w:rsidR="00DE58A3">
        <w:t>)</w:t>
      </w:r>
      <w:r w:rsidR="00DE58A3">
        <w:tab/>
      </w:r>
      <w:r w:rsidR="00AC441E" w:rsidRPr="00AC441E">
        <w:t>the total project</w:t>
      </w:r>
      <w:r>
        <w:t>ed cost for an incoming student</w:t>
      </w:r>
      <w:r w:rsidR="00AC441E" w:rsidRPr="00AC441E">
        <w:t xml:space="preserve"> to </w:t>
      </w:r>
      <w:r w:rsidR="0089510A">
        <w:t>complet</w:t>
      </w:r>
      <w:r w:rsidR="000412BC">
        <w:t xml:space="preserve">e  the </w:t>
      </w:r>
      <w:r w:rsidR="00A025FC">
        <w:t xml:space="preserve">educational </w:t>
      </w:r>
      <w:r w:rsidR="000412BC">
        <w:t>program</w:t>
      </w:r>
      <w:r>
        <w:t>;</w:t>
      </w:r>
    </w:p>
    <w:p w:rsidR="00AC441E" w:rsidRPr="00AC441E" w:rsidRDefault="00237680" w:rsidP="00AC441E">
      <w:r>
        <w:tab/>
        <w:t>(8</w:t>
      </w:r>
      <w:r w:rsidR="00DE58A3">
        <w:t>)</w:t>
      </w:r>
      <w:r w:rsidR="00DE58A3">
        <w:tab/>
      </w:r>
      <w:r w:rsidR="00AC441E" w:rsidRPr="00AC441E">
        <w:t>average s</w:t>
      </w:r>
      <w:r>
        <w:t>tuden</w:t>
      </w:r>
      <w:r w:rsidR="0089510A">
        <w:t xml:space="preserve">t loan indebtedness of </w:t>
      </w:r>
      <w:r>
        <w:t>graduates;</w:t>
      </w:r>
      <w:r w:rsidR="00AC441E" w:rsidRPr="00AC441E">
        <w:t xml:space="preserve"> </w:t>
      </w:r>
    </w:p>
    <w:p w:rsidR="00AC441E" w:rsidRPr="00AC441E" w:rsidRDefault="0089510A" w:rsidP="00AC441E">
      <w:r>
        <w:tab/>
        <w:t>(9</w:t>
      </w:r>
      <w:r w:rsidR="00DE58A3">
        <w:t>)</w:t>
      </w:r>
      <w:r w:rsidR="00DE58A3">
        <w:tab/>
      </w:r>
      <w:r w:rsidR="00AC441E" w:rsidRPr="00AC441E">
        <w:t>average student loan indebtedness of a student wh</w:t>
      </w:r>
      <w:r w:rsidR="00237680">
        <w:t>o withdraws from th</w:t>
      </w:r>
      <w:r w:rsidR="00A025FC">
        <w:t>e school</w:t>
      </w:r>
      <w:r w:rsidR="000412BC">
        <w:t xml:space="preserve"> </w:t>
      </w:r>
      <w:r w:rsidR="00237680">
        <w:t>prior to the completion of</w:t>
      </w:r>
      <w:r w:rsidR="00A025FC">
        <w:t xml:space="preserve"> the educational</w:t>
      </w:r>
      <w:r w:rsidR="00237680">
        <w:t xml:space="preserve"> program;</w:t>
      </w:r>
    </w:p>
    <w:p w:rsidR="00AC441E" w:rsidRPr="00AC441E" w:rsidRDefault="0089510A" w:rsidP="00AC441E">
      <w:r>
        <w:tab/>
        <w:t>(10</w:t>
      </w:r>
      <w:r w:rsidR="00237680">
        <w:t>) an</w:t>
      </w:r>
      <w:r w:rsidR="00A025FC">
        <w:t xml:space="preserve"> overview of the school</w:t>
      </w:r>
      <w:r w:rsidR="006F5451">
        <w:t>’s</w:t>
      </w:r>
      <w:r w:rsidR="00AC441E" w:rsidRPr="00AC441E">
        <w:t xml:space="preserve"> faculty, including the per</w:t>
      </w:r>
      <w:r w:rsidR="00127BF0">
        <w:t>centage of faculty employed on a</w:t>
      </w:r>
      <w:r w:rsidR="00AC441E" w:rsidRPr="00AC441E">
        <w:t xml:space="preserve"> full-time </w:t>
      </w:r>
      <w:r w:rsidR="00A025FC">
        <w:t>basis</w:t>
      </w:r>
      <w:r w:rsidR="00127BF0">
        <w:t xml:space="preserve"> </w:t>
      </w:r>
      <w:r w:rsidR="00AC441E" w:rsidRPr="00AC441E">
        <w:t>and the per</w:t>
      </w:r>
      <w:r w:rsidR="00127BF0">
        <w:t>centage of faculty employed on a part-time basis; and</w:t>
      </w:r>
    </w:p>
    <w:p w:rsidR="00AC441E" w:rsidRPr="00A178F4" w:rsidRDefault="00AC441E" w:rsidP="00AC441E">
      <w:r w:rsidRPr="00AC441E">
        <w:tab/>
      </w:r>
      <w:r w:rsidR="0089510A">
        <w:t>(11</w:t>
      </w:r>
      <w:r w:rsidR="00DE58A3">
        <w:t xml:space="preserve">) </w:t>
      </w:r>
      <w:r w:rsidRPr="00A178F4">
        <w:t>employment data beginning with data compiled for students who graduate from</w:t>
      </w:r>
      <w:r w:rsidR="00A025FC">
        <w:t xml:space="preserve"> the school</w:t>
      </w:r>
      <w:r w:rsidR="00236BFC">
        <w:t xml:space="preserve"> </w:t>
      </w:r>
      <w:r w:rsidRPr="00A178F4">
        <w:t>during the 2021-2022 academic year. The employment data shall include, but need not be limited to, the employment rate and average annual sala</w:t>
      </w:r>
      <w:r w:rsidR="00A178F4">
        <w:t xml:space="preserve">ry of students </w:t>
      </w:r>
      <w:r w:rsidRPr="00A178F4">
        <w:t xml:space="preserve">two years following the academic year in which the students graduated from </w:t>
      </w:r>
      <w:r w:rsidR="00160433">
        <w:t>th</w:t>
      </w:r>
      <w:r w:rsidR="00A025FC">
        <w:t>e school</w:t>
      </w:r>
      <w:r w:rsidR="00236BFC">
        <w:t xml:space="preserve">, </w:t>
      </w:r>
      <w:r w:rsidRPr="00A178F4">
        <w:t>as compiled in the comparative report and provided by t</w:t>
      </w:r>
      <w:r w:rsidR="00A178F4">
        <w:t xml:space="preserve">he </w:t>
      </w:r>
      <w:r w:rsidR="00160433">
        <w:t>Attorney General</w:t>
      </w:r>
      <w:r w:rsidRPr="00A178F4">
        <w:t xml:space="preserve"> pursua</w:t>
      </w:r>
      <w:r w:rsidR="00A025FC">
        <w:t>nt</w:t>
      </w:r>
      <w:r w:rsidR="00BE620E">
        <w:t xml:space="preserve"> to section 10</w:t>
      </w:r>
      <w:r w:rsidRPr="00A178F4">
        <w:t xml:space="preserve"> of P.L.    , c.</w:t>
      </w:r>
      <w:r w:rsidR="00443B34">
        <w:t>    </w:t>
      </w:r>
      <w:r w:rsidRPr="00A178F4">
        <w:t>(C.</w:t>
      </w:r>
      <w:r w:rsidR="00443B34">
        <w:t>        </w:t>
      </w:r>
      <w:r w:rsidRPr="00A178F4">
        <w:t xml:space="preserve">) (pending before the Legislature as this bill). </w:t>
      </w:r>
    </w:p>
    <w:p w:rsidR="00AC441E" w:rsidRPr="00AC441E" w:rsidRDefault="00A025FC" w:rsidP="00AC441E">
      <w:r>
        <w:tab/>
        <w:t>The school</w:t>
      </w:r>
      <w:r w:rsidR="00AC441E" w:rsidRPr="00AC441E">
        <w:t xml:space="preserve"> shall provide with all paper applications f</w:t>
      </w:r>
      <w:r>
        <w:t xml:space="preserve">or admission </w:t>
      </w:r>
      <w:r w:rsidR="00AC441E" w:rsidRPr="00AC441E">
        <w:t xml:space="preserve">a hard copy of the information prepared pursuant to this </w:t>
      </w:r>
      <w:r w:rsidR="00236BFC">
        <w:t>sub</w:t>
      </w:r>
      <w:r w:rsidR="00AC441E" w:rsidRPr="00AC441E">
        <w:t>section.</w:t>
      </w:r>
    </w:p>
    <w:p w:rsidR="00AC441E" w:rsidRPr="007C0551" w:rsidRDefault="00AC441E" w:rsidP="00AC441E">
      <w:r w:rsidRPr="00AC441E">
        <w:tab/>
        <w:t>b.</w:t>
      </w:r>
      <w:r w:rsidRPr="00AC441E">
        <w:tab/>
      </w:r>
      <w:r w:rsidR="007C0551">
        <w:t xml:space="preserve">A </w:t>
      </w:r>
      <w:r w:rsidR="008E1E77">
        <w:t>private career school</w:t>
      </w:r>
      <w:r w:rsidR="002B5CD6">
        <w:t xml:space="preserve"> </w:t>
      </w:r>
      <w:r w:rsidRPr="00AC441E">
        <w:t xml:space="preserve">shall conform to the guidelines, criteria, and format prescribed by the </w:t>
      </w:r>
      <w:r w:rsidR="007C0551">
        <w:t xml:space="preserve">Attorney General </w:t>
      </w:r>
      <w:r w:rsidRPr="00AC441E">
        <w:t xml:space="preserve">in reporting the information required pursuant to </w:t>
      </w:r>
      <w:r w:rsidR="002B5CD6">
        <w:t xml:space="preserve">subsection a. of </w:t>
      </w:r>
      <w:r w:rsidRPr="00AC441E">
        <w:t>this section.</w:t>
      </w:r>
      <w:r w:rsidR="00955F51">
        <w:t xml:space="preserve"> The institution </w:t>
      </w:r>
      <w:r w:rsidRPr="00AC441E">
        <w:t xml:space="preserve">shall submit its student consumer information report to the </w:t>
      </w:r>
      <w:r w:rsidR="007C0551">
        <w:t xml:space="preserve">Attorney General </w:t>
      </w:r>
      <w:r w:rsidRPr="00AC441E">
        <w:t xml:space="preserve">for inclusion in a comparative profile of the student consumer information reports of all </w:t>
      </w:r>
      <w:r w:rsidR="008E1E77">
        <w:t>such schools</w:t>
      </w:r>
      <w:r w:rsidR="007C0551">
        <w:t>.</w:t>
      </w:r>
    </w:p>
    <w:p w:rsidR="00AC441E" w:rsidRPr="00AC441E" w:rsidRDefault="00955F51" w:rsidP="00AC441E">
      <w:r>
        <w:tab/>
        <w:t>c</w:t>
      </w:r>
      <w:r w:rsidR="00AC441E" w:rsidRPr="00AC441E">
        <w:t>.</w:t>
      </w:r>
      <w:r w:rsidR="00AC441E" w:rsidRPr="00AC441E">
        <w:tab/>
      </w:r>
      <w:r w:rsidR="00B030D4">
        <w:t>A private career school</w:t>
      </w:r>
      <w:r>
        <w:t xml:space="preserve"> </w:t>
      </w:r>
      <w:r w:rsidR="00AC441E" w:rsidRPr="00AC441E">
        <w:t xml:space="preserve">shall ensure that the page of its Internet site which includes its student consumer information report contains a link to the page of the </w:t>
      </w:r>
      <w:r w:rsidR="007B79FA">
        <w:t>Attorney General’s</w:t>
      </w:r>
      <w:r w:rsidR="00AC441E" w:rsidRPr="00AC441E">
        <w:t xml:space="preserve"> Internet site that includes the comparative profile required pursuant to subsection </w:t>
      </w:r>
      <w:r w:rsidR="00736CF6">
        <w:t>b. of section 5</w:t>
      </w:r>
      <w:r w:rsidR="00C53044" w:rsidRPr="00C53044">
        <w:t xml:space="preserve"> of P.L.    , c.   (C.       ) (pending before the Legislature as this bill)</w:t>
      </w:r>
      <w:r>
        <w:t>.</w:t>
      </w:r>
      <w:r w:rsidR="00AC441E" w:rsidRPr="00AC441E">
        <w:t xml:space="preserve">   </w:t>
      </w:r>
    </w:p>
    <w:p w:rsidR="00AC441E" w:rsidRPr="00AC441E" w:rsidRDefault="00AC441E" w:rsidP="00AC441E">
      <w:r w:rsidRPr="00AC441E">
        <w:tab/>
      </w:r>
      <w:r w:rsidR="00955F51">
        <w:t>d</w:t>
      </w:r>
      <w:r w:rsidRPr="00AC441E">
        <w:t>.</w:t>
      </w:r>
      <w:r w:rsidRPr="00AC441E">
        <w:tab/>
      </w:r>
      <w:r w:rsidR="00B030D4">
        <w:t>A private career school</w:t>
      </w:r>
      <w:r w:rsidR="00955F51">
        <w:t xml:space="preserve"> </w:t>
      </w:r>
      <w:r w:rsidRPr="00AC441E">
        <w:t xml:space="preserve">shall ensure that the Internet site for submitting an online application to the institution contains a link to the institution's student consumer information report. </w:t>
      </w:r>
    </w:p>
    <w:p w:rsidR="00AC441E" w:rsidRPr="00AC441E" w:rsidRDefault="00A30B5A" w:rsidP="00AC441E">
      <w:r>
        <w:tab/>
        <w:t>e</w:t>
      </w:r>
      <w:r w:rsidR="00AC441E" w:rsidRPr="00AC441E">
        <w:t>.</w:t>
      </w:r>
      <w:r w:rsidR="00AC441E" w:rsidRPr="00AC441E">
        <w:tab/>
      </w:r>
      <w:r w:rsidR="007338A8">
        <w:t>A private career school</w:t>
      </w:r>
      <w:r>
        <w:t xml:space="preserve"> </w:t>
      </w:r>
      <w:r w:rsidR="00AC441E" w:rsidRPr="00AC441E">
        <w:t>shal</w:t>
      </w:r>
      <w:r>
        <w:t xml:space="preserve">l require a </w:t>
      </w:r>
      <w:r w:rsidR="00AC441E" w:rsidRPr="00AC441E">
        <w:t>s</w:t>
      </w:r>
      <w:r>
        <w:t xml:space="preserve">tudent applying for admission </w:t>
      </w:r>
      <w:r w:rsidR="00B030D4">
        <w:t>to the school</w:t>
      </w:r>
      <w:r>
        <w:t xml:space="preserve"> </w:t>
      </w:r>
      <w:r w:rsidR="00AC441E" w:rsidRPr="00AC441E">
        <w:t>to sign and submit a statement acknowledging that</w:t>
      </w:r>
      <w:r w:rsidR="00B030D4">
        <w:t xml:space="preserve"> he has reviewed the school</w:t>
      </w:r>
      <w:r w:rsidR="00AC441E" w:rsidRPr="00AC441E">
        <w:t>'s student consumer information report.</w:t>
      </w:r>
    </w:p>
    <w:p w:rsidR="00E94FBA" w:rsidRDefault="00E94FBA" w:rsidP="00873883"/>
    <w:p w:rsidR="002B4CA0" w:rsidRPr="002B4CA0" w:rsidRDefault="0098386A" w:rsidP="002B4CA0">
      <w:r>
        <w:tab/>
        <w:t>5</w:t>
      </w:r>
      <w:r w:rsidR="002B4CA0">
        <w:t>.</w:t>
      </w:r>
      <w:r w:rsidR="002B4CA0">
        <w:tab/>
        <w:t xml:space="preserve">(New section) </w:t>
      </w:r>
      <w:r w:rsidR="00AF14EC">
        <w:t xml:space="preserve"> </w:t>
      </w:r>
      <w:r w:rsidR="002B4CA0">
        <w:t>a.  The Attorney General</w:t>
      </w:r>
      <w:r w:rsidR="002B4CA0" w:rsidRPr="002B4CA0">
        <w:t xml:space="preserve"> shall issue guidelines and criteria for collecting and calculating the informatio</w:t>
      </w:r>
      <w:r w:rsidR="002B4CA0">
        <w:t xml:space="preserve">n required pursuant </w:t>
      </w:r>
      <w:r w:rsidR="00736CF6">
        <w:t>to section 4</w:t>
      </w:r>
      <w:r w:rsidR="0094720F">
        <w:t xml:space="preserve"> of P.L.    , c.   (C.       ) (pending before the Legislature as this bill) </w:t>
      </w:r>
      <w:r w:rsidR="002B4CA0" w:rsidRPr="002B4CA0">
        <w:t xml:space="preserve">and shall prescribe a uniform reporting method for posting the information.  </w:t>
      </w:r>
    </w:p>
    <w:p w:rsidR="002B4CA0" w:rsidRDefault="002B4CA0" w:rsidP="002B4CA0">
      <w:r w:rsidRPr="002B4CA0">
        <w:tab/>
        <w:t>b.</w:t>
      </w:r>
      <w:r w:rsidRPr="002B4CA0">
        <w:tab/>
        <w:t xml:space="preserve">The </w:t>
      </w:r>
      <w:r>
        <w:t>Attorney General</w:t>
      </w:r>
      <w:r w:rsidRPr="002B4CA0">
        <w:t xml:space="preserve"> shall annually compile the student consumer information reports submitted pursua</w:t>
      </w:r>
      <w:r w:rsidR="00B5209A">
        <w:t>nt to subsection b</w:t>
      </w:r>
      <w:r w:rsidR="00736CF6">
        <w:t>. of section 4</w:t>
      </w:r>
      <w:r w:rsidR="00B5209A">
        <w:t xml:space="preserve"> of </w:t>
      </w:r>
      <w:r w:rsidRPr="002B4CA0">
        <w:t xml:space="preserve"> </w:t>
      </w:r>
      <w:r w:rsidR="00B5209A" w:rsidRPr="00B5209A">
        <w:t xml:space="preserve">P.L.    , c.   (C.       ) (pending before the Legislature as this bill) </w:t>
      </w:r>
      <w:r w:rsidRPr="002B4CA0">
        <w:t>into a comparative profile o</w:t>
      </w:r>
      <w:r w:rsidR="00130B5B">
        <w:t>f all private career schools</w:t>
      </w:r>
      <w:r w:rsidR="00B5209A">
        <w:t xml:space="preserve"> </w:t>
      </w:r>
      <w:r w:rsidRPr="002B4CA0">
        <w:t>authorized to offer education</w:t>
      </w:r>
      <w:r w:rsidR="00130B5B">
        <w:t>al programs</w:t>
      </w:r>
      <w:r w:rsidRPr="002B4CA0">
        <w:t xml:space="preserve"> required for licensure, registration</w:t>
      </w:r>
      <w:r w:rsidR="00130B5B">
        <w:t>,</w:t>
      </w:r>
      <w:r w:rsidRPr="002B4CA0">
        <w:t xml:space="preserve"> or certification in professions </w:t>
      </w:r>
      <w:r w:rsidR="00B5209A">
        <w:t xml:space="preserve">or occupations regulated by a professional or occupational board established in </w:t>
      </w:r>
      <w:r w:rsidRPr="002B4CA0">
        <w:t>the Division of Consumer Affairs</w:t>
      </w:r>
      <w:r w:rsidRPr="002376B1">
        <w:t>.</w:t>
      </w:r>
      <w:r>
        <w:rPr>
          <w:b/>
        </w:rPr>
        <w:t xml:space="preserve"> </w:t>
      </w:r>
      <w:r w:rsidRPr="002B4CA0">
        <w:t xml:space="preserve">The </w:t>
      </w:r>
      <w:r>
        <w:t>Attorney General</w:t>
      </w:r>
      <w:r w:rsidRPr="002B4CA0">
        <w:t xml:space="preserve"> shall present the information on its website in a manner that all</w:t>
      </w:r>
      <w:r w:rsidR="00354F3F">
        <w:t xml:space="preserve">ows students </w:t>
      </w:r>
      <w:r w:rsidRPr="002B4CA0">
        <w:t xml:space="preserve">to easily compare student consumer information across </w:t>
      </w:r>
      <w:r w:rsidR="00130B5B">
        <w:t>private career schools</w:t>
      </w:r>
      <w:r w:rsidR="00354F3F">
        <w:t>.</w:t>
      </w:r>
    </w:p>
    <w:p w:rsidR="0098386A" w:rsidRDefault="0098386A" w:rsidP="002B4CA0"/>
    <w:p w:rsidR="00142D4F" w:rsidRDefault="00AF14EC" w:rsidP="00142D4F">
      <w:r>
        <w:tab/>
        <w:t>6.</w:t>
      </w:r>
      <w:r>
        <w:tab/>
        <w:t xml:space="preserve">(New section)  </w:t>
      </w:r>
      <w:r w:rsidR="00142D4F" w:rsidRPr="00142D4F">
        <w:t>Within 12 months o</w:t>
      </w:r>
      <w:r w:rsidR="00690A2A">
        <w:t xml:space="preserve">f the effective date of </w:t>
      </w:r>
      <w:r w:rsidR="00690A2A" w:rsidRPr="00690A2A">
        <w:t>P.L.    , c.   (C.       ) (pending before the Legislature as this bill)</w:t>
      </w:r>
      <w:r w:rsidR="00142D4F" w:rsidRPr="00142D4F">
        <w:t>, the Attorney General shall establish a performance quality standard for private career schools authorized to offer an educational program required for licensure, registration, or certification in a profession or occupation regulated by a professional or occupational board established in the Di</w:t>
      </w:r>
      <w:r w:rsidR="007C764F">
        <w:t>vision of Consumer Affairs. The</w:t>
      </w:r>
      <w:r w:rsidR="00142D4F" w:rsidRPr="00142D4F">
        <w:t xml:space="preserve"> performance quality standard shall be based on the ratio of </w:t>
      </w:r>
      <w:r w:rsidR="007C764F">
        <w:t>the earnings of students in</w:t>
      </w:r>
      <w:r w:rsidR="00142D4F" w:rsidRPr="00142D4F">
        <w:t xml:space="preserve"> private career schools to the tuition and fees charged to those stu</w:t>
      </w:r>
      <w:r w:rsidR="007C764F">
        <w:t xml:space="preserve">dents net of any school </w:t>
      </w:r>
      <w:r w:rsidR="00142D4F" w:rsidRPr="00142D4F">
        <w:t>grant aid. The Attorney</w:t>
      </w:r>
      <w:r w:rsidR="007C764F">
        <w:t xml:space="preserve"> General shall ensure that </w:t>
      </w:r>
      <w:r w:rsidR="00142D4F" w:rsidRPr="00142D4F">
        <w:t xml:space="preserve">private career schools meet a minimum acceptable level of performance for this standard, up to and including revocation of </w:t>
      </w:r>
      <w:r w:rsidR="007C764F">
        <w:t xml:space="preserve">a </w:t>
      </w:r>
      <w:r w:rsidR="00142D4F" w:rsidRPr="00142D4F">
        <w:t>school’s authorization to offer education</w:t>
      </w:r>
      <w:r w:rsidR="00893DA8">
        <w:t>al</w:t>
      </w:r>
      <w:r w:rsidR="00142D4F" w:rsidRPr="00142D4F">
        <w:t xml:space="preserve"> programs regulated by </w:t>
      </w:r>
      <w:r w:rsidR="00893DA8">
        <w:t xml:space="preserve">a professional or occupational board in </w:t>
      </w:r>
      <w:r w:rsidR="00142D4F" w:rsidRPr="00142D4F">
        <w:t>the Division of Consumer Affairs.</w:t>
      </w:r>
    </w:p>
    <w:p w:rsidR="00E44391" w:rsidRPr="00E44391" w:rsidRDefault="00E44391" w:rsidP="00142D4F">
      <w:r>
        <w:tab/>
      </w:r>
      <w:r w:rsidRPr="00E44391">
        <w:t>T</w:t>
      </w:r>
      <w:r>
        <w:t xml:space="preserve">he </w:t>
      </w:r>
      <w:r w:rsidRPr="00E44391">
        <w:t>Attorney General</w:t>
      </w:r>
      <w:r>
        <w:t>, in consultation with the Secretary of Higher Education and the</w:t>
      </w:r>
      <w:r w:rsidR="00E050EC">
        <w:t xml:space="preserve"> Commissioner </w:t>
      </w:r>
      <w:r w:rsidRPr="00E44391">
        <w:t>of Labor and Workforce Development, shall adopt, in accordance with the “Administrative Procedure Act,” P.L. 1968, c.410 (C.52:14B-1 et seq.), rules and regulations as may be necessary to implement the provisions of this section.  </w:t>
      </w:r>
    </w:p>
    <w:p w:rsidR="00D176A4" w:rsidRDefault="00D176A4" w:rsidP="002B4CA0"/>
    <w:p w:rsidR="00D176A4" w:rsidRPr="00D176A4" w:rsidRDefault="00D176A4" w:rsidP="00D176A4">
      <w:r>
        <w:tab/>
      </w:r>
      <w:r w:rsidR="0098386A">
        <w:t>7</w:t>
      </w:r>
      <w:r>
        <w:t>.</w:t>
      </w:r>
      <w:r>
        <w:tab/>
      </w:r>
      <w:r w:rsidRPr="00D176A4">
        <w:t>(New section)</w:t>
      </w:r>
      <w:r w:rsidR="00F1756F">
        <w:t xml:space="preserve"> </w:t>
      </w:r>
      <w:r w:rsidRPr="00D176A4">
        <w:t xml:space="preserve"> </w:t>
      </w:r>
      <w:r w:rsidR="00F1756F">
        <w:t>a.</w:t>
      </w:r>
      <w:r>
        <w:t xml:space="preserve">  </w:t>
      </w:r>
      <w:r w:rsidR="00130B5B">
        <w:t>A private career school</w:t>
      </w:r>
      <w:r w:rsidRPr="00D176A4">
        <w:t xml:space="preserve"> authorized </w:t>
      </w:r>
      <w:r w:rsidR="00213D6C">
        <w:t xml:space="preserve">by the Department of Labor and Workforce Development </w:t>
      </w:r>
      <w:r w:rsidRPr="00D176A4">
        <w:t xml:space="preserve">to </w:t>
      </w:r>
      <w:r w:rsidR="00213D6C">
        <w:t>offer one or more occupational training program</w:t>
      </w:r>
      <w:r w:rsidR="00130B5B">
        <w:t>s</w:t>
      </w:r>
      <w:r w:rsidR="00213D6C">
        <w:t xml:space="preserve"> </w:t>
      </w:r>
      <w:r w:rsidRPr="00D176A4">
        <w:t>shall provide for public inspection on its website comprehensive infor</w:t>
      </w:r>
      <w:r w:rsidR="00D82719">
        <w:t>matio</w:t>
      </w:r>
      <w:r w:rsidR="0098386A">
        <w:t>n on the cost of attendance</w:t>
      </w:r>
      <w:r w:rsidRPr="00D176A4">
        <w:t xml:space="preserve">, the graduation </w:t>
      </w:r>
      <w:r w:rsidR="00213D6C">
        <w:t xml:space="preserve">or completion rates of </w:t>
      </w:r>
      <w:r w:rsidRPr="00D176A4">
        <w:t>studen</w:t>
      </w:r>
      <w:r w:rsidR="00130B5B">
        <w:t>ts, and the faculty of the school</w:t>
      </w:r>
      <w:r w:rsidRPr="00D176A4">
        <w:t>, and shall also provide for public inspection on its website employment data for recent graduates of th</w:t>
      </w:r>
      <w:r w:rsidR="00130B5B">
        <w:t>e school</w:t>
      </w:r>
      <w:r w:rsidRPr="00D176A4">
        <w:t>.  The purpose of the information shall be to maximize the awareness</w:t>
      </w:r>
      <w:r w:rsidR="008E5C30">
        <w:t xml:space="preserve"> of students </w:t>
      </w:r>
      <w:r w:rsidRPr="00D176A4">
        <w:t>of the costs associated with</w:t>
      </w:r>
      <w:r w:rsidR="00130B5B">
        <w:t xml:space="preserve"> enrollment in the school</w:t>
      </w:r>
      <w:r w:rsidR="007F500B">
        <w:t xml:space="preserve">, the </w:t>
      </w:r>
      <w:r w:rsidRPr="00D176A4">
        <w:t xml:space="preserve">success in ensuring the graduation and employment of its students, and the composition of the teaching faculty that a student will encounter in </w:t>
      </w:r>
      <w:r w:rsidR="00356E75">
        <w:t>his coursework.  The school</w:t>
      </w:r>
      <w:r w:rsidRPr="00D176A4">
        <w:t xml:space="preserve"> shall post, and annually update, a student consumer information report on its website that includes, if applicable:</w:t>
      </w:r>
    </w:p>
    <w:p w:rsidR="00F35BA7" w:rsidRPr="00F35BA7" w:rsidRDefault="00D176A4" w:rsidP="00F35BA7">
      <w:r w:rsidRPr="00D176A4">
        <w:tab/>
      </w:r>
      <w:r w:rsidR="00F35BA7" w:rsidRPr="00F35BA7">
        <w:t>(1)</w:t>
      </w:r>
      <w:r w:rsidR="00F35BA7" w:rsidRPr="00F35BA7">
        <w:tab/>
        <w:t>overall graduation or completion rates;</w:t>
      </w:r>
    </w:p>
    <w:p w:rsidR="00F35BA7" w:rsidRPr="00F35BA7" w:rsidRDefault="00F35BA7" w:rsidP="00F35BA7">
      <w:r w:rsidRPr="00F35BA7">
        <w:tab/>
        <w:t>(2)</w:t>
      </w:r>
      <w:r w:rsidRPr="00F35BA7">
        <w:tab/>
        <w:t>graduation or completion rates by demographic group;</w:t>
      </w:r>
    </w:p>
    <w:p w:rsidR="00F35BA7" w:rsidRPr="00F35BA7" w:rsidRDefault="00F35BA7" w:rsidP="00F35BA7">
      <w:r w:rsidRPr="00F35BA7">
        <w:tab/>
        <w:t>(3)</w:t>
      </w:r>
      <w:r w:rsidRPr="00F35BA7">
        <w:tab/>
        <w:t>the student transfer rate;</w:t>
      </w:r>
    </w:p>
    <w:p w:rsidR="00F35BA7" w:rsidRPr="00F35BA7" w:rsidRDefault="00F35BA7" w:rsidP="00F35BA7">
      <w:r w:rsidRPr="00F35BA7">
        <w:tab/>
        <w:t>(4)</w:t>
      </w:r>
      <w:r w:rsidRPr="00F35BA7">
        <w:tab/>
        <w:t>an overview of t</w:t>
      </w:r>
      <w:r w:rsidR="00356E75">
        <w:t>he schools</w:t>
      </w:r>
      <w:r w:rsidR="008A1EA4">
        <w:t xml:space="preserve"> </w:t>
      </w:r>
      <w:r w:rsidRPr="00F35BA7">
        <w:t>to which former students have transferred prior to the c</w:t>
      </w:r>
      <w:r w:rsidR="008A1EA4">
        <w:t>ompletion of a program</w:t>
      </w:r>
      <w:r w:rsidRPr="00F35BA7">
        <w:t>;</w:t>
      </w:r>
    </w:p>
    <w:p w:rsidR="00F35BA7" w:rsidRPr="00F35BA7" w:rsidRDefault="00F35BA7" w:rsidP="00F35BA7">
      <w:r w:rsidRPr="00F35BA7">
        <w:tab/>
        <w:t>(5)</w:t>
      </w:r>
      <w:r w:rsidRPr="00F35BA7">
        <w:tab/>
        <w:t>the</w:t>
      </w:r>
      <w:r w:rsidR="00D82719">
        <w:t xml:space="preserve"> amount of any school charges, including tuition and fees</w:t>
      </w:r>
      <w:r w:rsidRPr="00F35BA7">
        <w:t>;</w:t>
      </w:r>
    </w:p>
    <w:p w:rsidR="00F35BA7" w:rsidRPr="00F35BA7" w:rsidRDefault="00F35BA7" w:rsidP="00F35BA7">
      <w:r w:rsidRPr="00F35BA7">
        <w:tab/>
        <w:t>(6)</w:t>
      </w:r>
      <w:r w:rsidRPr="00F35BA7">
        <w:tab/>
        <w:t>a description of the types of financial assistance off</w:t>
      </w:r>
      <w:r w:rsidR="00356E75">
        <w:t>ered directly by the school</w:t>
      </w:r>
      <w:r w:rsidRPr="00F35BA7">
        <w:t xml:space="preserve"> to students;</w:t>
      </w:r>
    </w:p>
    <w:p w:rsidR="00F35BA7" w:rsidRPr="00F35BA7" w:rsidRDefault="009D44C4" w:rsidP="00F35BA7">
      <w:r>
        <w:tab/>
        <w:t>(7)</w:t>
      </w:r>
      <w:r>
        <w:tab/>
      </w:r>
      <w:r w:rsidR="00F35BA7" w:rsidRPr="00F35BA7">
        <w:t>the total projected cost for an incoming student to complet</w:t>
      </w:r>
      <w:r w:rsidR="00AA190A">
        <w:t>e a program</w:t>
      </w:r>
      <w:r w:rsidR="00F35BA7" w:rsidRPr="00F35BA7">
        <w:t>;</w:t>
      </w:r>
    </w:p>
    <w:p w:rsidR="00F35BA7" w:rsidRPr="00F35BA7" w:rsidRDefault="009D44C4" w:rsidP="00F35BA7">
      <w:r>
        <w:tab/>
        <w:t>(8)</w:t>
      </w:r>
      <w:r>
        <w:tab/>
      </w:r>
      <w:r w:rsidR="00F35BA7" w:rsidRPr="00F35BA7">
        <w:t xml:space="preserve">average student loan indebtedness of graduates; </w:t>
      </w:r>
    </w:p>
    <w:p w:rsidR="00F35BA7" w:rsidRPr="00F35BA7" w:rsidRDefault="009D44C4" w:rsidP="00F35BA7">
      <w:r>
        <w:tab/>
        <w:t>(9)</w:t>
      </w:r>
      <w:r>
        <w:tab/>
      </w:r>
      <w:r w:rsidR="00F35BA7" w:rsidRPr="00F35BA7">
        <w:t>average student loan indebtedness of a student who withdraws from the</w:t>
      </w:r>
      <w:r w:rsidR="008975E8">
        <w:t xml:space="preserve"> school</w:t>
      </w:r>
      <w:r w:rsidR="0033084C">
        <w:t xml:space="preserve"> </w:t>
      </w:r>
      <w:r w:rsidR="00F35BA7" w:rsidRPr="00F35BA7">
        <w:t>prior to the</w:t>
      </w:r>
      <w:r w:rsidR="00B4335E">
        <w:t xml:space="preserve"> completion of an</w:t>
      </w:r>
      <w:r w:rsidR="0033084C">
        <w:t xml:space="preserve"> occupational program</w:t>
      </w:r>
      <w:r w:rsidR="00F35BA7" w:rsidRPr="00F35BA7">
        <w:t>;</w:t>
      </w:r>
    </w:p>
    <w:p w:rsidR="00F35BA7" w:rsidRPr="00D176A4" w:rsidRDefault="00F35BA7" w:rsidP="00F35BA7">
      <w:r w:rsidRPr="00F35BA7">
        <w:tab/>
        <w:t>(10</w:t>
      </w:r>
      <w:r w:rsidR="008975E8">
        <w:t>) an overview of the school</w:t>
      </w:r>
      <w:r w:rsidRPr="00F35BA7">
        <w:t>’s faculty, including the</w:t>
      </w:r>
      <w:r w:rsidR="002402BA">
        <w:t xml:space="preserve"> percentage of faculty employed on</w:t>
      </w:r>
      <w:r w:rsidRPr="00F35BA7">
        <w:t xml:space="preserve"> a full-time </w:t>
      </w:r>
      <w:r w:rsidR="008975E8">
        <w:t>basis</w:t>
      </w:r>
      <w:r w:rsidR="002402BA">
        <w:t xml:space="preserve"> </w:t>
      </w:r>
      <w:r w:rsidRPr="00F35BA7">
        <w:t>and the percent</w:t>
      </w:r>
      <w:r w:rsidR="002402BA">
        <w:t>age of faculty employed on a part-time basis; and</w:t>
      </w:r>
    </w:p>
    <w:p w:rsidR="00D176A4" w:rsidRPr="00D176A4" w:rsidRDefault="00D176A4" w:rsidP="00904544">
      <w:r w:rsidRPr="00D176A4">
        <w:tab/>
      </w:r>
      <w:r w:rsidR="00F35BA7">
        <w:t>(11</w:t>
      </w:r>
      <w:r w:rsidR="009D44C4">
        <w:t xml:space="preserve">) </w:t>
      </w:r>
      <w:r w:rsidRPr="00D176A4">
        <w:t>employment data beginning with data compiled for students w</w:t>
      </w:r>
      <w:r w:rsidR="008975E8">
        <w:t>ho graduate from the school</w:t>
      </w:r>
      <w:r w:rsidRPr="00D176A4">
        <w:t xml:space="preserve"> during the 2021-2022 academic year. The employment data shall include, but need not be limited to, the employment rate and average annual salary of students two years following the academic year in which the students gra</w:t>
      </w:r>
      <w:r w:rsidR="008975E8">
        <w:t>duated from the school</w:t>
      </w:r>
      <w:r w:rsidRPr="00D176A4">
        <w:t xml:space="preserve">, as compiled in the comparative report and </w:t>
      </w:r>
      <w:r w:rsidR="00CF6BF3">
        <w:t>provided by the Co</w:t>
      </w:r>
      <w:r w:rsidR="000D50E0">
        <w:t xml:space="preserve">mmissioner of </w:t>
      </w:r>
      <w:r w:rsidR="00CF6BF3">
        <w:t>Labor and Workforce Development</w:t>
      </w:r>
      <w:r w:rsidRPr="00D176A4">
        <w:t xml:space="preserve"> pursua</w:t>
      </w:r>
      <w:r w:rsidR="00B55D04">
        <w:t xml:space="preserve">nt to </w:t>
      </w:r>
      <w:r w:rsidR="00904544">
        <w:t>section 10</w:t>
      </w:r>
      <w:r w:rsidRPr="00D176A4">
        <w:t xml:space="preserve"> of P.L.    , c.    (C.        ) (pending before the Legislature as this bill). </w:t>
      </w:r>
    </w:p>
    <w:p w:rsidR="00E30998" w:rsidRDefault="00CC16F8" w:rsidP="00D176A4">
      <w:r>
        <w:tab/>
        <w:t>The school</w:t>
      </w:r>
      <w:r w:rsidR="00407DE2">
        <w:t xml:space="preserve"> </w:t>
      </w:r>
      <w:r w:rsidR="00D176A4" w:rsidRPr="00D176A4">
        <w:t xml:space="preserve">shall provide with all paper applications </w:t>
      </w:r>
      <w:r>
        <w:t>for admission to the school</w:t>
      </w:r>
      <w:r w:rsidR="009744E7">
        <w:t xml:space="preserve"> </w:t>
      </w:r>
      <w:r w:rsidR="00D176A4" w:rsidRPr="00D176A4">
        <w:t xml:space="preserve">a hard copy of the information prepared pursuant to this </w:t>
      </w:r>
      <w:r w:rsidR="009744E7">
        <w:t>sub</w:t>
      </w:r>
      <w:r w:rsidR="00D176A4" w:rsidRPr="00D176A4">
        <w:t>section.</w:t>
      </w:r>
      <w:r w:rsidR="00E30998">
        <w:t xml:space="preserve"> </w:t>
      </w:r>
    </w:p>
    <w:p w:rsidR="00D176A4" w:rsidRPr="00D176A4" w:rsidRDefault="00CC16F8" w:rsidP="00D176A4">
      <w:r>
        <w:tab/>
        <w:t>b.</w:t>
      </w:r>
      <w:r>
        <w:tab/>
        <w:t>The private career school</w:t>
      </w:r>
      <w:r w:rsidR="00E30998">
        <w:t xml:space="preserve"> </w:t>
      </w:r>
      <w:r w:rsidR="00D176A4" w:rsidRPr="00D176A4">
        <w:t>shall conform to the guidelines, criteria, and format pr</w:t>
      </w:r>
      <w:r w:rsidR="004A00A7">
        <w:t>escribed by the commissioner</w:t>
      </w:r>
      <w:r w:rsidR="00D176A4" w:rsidRPr="00D176A4">
        <w:t xml:space="preserve"> in reporting the information required pursuant to this section.</w:t>
      </w:r>
      <w:r>
        <w:t xml:space="preserve"> The school</w:t>
      </w:r>
      <w:r w:rsidR="00E30998">
        <w:t xml:space="preserve"> </w:t>
      </w:r>
      <w:r w:rsidR="00D176A4" w:rsidRPr="00D176A4">
        <w:t>shall submit its student consumer informatio</w:t>
      </w:r>
      <w:r w:rsidR="004A00A7">
        <w:t>n report to the commissioner</w:t>
      </w:r>
      <w:r w:rsidR="00D176A4" w:rsidRPr="00D176A4">
        <w:t xml:space="preserve"> for inclusion in a comparative profile of the student consumer information reports of a</w:t>
      </w:r>
      <w:r>
        <w:t>ll such schools</w:t>
      </w:r>
      <w:r w:rsidR="00D176A4" w:rsidRPr="00D176A4">
        <w:t>.</w:t>
      </w:r>
    </w:p>
    <w:p w:rsidR="00D176A4" w:rsidRPr="00D176A4" w:rsidRDefault="00CC16F8" w:rsidP="00D176A4">
      <w:r>
        <w:tab/>
        <w:t>c.</w:t>
      </w:r>
      <w:r>
        <w:tab/>
        <w:t>A private career school</w:t>
      </w:r>
      <w:r w:rsidR="00E30998">
        <w:t xml:space="preserve"> </w:t>
      </w:r>
      <w:r w:rsidR="00D176A4" w:rsidRPr="00D176A4">
        <w:t>shall ensure that the page of its Internet site which includes its student consumer information report contains a link to th</w:t>
      </w:r>
      <w:r w:rsidR="004A00A7">
        <w:t>e page of the department’s</w:t>
      </w:r>
      <w:r w:rsidR="00D176A4" w:rsidRPr="00D176A4">
        <w:t xml:space="preserve"> Internet site that includes the comparative profile required pursua</w:t>
      </w:r>
      <w:r w:rsidR="00904544">
        <w:t>nt to subsection b. of section 8</w:t>
      </w:r>
      <w:r w:rsidR="00E30998">
        <w:t xml:space="preserve"> of P.L.    , c.   (C.       ) (pending before the Legislature as this bill)</w:t>
      </w:r>
      <w:r w:rsidR="00D176A4" w:rsidRPr="00D176A4">
        <w:t xml:space="preserve">.   </w:t>
      </w:r>
    </w:p>
    <w:p w:rsidR="00D176A4" w:rsidRPr="00D176A4" w:rsidRDefault="00D176A4" w:rsidP="00D176A4">
      <w:r w:rsidRPr="00D176A4">
        <w:tab/>
      </w:r>
      <w:r w:rsidR="00CC16F8">
        <w:t>d.</w:t>
      </w:r>
      <w:r w:rsidR="00CC16F8">
        <w:tab/>
        <w:t>A private career school</w:t>
      </w:r>
      <w:r w:rsidR="008C2C5E">
        <w:t xml:space="preserve"> </w:t>
      </w:r>
      <w:r w:rsidRPr="00D176A4">
        <w:t>shall ensure that the Internet site for submitting an onlin</w:t>
      </w:r>
      <w:r w:rsidR="00B63FA5">
        <w:t>e application to the school</w:t>
      </w:r>
      <w:r w:rsidRPr="00D176A4">
        <w:t xml:space="preserve"> co</w:t>
      </w:r>
      <w:r w:rsidR="00CC16F8">
        <w:t>ntains a link to the school</w:t>
      </w:r>
      <w:r w:rsidRPr="00D176A4">
        <w:t xml:space="preserve">'s student consumer information report. </w:t>
      </w:r>
    </w:p>
    <w:p w:rsidR="009D44C4" w:rsidRDefault="008C2C5E" w:rsidP="009D44C4">
      <w:r>
        <w:tab/>
        <w:t>e</w:t>
      </w:r>
      <w:r w:rsidR="00B63FA5">
        <w:t>.</w:t>
      </w:r>
      <w:r w:rsidR="00B63FA5">
        <w:tab/>
        <w:t>A private career school</w:t>
      </w:r>
      <w:r w:rsidR="0044005C">
        <w:t xml:space="preserve"> </w:t>
      </w:r>
      <w:r w:rsidR="00D176A4" w:rsidRPr="00D176A4">
        <w:t>shall re</w:t>
      </w:r>
      <w:r w:rsidR="0044005C">
        <w:t xml:space="preserve">quire </w:t>
      </w:r>
      <w:r w:rsidR="00D176A4" w:rsidRPr="00D176A4">
        <w:t xml:space="preserve">a student applying for </w:t>
      </w:r>
      <w:r w:rsidR="0044005C">
        <w:t xml:space="preserve">admission </w:t>
      </w:r>
      <w:r w:rsidR="00D176A4" w:rsidRPr="00D176A4">
        <w:t>to sign and submit a statement acknowledging that</w:t>
      </w:r>
      <w:r w:rsidR="00B63FA5">
        <w:t xml:space="preserve"> he has reviewed the school</w:t>
      </w:r>
      <w:r w:rsidR="00D176A4" w:rsidRPr="00D176A4">
        <w:t>'s student consumer information report.</w:t>
      </w:r>
      <w:r w:rsidR="009D44C4">
        <w:br w:type="page"/>
      </w:r>
    </w:p>
    <w:p w:rsidR="00D176A4" w:rsidRPr="00D176A4" w:rsidRDefault="006202FE" w:rsidP="00D176A4">
      <w:r>
        <w:tab/>
        <w:t>8</w:t>
      </w:r>
      <w:r w:rsidR="00D176A4" w:rsidRPr="00D176A4">
        <w:t>.</w:t>
      </w:r>
      <w:r w:rsidR="00D176A4" w:rsidRPr="00D176A4">
        <w:tab/>
        <w:t>(New s</w:t>
      </w:r>
      <w:r w:rsidR="00D04DAC">
        <w:t>ection)</w:t>
      </w:r>
      <w:r w:rsidR="009D44C4">
        <w:t xml:space="preserve"> </w:t>
      </w:r>
      <w:r w:rsidR="00D04DAC">
        <w:t xml:space="preserve"> a.  The</w:t>
      </w:r>
      <w:r w:rsidR="000D50E0">
        <w:t xml:space="preserve"> Commissioner </w:t>
      </w:r>
      <w:r w:rsidR="00D04DAC">
        <w:t>of Labor and Workforce Development</w:t>
      </w:r>
      <w:r w:rsidR="00D176A4" w:rsidRPr="00D176A4">
        <w:t xml:space="preserve"> shall issue guidelines and criteria for collecting and calculating the informatio</w:t>
      </w:r>
      <w:r w:rsidR="00904544">
        <w:t>n required pursuant to section 7</w:t>
      </w:r>
      <w:r w:rsidR="00896ECB">
        <w:t xml:space="preserve"> of </w:t>
      </w:r>
      <w:r w:rsidR="00D176A4" w:rsidRPr="00D176A4">
        <w:t xml:space="preserve"> </w:t>
      </w:r>
      <w:r w:rsidR="00896ECB" w:rsidRPr="00896ECB">
        <w:t>P.L.    , c.   (C.       ) (pending before the Legislature as this bill)</w:t>
      </w:r>
      <w:r w:rsidR="00896ECB">
        <w:t xml:space="preserve"> </w:t>
      </w:r>
      <w:r w:rsidR="00D176A4" w:rsidRPr="00D176A4">
        <w:t xml:space="preserve">and shall prescribe a uniform reporting method for posting the information.  </w:t>
      </w:r>
    </w:p>
    <w:p w:rsidR="00D176A4" w:rsidRDefault="00D176A4" w:rsidP="00D176A4">
      <w:r w:rsidRPr="00D176A4">
        <w:tab/>
      </w:r>
      <w:r w:rsidR="00D04DAC">
        <w:t>b.</w:t>
      </w:r>
      <w:r w:rsidR="00D04DAC">
        <w:tab/>
        <w:t>The commissioner</w:t>
      </w:r>
      <w:r w:rsidRPr="00D176A4">
        <w:t xml:space="preserve"> shall annually compile the student consumer information reports submitted pursua</w:t>
      </w:r>
      <w:r w:rsidR="000D50E0">
        <w:t>nt to subsection b</w:t>
      </w:r>
      <w:r w:rsidR="00904544">
        <w:t>. of section 7</w:t>
      </w:r>
      <w:r w:rsidR="005613F7">
        <w:t xml:space="preserve"> of </w:t>
      </w:r>
      <w:r w:rsidR="005613F7" w:rsidRPr="005613F7">
        <w:t>P.L.    , c.   (C.       ) (pending before the Legislature as this bill)</w:t>
      </w:r>
      <w:r w:rsidRPr="00D176A4">
        <w:t xml:space="preserve"> into a comparati</w:t>
      </w:r>
      <w:r w:rsidR="00B63FA5">
        <w:t>ve profile of all private career schools</w:t>
      </w:r>
      <w:r w:rsidR="005613F7">
        <w:t xml:space="preserve"> </w:t>
      </w:r>
      <w:r w:rsidRPr="00D176A4">
        <w:t xml:space="preserve">authorized to offer </w:t>
      </w:r>
      <w:r w:rsidR="005613F7">
        <w:t xml:space="preserve">one or more occupational training programs. </w:t>
      </w:r>
      <w:r w:rsidR="00A4609C">
        <w:t>The commissioner</w:t>
      </w:r>
      <w:r w:rsidRPr="00D176A4">
        <w:t xml:space="preserve"> shall present the information on its website in a manner that all</w:t>
      </w:r>
      <w:r w:rsidR="005613F7">
        <w:t xml:space="preserve">ows students </w:t>
      </w:r>
      <w:r w:rsidRPr="00D176A4">
        <w:t>to easily compare student con</w:t>
      </w:r>
      <w:r w:rsidR="000D50E0">
        <w:t>sumer information across private career schools</w:t>
      </w:r>
      <w:r w:rsidR="005613F7">
        <w:t xml:space="preserve"> regulated </w:t>
      </w:r>
      <w:r w:rsidR="00A4609C">
        <w:t>by the department</w:t>
      </w:r>
      <w:r w:rsidRPr="00D176A4">
        <w:t>.</w:t>
      </w:r>
    </w:p>
    <w:p w:rsidR="006202FE" w:rsidRDefault="006202FE" w:rsidP="006E0111">
      <w:r>
        <w:tab/>
      </w:r>
    </w:p>
    <w:p w:rsidR="006E0111" w:rsidRDefault="00FD5277" w:rsidP="006E0111">
      <w:r>
        <w:tab/>
        <w:t>9.</w:t>
      </w:r>
      <w:r>
        <w:tab/>
        <w:t>(New section)</w:t>
      </w:r>
      <w:r w:rsidR="006202FE">
        <w:t xml:space="preserve">  </w:t>
      </w:r>
      <w:r w:rsidR="006E0111" w:rsidRPr="006E0111">
        <w:t>Within 12 months</w:t>
      </w:r>
      <w:r w:rsidR="000D50E0">
        <w:t xml:space="preserve"> of the effective date of </w:t>
      </w:r>
      <w:r w:rsidR="000D50E0" w:rsidRPr="000D50E0">
        <w:t>P.L.    , c.   (C.       ) (pending before the Legislature as this bill)</w:t>
      </w:r>
      <w:r w:rsidR="006202FE">
        <w:t>, the C</w:t>
      </w:r>
      <w:r w:rsidR="005214C8">
        <w:t>ommissioner</w:t>
      </w:r>
      <w:r w:rsidR="006E0111" w:rsidRPr="006E0111">
        <w:t xml:space="preserve"> </w:t>
      </w:r>
      <w:r w:rsidR="006202FE">
        <w:t xml:space="preserve">of Labor and Workforce Development </w:t>
      </w:r>
      <w:r w:rsidR="006E0111" w:rsidRPr="006E0111">
        <w:t>shall establish standards for private ca</w:t>
      </w:r>
      <w:r w:rsidR="005214C8">
        <w:t>reer schools authorized by the d</w:t>
      </w:r>
      <w:r w:rsidR="006E0111" w:rsidRPr="006E0111">
        <w:t>epartment to offer one or more occup</w:t>
      </w:r>
      <w:r w:rsidR="005214C8">
        <w:t>ational training programs. The</w:t>
      </w:r>
      <w:r w:rsidR="006E0111" w:rsidRPr="006E0111">
        <w:t xml:space="preserve"> standards shall be based on the ratio of the earnings of st</w:t>
      </w:r>
      <w:r w:rsidR="005214C8">
        <w:t xml:space="preserve">udents in </w:t>
      </w:r>
      <w:r w:rsidR="006E0111" w:rsidRPr="006E0111">
        <w:t>private career schools to the tuition and fees charged to those s</w:t>
      </w:r>
      <w:r w:rsidR="005214C8">
        <w:t>tudents net of any school grant aid. The c</w:t>
      </w:r>
      <w:r w:rsidR="006E0111" w:rsidRPr="006E0111">
        <w:t>omm</w:t>
      </w:r>
      <w:r w:rsidR="005214C8">
        <w:t xml:space="preserve">issioner shall ensure that </w:t>
      </w:r>
      <w:r w:rsidR="006E0111" w:rsidRPr="006E0111">
        <w:t>private career schools meet a minimum acceptab</w:t>
      </w:r>
      <w:r w:rsidR="005214C8">
        <w:t>le level of performance for the</w:t>
      </w:r>
      <w:r w:rsidR="006E0111" w:rsidRPr="006E0111">
        <w:t xml:space="preserve"> standard, up to and including</w:t>
      </w:r>
      <w:r w:rsidR="005214C8">
        <w:t xml:space="preserve"> revocation of a </w:t>
      </w:r>
      <w:r w:rsidR="006E0111" w:rsidRPr="006E0111">
        <w:t>school’s certificate of approval.</w:t>
      </w:r>
    </w:p>
    <w:p w:rsidR="00433C2A" w:rsidRPr="006E0111" w:rsidRDefault="00433C2A" w:rsidP="006E0111">
      <w:r>
        <w:tab/>
      </w:r>
      <w:r w:rsidRPr="00433C2A">
        <w:t xml:space="preserve">The </w:t>
      </w:r>
      <w:r>
        <w:t>commissioner</w:t>
      </w:r>
      <w:r w:rsidRPr="00433C2A">
        <w:t>, in consultation with the Secretary of Higher Education and the</w:t>
      </w:r>
      <w:r>
        <w:t xml:space="preserve"> Attorney General</w:t>
      </w:r>
      <w:r w:rsidRPr="00433C2A">
        <w:t>, shall adopt, in accordance with the “Administrative Procedure Act,” P.L. 1968, c.410 (C.52:14B-1 et seq.), rules and regulations as may be necessary to implement the provisions of this section.  </w:t>
      </w:r>
    </w:p>
    <w:p w:rsidR="00873883" w:rsidRPr="00873883" w:rsidRDefault="00873883" w:rsidP="00873883"/>
    <w:p w:rsidR="00CA61DE" w:rsidRDefault="00873883" w:rsidP="00873883">
      <w:r w:rsidRPr="00873883">
        <w:tab/>
      </w:r>
      <w:r w:rsidR="003D5C2E">
        <w:t>10</w:t>
      </w:r>
      <w:r w:rsidRPr="00873883">
        <w:t>.</w:t>
      </w:r>
      <w:r w:rsidRPr="00873883">
        <w:tab/>
        <w:t xml:space="preserve">(New section)  a.  </w:t>
      </w:r>
      <w:r w:rsidR="00CA61DE" w:rsidRPr="00CA61DE">
        <w:t>As used in this section, “career-oriented program of study” means a program that delivers occupation-specific skills and knowledge of all aspects of an industry, provides technical skill proficiency, and culminates in the attainment of an industry-recognized postsecondary credential.</w:t>
      </w:r>
    </w:p>
    <w:p w:rsidR="00502CBF" w:rsidRDefault="00CA61DE" w:rsidP="00873883">
      <w:r>
        <w:tab/>
        <w:t>b.</w:t>
      </w:r>
      <w:r>
        <w:tab/>
      </w:r>
      <w:r w:rsidR="00873883" w:rsidRPr="00873883">
        <w:t>No later than the beginning of the 2021-2022 academic year, the Secretary</w:t>
      </w:r>
      <w:r w:rsidR="000B17CD">
        <w:t xml:space="preserve"> of Higher Education, </w:t>
      </w:r>
      <w:r w:rsidR="00873883" w:rsidRPr="00873883">
        <w:t>the Department of Labor and Workforce Development</w:t>
      </w:r>
      <w:r w:rsidR="000B17CD">
        <w:t>, and the Division of Consumer Affairs</w:t>
      </w:r>
      <w:r w:rsidR="00873883" w:rsidRPr="00873883">
        <w:t xml:space="preserve"> shall enter into a memorandum of understanding to develop a</w:t>
      </w:r>
      <w:r w:rsidR="001820A5">
        <w:t xml:space="preserve"> </w:t>
      </w:r>
      <w:r w:rsidR="00873883" w:rsidRPr="00873883">
        <w:t xml:space="preserve">data system that will collect the employment data for students who graduate </w:t>
      </w:r>
      <w:r w:rsidR="00970900">
        <w:t>or withdraw prior to the completion of a deg</w:t>
      </w:r>
      <w:r w:rsidR="00E94FBA">
        <w:t>ree program</w:t>
      </w:r>
      <w:r w:rsidR="00970900">
        <w:t xml:space="preserve"> </w:t>
      </w:r>
      <w:r w:rsidR="000B17CD">
        <w:t xml:space="preserve">from an </w:t>
      </w:r>
      <w:r w:rsidR="00873883" w:rsidRPr="00873883">
        <w:t>institu</w:t>
      </w:r>
      <w:r w:rsidR="00970900">
        <w:t xml:space="preserve">tion of higher education </w:t>
      </w:r>
      <w:r w:rsidR="00873883" w:rsidRPr="00873883">
        <w:t xml:space="preserve">or from a proprietary institution authorized to </w:t>
      </w:r>
      <w:r w:rsidR="00970900">
        <w:t>offer licensed degree programs</w:t>
      </w:r>
      <w:r w:rsidR="001820A5">
        <w:t xml:space="preserve"> </w:t>
      </w:r>
      <w:r w:rsidR="00873883" w:rsidRPr="00873883">
        <w:t>in the State</w:t>
      </w:r>
      <w:r w:rsidR="00DE5EFB">
        <w:t>,</w:t>
      </w:r>
      <w:r w:rsidR="00AF19E5">
        <w:t xml:space="preserve"> or from a </w:t>
      </w:r>
      <w:r w:rsidR="00034CA8">
        <w:t>private career school</w:t>
      </w:r>
      <w:r w:rsidR="00502CBC">
        <w:t xml:space="preserve">, </w:t>
      </w:r>
      <w:r w:rsidR="00873883" w:rsidRPr="00873883">
        <w:t>to produce a</w:t>
      </w:r>
      <w:r w:rsidR="007D534B">
        <w:t>n employment</w:t>
      </w:r>
      <w:r w:rsidR="00873883" w:rsidRPr="00873883">
        <w:t xml:space="preserve"> comparat</w:t>
      </w:r>
      <w:r w:rsidR="00502CBF">
        <w:t xml:space="preserve">ive </w:t>
      </w:r>
      <w:r w:rsidR="00970900">
        <w:t>report for</w:t>
      </w:r>
      <w:r w:rsidR="00E042F4">
        <w:t xml:space="preserve"> all institutions</w:t>
      </w:r>
      <w:r w:rsidR="00034CA8">
        <w:t xml:space="preserve"> and </w:t>
      </w:r>
      <w:r w:rsidR="00AF19E5">
        <w:t>schools</w:t>
      </w:r>
      <w:r w:rsidR="00E042F4">
        <w:t>.</w:t>
      </w:r>
    </w:p>
    <w:p w:rsidR="00E042F4" w:rsidRDefault="00AF19E5" w:rsidP="00873883">
      <w:r>
        <w:tab/>
        <w:t xml:space="preserve">The Department of Labor and Workforce Development </w:t>
      </w:r>
      <w:r w:rsidR="00E042F4">
        <w:t xml:space="preserve">shall also initiate efforts to enter into an agreement with </w:t>
      </w:r>
      <w:r w:rsidR="00970900">
        <w:t xml:space="preserve">other states for the </w:t>
      </w:r>
      <w:r w:rsidR="00E042F4">
        <w:t xml:space="preserve">sharing </w:t>
      </w:r>
      <w:r w:rsidR="00970900">
        <w:t xml:space="preserve">of </w:t>
      </w:r>
      <w:r w:rsidR="00E042F4">
        <w:t>unemployment insurance informat</w:t>
      </w:r>
      <w:r>
        <w:t xml:space="preserve">ion for the purposes of </w:t>
      </w:r>
      <w:r w:rsidRPr="00AF19E5">
        <w:t>P.L.    , c.   (C.       ) (pending before the Legislature as this bill)</w:t>
      </w:r>
      <w:r w:rsidR="00E042F4">
        <w:t>.</w:t>
      </w:r>
    </w:p>
    <w:p w:rsidR="00621A48" w:rsidRDefault="00C0073D" w:rsidP="00873883">
      <w:r>
        <w:tab/>
      </w:r>
      <w:r w:rsidR="00AF5D53">
        <w:t>c</w:t>
      </w:r>
      <w:r w:rsidR="00DE5EFB">
        <w:t>.</w:t>
      </w:r>
      <w:r w:rsidR="00DE5EFB">
        <w:tab/>
        <w:t xml:space="preserve">An </w:t>
      </w:r>
      <w:r w:rsidR="00873883" w:rsidRPr="00873883">
        <w:t>inst</w:t>
      </w:r>
      <w:r w:rsidR="00553A18">
        <w:t xml:space="preserve">itution of higher education, </w:t>
      </w:r>
      <w:r w:rsidR="00873883" w:rsidRPr="00873883">
        <w:t>a proprietary institution authorized to offer licensed degree programs</w:t>
      </w:r>
      <w:r w:rsidR="00553A18">
        <w:t xml:space="preserve">, and </w:t>
      </w:r>
      <w:r w:rsidR="00EB4E8C">
        <w:t>a private career school</w:t>
      </w:r>
      <w:r w:rsidR="00AF19E5">
        <w:t xml:space="preserve"> </w:t>
      </w:r>
      <w:r w:rsidR="00873883" w:rsidRPr="00873883">
        <w:t xml:space="preserve">shall submit </w:t>
      </w:r>
      <w:r w:rsidR="00621A48">
        <w:t>to the department</w:t>
      </w:r>
      <w:r w:rsidR="00220E81">
        <w:t>, as applicable</w:t>
      </w:r>
      <w:r w:rsidR="003D5C2E">
        <w:t>, for each student who graduates or withdraws from the institution or school in an academic year or school year</w:t>
      </w:r>
      <w:r w:rsidR="00621A48">
        <w:t>:</w:t>
      </w:r>
    </w:p>
    <w:p w:rsidR="00621A48" w:rsidRDefault="00621A48" w:rsidP="00873883">
      <w:r>
        <w:tab/>
        <w:t>(1)</w:t>
      </w:r>
      <w:r>
        <w:tab/>
        <w:t xml:space="preserve">the student’s social security number; </w:t>
      </w:r>
    </w:p>
    <w:p w:rsidR="0081126D" w:rsidRDefault="00621A48" w:rsidP="00873883">
      <w:r>
        <w:tab/>
        <w:t>(2)</w:t>
      </w:r>
      <w:r>
        <w:tab/>
        <w:t>the student’s degree program</w:t>
      </w:r>
      <w:r w:rsidR="009C40D8">
        <w:t xml:space="preserve"> or professional </w:t>
      </w:r>
      <w:r w:rsidR="00EF1AD2">
        <w:t xml:space="preserve">and </w:t>
      </w:r>
      <w:r w:rsidR="009C40D8">
        <w:t>occ</w:t>
      </w:r>
      <w:r w:rsidR="00220E81">
        <w:t>upational program</w:t>
      </w:r>
      <w:r>
        <w:t xml:space="preserve">; </w:t>
      </w:r>
    </w:p>
    <w:p w:rsidR="00621A48" w:rsidRDefault="003D5C2E" w:rsidP="00873883">
      <w:r>
        <w:tab/>
        <w:t>(3</w:t>
      </w:r>
      <w:r w:rsidR="00621A48">
        <w:t>)</w:t>
      </w:r>
      <w:r w:rsidR="00621A48">
        <w:tab/>
        <w:t>the student’s graduation date</w:t>
      </w:r>
      <w:r w:rsidR="00970900">
        <w:t xml:space="preserve"> or date of withdrawal </w:t>
      </w:r>
      <w:r w:rsidR="00352C13">
        <w:t xml:space="preserve">and portion of </w:t>
      </w:r>
      <w:r w:rsidR="006E5B47">
        <w:t xml:space="preserve">the </w:t>
      </w:r>
      <w:r w:rsidR="00352C13">
        <w:t xml:space="preserve">program completed at withdrawal </w:t>
      </w:r>
      <w:r w:rsidR="00970900">
        <w:t>from the institution</w:t>
      </w:r>
      <w:r w:rsidR="00EB4E8C">
        <w:t xml:space="preserve"> or school</w:t>
      </w:r>
      <w:r w:rsidR="00AF19E5">
        <w:t>;</w:t>
      </w:r>
    </w:p>
    <w:p w:rsidR="00621A48" w:rsidRDefault="003D5C2E" w:rsidP="00873883">
      <w:r>
        <w:tab/>
        <w:t>(4</w:t>
      </w:r>
      <w:r w:rsidR="00621A48">
        <w:t>)</w:t>
      </w:r>
      <w:r w:rsidR="00621A48">
        <w:tab/>
      </w:r>
      <w:r w:rsidR="00311128">
        <w:t xml:space="preserve">information on the student’s loan debt obtained from the federal student loan program and any loans the institution </w:t>
      </w:r>
      <w:r w:rsidR="00EB4E8C">
        <w:t xml:space="preserve">or school </w:t>
      </w:r>
      <w:r w:rsidR="00311128">
        <w:t>has certified, arranged, or is otherwise aware of</w:t>
      </w:r>
      <w:r w:rsidR="00EB4E8C">
        <w:t>,</w:t>
      </w:r>
      <w:r w:rsidR="00311128">
        <w:t xml:space="preserve"> or </w:t>
      </w:r>
      <w:r w:rsidR="00970900">
        <w:t>of whic</w:t>
      </w:r>
      <w:r w:rsidR="00C16D14">
        <w:t>h it should reasonably be aware; and</w:t>
      </w:r>
    </w:p>
    <w:p w:rsidR="00E66BD8" w:rsidRDefault="003D5C2E" w:rsidP="00873883">
      <w:r>
        <w:tab/>
        <w:t>(5</w:t>
      </w:r>
      <w:r w:rsidR="00C16D14">
        <w:t>)</w:t>
      </w:r>
      <w:r w:rsidR="00C16D14">
        <w:tab/>
      </w:r>
      <w:r w:rsidR="003E4F0A">
        <w:t xml:space="preserve">institutional or school charges </w:t>
      </w:r>
      <w:r>
        <w:t xml:space="preserve">for which the student is responsible </w:t>
      </w:r>
      <w:r w:rsidR="003E4F0A">
        <w:t>net of any institutional or school grant aid.</w:t>
      </w:r>
    </w:p>
    <w:p w:rsidR="003D5C2E" w:rsidRPr="00E66BD8" w:rsidRDefault="003D5C2E" w:rsidP="00873883">
      <w:r>
        <w:tab/>
      </w:r>
      <w:r w:rsidRPr="003D5C2E">
        <w:t xml:space="preserve">An institution of higher education, a proprietary institution authorized to offer licensed degree programs, and a private career school shall </w:t>
      </w:r>
      <w:r>
        <w:t xml:space="preserve">also </w:t>
      </w:r>
      <w:r w:rsidRPr="003D5C2E">
        <w:t>submit to the department</w:t>
      </w:r>
      <w:r>
        <w:t xml:space="preserve"> </w:t>
      </w:r>
      <w:r w:rsidRPr="003D5C2E">
        <w:t>the clear identification of the institution’s or school’s ca</w:t>
      </w:r>
      <w:r>
        <w:t>reer-oriented programs of study.</w:t>
      </w:r>
    </w:p>
    <w:p w:rsidR="00873883" w:rsidRPr="00873883" w:rsidRDefault="00CA0876" w:rsidP="00873883">
      <w:r>
        <w:tab/>
      </w:r>
      <w:r w:rsidR="00873883" w:rsidRPr="00873883">
        <w:t>The department shall adopt standards and procedures to prevent any State agency from publishing, disclosing, or releasing information which could identify any individual and shall not publish, disclose, or otherwise release information which could identify any individual.</w:t>
      </w:r>
    </w:p>
    <w:p w:rsidR="00873883" w:rsidRPr="00873883" w:rsidRDefault="00AF5D53" w:rsidP="00873883">
      <w:r>
        <w:tab/>
        <w:t>d</w:t>
      </w:r>
      <w:r w:rsidR="00873883" w:rsidRPr="00873883">
        <w:t>.</w:t>
      </w:r>
      <w:r w:rsidR="00873883" w:rsidRPr="00873883">
        <w:tab/>
        <w:t xml:space="preserve">The department shall submit the </w:t>
      </w:r>
      <w:r w:rsidR="00A916BE">
        <w:t xml:space="preserve">employment </w:t>
      </w:r>
      <w:r w:rsidR="00873883" w:rsidRPr="00873883">
        <w:t>information compil</w:t>
      </w:r>
      <w:r w:rsidR="00A916BE">
        <w:t xml:space="preserve">ed pursuant to </w:t>
      </w:r>
      <w:r w:rsidR="00873883" w:rsidRPr="00873883">
        <w:t>thi</w:t>
      </w:r>
      <w:r w:rsidR="0044022E">
        <w:t xml:space="preserve">s section to </w:t>
      </w:r>
      <w:r w:rsidR="00A916BE">
        <w:t xml:space="preserve">the </w:t>
      </w:r>
      <w:r w:rsidR="0044022E">
        <w:t>Secretary of Higher Education, the Attorney General, and the Commissioner</w:t>
      </w:r>
      <w:r w:rsidR="00A916BE">
        <w:t xml:space="preserve"> </w:t>
      </w:r>
      <w:r w:rsidR="0044022E">
        <w:t xml:space="preserve">of Labor and Workforce Development. The secretary, Attorney General, and commissioner, respectively, </w:t>
      </w:r>
      <w:r w:rsidR="00873883" w:rsidRPr="00873883">
        <w:t>shall us</w:t>
      </w:r>
      <w:r w:rsidR="00054FA2">
        <w:t>e the information to compile a</w:t>
      </w:r>
      <w:r w:rsidR="00A916BE">
        <w:t>n employment</w:t>
      </w:r>
      <w:r w:rsidR="00054FA2">
        <w:t xml:space="preserve"> comparative report</w:t>
      </w:r>
      <w:r w:rsidR="00873883" w:rsidRPr="00873883">
        <w:t xml:space="preserve"> for each inst</w:t>
      </w:r>
      <w:r w:rsidR="00B94F72">
        <w:t xml:space="preserve">itution of higher education, </w:t>
      </w:r>
      <w:r w:rsidR="0069200C">
        <w:t>degree-granting</w:t>
      </w:r>
      <w:r w:rsidR="0044022E">
        <w:t xml:space="preserve"> </w:t>
      </w:r>
      <w:r w:rsidR="00873883" w:rsidRPr="00873883">
        <w:t>prop</w:t>
      </w:r>
      <w:r w:rsidR="0044022E">
        <w:t>rietary institution</w:t>
      </w:r>
      <w:r w:rsidR="00873883" w:rsidRPr="00873883">
        <w:t>,</w:t>
      </w:r>
      <w:r w:rsidR="00AF19E5">
        <w:t xml:space="preserve"> </w:t>
      </w:r>
      <w:r w:rsidR="00B94F72">
        <w:t xml:space="preserve">and private career school </w:t>
      </w:r>
      <w:r w:rsidR="00873883" w:rsidRPr="00873883">
        <w:t>which shall include</w:t>
      </w:r>
      <w:r w:rsidR="0085564F">
        <w:t>, as applicable</w:t>
      </w:r>
      <w:r w:rsidR="00873883" w:rsidRPr="00873883">
        <w:t xml:space="preserve">: </w:t>
      </w:r>
    </w:p>
    <w:p w:rsidR="00873883" w:rsidRDefault="00873883" w:rsidP="00873883">
      <w:r w:rsidRPr="00873883">
        <w:tab/>
        <w:t>(1)</w:t>
      </w:r>
      <w:r w:rsidRPr="00873883">
        <w:tab/>
        <w:t>the employment rate and average annual salary of students by academic major</w:t>
      </w:r>
      <w:r w:rsidR="00ED027C">
        <w:t xml:space="preserve">, in the case of an academic degree program, or program in the </w:t>
      </w:r>
      <w:r w:rsidR="00B94F72">
        <w:t>case of private career schools</w:t>
      </w:r>
      <w:r w:rsidR="00ED027C">
        <w:t>,</w:t>
      </w:r>
      <w:r w:rsidR="00FE376C">
        <w:t xml:space="preserve"> two years following graduation from the institution</w:t>
      </w:r>
      <w:r w:rsidR="00B94F72">
        <w:t xml:space="preserve"> or school</w:t>
      </w:r>
      <w:r w:rsidR="00FE376C">
        <w:t xml:space="preserve">; </w:t>
      </w:r>
    </w:p>
    <w:p w:rsidR="009F0CF4" w:rsidRDefault="009F0CF4" w:rsidP="00873883">
      <w:r>
        <w:tab/>
        <w:t>(2)</w:t>
      </w:r>
      <w:r>
        <w:tab/>
      </w:r>
      <w:r w:rsidRPr="009F0CF4">
        <w:t>the employment rate and average annual salary of students two years following the academic year in which the students graduated from the</w:t>
      </w:r>
      <w:r w:rsidR="00B221C9">
        <w:t xml:space="preserve"> institution</w:t>
      </w:r>
      <w:r w:rsidR="006E4ED3">
        <w:t xml:space="preserve"> or school</w:t>
      </w:r>
      <w:r>
        <w:t>;</w:t>
      </w:r>
      <w:r w:rsidR="00DD0969">
        <w:t xml:space="preserve"> and</w:t>
      </w:r>
    </w:p>
    <w:p w:rsidR="00FE376C" w:rsidRDefault="009F0CF4" w:rsidP="00873883">
      <w:r>
        <w:tab/>
        <w:t>(3</w:t>
      </w:r>
      <w:r w:rsidR="00FE376C">
        <w:t>)</w:t>
      </w:r>
      <w:r w:rsidR="00FE376C">
        <w:tab/>
      </w:r>
      <w:r w:rsidR="00FE376C" w:rsidRPr="00FE376C">
        <w:t>the employment rate and average annual sala</w:t>
      </w:r>
      <w:r w:rsidR="00FE376C">
        <w:t xml:space="preserve">ry of students two years following </w:t>
      </w:r>
      <w:r w:rsidR="00FE376C" w:rsidRPr="00FE376C">
        <w:t>withdrawal from the institution</w:t>
      </w:r>
      <w:r w:rsidR="006E4ED3">
        <w:t xml:space="preserve"> or school</w:t>
      </w:r>
      <w:r w:rsidR="00FE376C" w:rsidRPr="00FE376C">
        <w:t xml:space="preserve"> prior to the </w:t>
      </w:r>
      <w:r w:rsidR="00FE376C">
        <w:t>com</w:t>
      </w:r>
      <w:r w:rsidR="00863358">
        <w:t>pletion of a degree program</w:t>
      </w:r>
      <w:r w:rsidR="006E4ED3">
        <w:t xml:space="preserve"> or school</w:t>
      </w:r>
      <w:r w:rsidR="00B221C9">
        <w:t xml:space="preserve"> program</w:t>
      </w:r>
      <w:r w:rsidR="00DD0969">
        <w:t>.</w:t>
      </w:r>
    </w:p>
    <w:p w:rsidR="00873883" w:rsidRDefault="00873883" w:rsidP="00873883">
      <w:r w:rsidRPr="00873883">
        <w:tab/>
        <w:t>The secretary</w:t>
      </w:r>
      <w:r w:rsidR="00854118">
        <w:t>, Attorney General, and commissioner</w:t>
      </w:r>
      <w:r w:rsidRPr="00873883">
        <w:t xml:space="preserve"> shall di</w:t>
      </w:r>
      <w:r w:rsidR="00425740">
        <w:t xml:space="preserve">stribute the </w:t>
      </w:r>
      <w:r w:rsidR="00A916BE">
        <w:t xml:space="preserve">employment </w:t>
      </w:r>
      <w:r w:rsidR="00425740">
        <w:t>comparative report</w:t>
      </w:r>
      <w:r w:rsidR="00854118">
        <w:t xml:space="preserve"> to each </w:t>
      </w:r>
      <w:r w:rsidRPr="00873883">
        <w:t>inst</w:t>
      </w:r>
      <w:r w:rsidR="00854118">
        <w:t>itution o</w:t>
      </w:r>
      <w:r w:rsidR="00CC401E">
        <w:t xml:space="preserve">f higher education, </w:t>
      </w:r>
      <w:r w:rsidRPr="00873883">
        <w:t>proprietary institution</w:t>
      </w:r>
      <w:r w:rsidR="00A916BE">
        <w:t xml:space="preserve"> authorized to offer licensed degree programs</w:t>
      </w:r>
      <w:r w:rsidR="00CC401E">
        <w:t>, and private career school</w:t>
      </w:r>
      <w:r w:rsidRPr="00873883">
        <w:t xml:space="preserve"> </w:t>
      </w:r>
      <w:r w:rsidR="00E679B4">
        <w:t xml:space="preserve">for </w:t>
      </w:r>
      <w:r w:rsidRPr="00873883">
        <w:t xml:space="preserve">inclusion on the institution’s </w:t>
      </w:r>
      <w:r w:rsidR="00CC401E">
        <w:t xml:space="preserve">or school’s </w:t>
      </w:r>
      <w:r w:rsidRPr="00873883">
        <w:t xml:space="preserve">website </w:t>
      </w:r>
      <w:r w:rsidR="00C402F0">
        <w:t>and inclu</w:t>
      </w:r>
      <w:r w:rsidR="00A916BE">
        <w:t xml:space="preserve">sion in the student consumer information report </w:t>
      </w:r>
      <w:r w:rsidR="00C402F0">
        <w:t>prepared by the</w:t>
      </w:r>
      <w:r w:rsidR="00A30419">
        <w:t xml:space="preserve"> </w:t>
      </w:r>
      <w:r w:rsidR="00E679B4">
        <w:t>institution</w:t>
      </w:r>
      <w:r w:rsidR="00CC401E">
        <w:t xml:space="preserve"> or school</w:t>
      </w:r>
      <w:r w:rsidR="00E679B4">
        <w:t>.</w:t>
      </w:r>
    </w:p>
    <w:p w:rsidR="00386913" w:rsidRDefault="00416562" w:rsidP="00873883">
      <w:r>
        <w:tab/>
      </w:r>
    </w:p>
    <w:p w:rsidR="00416562" w:rsidRPr="00873883" w:rsidRDefault="00386913" w:rsidP="00873883">
      <w:r>
        <w:tab/>
      </w:r>
      <w:r w:rsidR="003D5C2E">
        <w:t>11</w:t>
      </w:r>
      <w:r w:rsidR="0041361A">
        <w:t>.</w:t>
      </w:r>
      <w:r w:rsidR="0041361A">
        <w:tab/>
      </w:r>
      <w:r w:rsidR="00090F52">
        <w:t xml:space="preserve">(New section) </w:t>
      </w:r>
      <w:r w:rsidR="00FD5277">
        <w:t xml:space="preserve"> </w:t>
      </w:r>
      <w:r w:rsidR="00416562">
        <w:t>Three years following the effective date of P.L.</w:t>
      </w:r>
      <w:r w:rsidR="00090F52">
        <w:t xml:space="preserve">    , c.    </w:t>
      </w:r>
      <w:r w:rsidR="00416562">
        <w:t xml:space="preserve">(C.       ) (pending before the </w:t>
      </w:r>
      <w:r w:rsidR="00090F52">
        <w:t>Legislature as this bill), the S</w:t>
      </w:r>
      <w:r w:rsidR="00416562">
        <w:t>ecretary</w:t>
      </w:r>
      <w:r w:rsidR="00090F52">
        <w:t xml:space="preserve"> of Higher Education, Attorney General</w:t>
      </w:r>
      <w:r w:rsidR="000938F5">
        <w:t>,</w:t>
      </w:r>
      <w:r w:rsidR="00090F52">
        <w:t xml:space="preserve"> and C</w:t>
      </w:r>
      <w:r w:rsidR="00E33F41">
        <w:t>ommissioner</w:t>
      </w:r>
      <w:r w:rsidR="00A916BE">
        <w:t xml:space="preserve"> </w:t>
      </w:r>
      <w:r w:rsidR="00090F52">
        <w:t>of Labor and Workforce Development</w:t>
      </w:r>
      <w:r w:rsidR="00416562">
        <w:t xml:space="preserve"> shall submit a report to the Governor and, pursuant to section 2 of</w:t>
      </w:r>
      <w:r w:rsidR="00090F52">
        <w:t xml:space="preserve"> P.L.1991, c.164 (C.52:14-19.1)</w:t>
      </w:r>
      <w:r w:rsidR="00B633CE">
        <w:t>,</w:t>
      </w:r>
      <w:r w:rsidR="00416562">
        <w:t xml:space="preserve"> the Legislature. </w:t>
      </w:r>
      <w:r w:rsidR="00477737">
        <w:t xml:space="preserve">The report shall include </w:t>
      </w:r>
      <w:r w:rsidR="0041361A">
        <w:t>recommendations on the ability to use the data collected pursua</w:t>
      </w:r>
      <w:r w:rsidR="00FC448C">
        <w:t>nt to subsection c</w:t>
      </w:r>
      <w:r w:rsidR="003D5C2E">
        <w:t>. of section 10</w:t>
      </w:r>
      <w:r w:rsidR="0041361A">
        <w:t xml:space="preserve"> of P.L.    , c.   (C.      ) (pending before the Legislature as this bill) to establish a Statewide gainful employment require</w:t>
      </w:r>
      <w:r w:rsidR="00425740">
        <w:t>ment that</w:t>
      </w:r>
      <w:r w:rsidR="0041361A">
        <w:t xml:space="preserve"> requires an ins</w:t>
      </w:r>
      <w:r w:rsidR="00425740">
        <w:t xml:space="preserve">titution </w:t>
      </w:r>
      <w:r w:rsidR="000938F5">
        <w:t xml:space="preserve">or school </w:t>
      </w:r>
      <w:r w:rsidR="00425740">
        <w:t>to demonstrate that its</w:t>
      </w:r>
      <w:r w:rsidR="0041361A">
        <w:t xml:space="preserve"> graduat</w:t>
      </w:r>
      <w:r w:rsidR="00E33F41">
        <w:t>es</w:t>
      </w:r>
      <w:r w:rsidR="0041361A">
        <w:t xml:space="preserve"> earn enough to adequately repay their student loans by meeting a certain debt-to-income </w:t>
      </w:r>
      <w:r w:rsidR="00932C35">
        <w:t>ratio, and any other recommendations</w:t>
      </w:r>
      <w:r w:rsidR="00425740">
        <w:t xml:space="preserve"> </w:t>
      </w:r>
      <w:r w:rsidR="00090F52">
        <w:t xml:space="preserve">for </w:t>
      </w:r>
      <w:r w:rsidR="00932C35">
        <w:t>establishing a gainful employment requirement.</w:t>
      </w:r>
    </w:p>
    <w:p w:rsidR="00873883" w:rsidRPr="00873883" w:rsidRDefault="00873883" w:rsidP="00873883"/>
    <w:p w:rsidR="00873883" w:rsidRPr="00873883" w:rsidRDefault="00873883" w:rsidP="00873883">
      <w:r w:rsidRPr="00873883">
        <w:tab/>
      </w:r>
      <w:r w:rsidR="003D5C2E">
        <w:t>12</w:t>
      </w:r>
      <w:r w:rsidRPr="00873883">
        <w:t>.</w:t>
      </w:r>
      <w:r w:rsidRPr="00873883">
        <w:tab/>
        <w:t>This act shall take effect immediately.</w:t>
      </w:r>
    </w:p>
    <w:p w:rsidR="00686AEB" w:rsidRPr="00AA7880" w:rsidRDefault="00686AEB" w:rsidP="00686AEB"/>
    <w:p w:rsidR="00163386" w:rsidRDefault="00163386" w:rsidP="00D82719"/>
    <w:p w:rsidR="00686AEB" w:rsidRPr="00AA7880" w:rsidRDefault="00686AEB" w:rsidP="00686AEB">
      <w:pPr>
        <w:jc w:val="center"/>
      </w:pPr>
      <w:r w:rsidRPr="00D71D68">
        <w:t>STATEMENT</w:t>
      </w:r>
    </w:p>
    <w:p w:rsidR="00686AEB" w:rsidRDefault="00686AEB" w:rsidP="00686AEB"/>
    <w:p w:rsidR="006F426E" w:rsidRDefault="006F426E" w:rsidP="006F426E">
      <w:r>
        <w:tab/>
      </w:r>
      <w:r w:rsidRPr="006F426E">
        <w:t>This bill prov</w:t>
      </w:r>
      <w:r w:rsidR="006146E0">
        <w:t xml:space="preserve">ides that </w:t>
      </w:r>
      <w:r w:rsidR="00B633CE">
        <w:t xml:space="preserve">all </w:t>
      </w:r>
      <w:r w:rsidRPr="006F426E">
        <w:t>institutions of higher education</w:t>
      </w:r>
      <w:r w:rsidR="00B633CE">
        <w:t>, including independent institutions of higher education,</w:t>
      </w:r>
      <w:r w:rsidRPr="006F426E">
        <w:t xml:space="preserve"> and proprietary institutions authorized to offer licensed degree programs will be subject to the provisions of the “New Jersey College Student and Parent Consumer Information Act,” P.L.2009, c.197 (C.18A:3B-43 et seq.).  Under that act, </w:t>
      </w:r>
      <w:r w:rsidR="006146E0">
        <w:t xml:space="preserve">four-year </w:t>
      </w:r>
      <w:r w:rsidRPr="006F426E">
        <w:t>public institutions of higher education are currently required to provide for public inspection on their websites information on the cost of attendance, the graduation rates of admitted students, and the faculty of the institution.  This bill also</w:t>
      </w:r>
      <w:r w:rsidR="006146E0">
        <w:t xml:space="preserve"> amends that law to require </w:t>
      </w:r>
      <w:r w:rsidR="00B633CE">
        <w:t xml:space="preserve">all </w:t>
      </w:r>
      <w:r w:rsidR="00440338">
        <w:t xml:space="preserve">institutions </w:t>
      </w:r>
      <w:r w:rsidR="00B633CE">
        <w:t xml:space="preserve">of higher education </w:t>
      </w:r>
      <w:r w:rsidR="00440338">
        <w:t xml:space="preserve">and </w:t>
      </w:r>
      <w:r w:rsidRPr="006F426E">
        <w:t>proprietary institut</w:t>
      </w:r>
      <w:r w:rsidR="00440338">
        <w:t>ions licensed to offer academic degrees</w:t>
      </w:r>
      <w:r w:rsidRPr="006F426E">
        <w:t xml:space="preserve"> to include </w:t>
      </w:r>
      <w:r w:rsidR="00440338">
        <w:t xml:space="preserve">on the institution’s website </w:t>
      </w:r>
      <w:r w:rsidRPr="006F426E">
        <w:t>employment data for recent graduates</w:t>
      </w:r>
      <w:r w:rsidR="00C74661">
        <w:t xml:space="preserve"> </w:t>
      </w:r>
      <w:r w:rsidR="00440338">
        <w:t>from</w:t>
      </w:r>
      <w:r w:rsidR="00A92476">
        <w:t xml:space="preserve"> the insti</w:t>
      </w:r>
      <w:r w:rsidR="000F5FDF">
        <w:t>tution</w:t>
      </w:r>
      <w:r w:rsidR="00C74661">
        <w:t>.</w:t>
      </w:r>
    </w:p>
    <w:p w:rsidR="007B2889" w:rsidRDefault="007B2889" w:rsidP="006F426E">
      <w:r>
        <w:tab/>
      </w:r>
      <w:r w:rsidR="00D264A3">
        <w:t xml:space="preserve">In addition to those institutions, this bill requires </w:t>
      </w:r>
      <w:r w:rsidR="00D264A3" w:rsidRPr="00D264A3">
        <w:t>private career school</w:t>
      </w:r>
      <w:r w:rsidR="00D264A3">
        <w:t>s</w:t>
      </w:r>
      <w:r w:rsidR="00D264A3" w:rsidRPr="00D264A3">
        <w:t xml:space="preserve"> authorized to offer educational program</w:t>
      </w:r>
      <w:r w:rsidR="00D264A3">
        <w:t>s</w:t>
      </w:r>
      <w:r w:rsidR="00D264A3" w:rsidRPr="00D264A3">
        <w:t xml:space="preserve"> required for licensure, registration</w:t>
      </w:r>
      <w:r w:rsidR="00B633CE">
        <w:t>,</w:t>
      </w:r>
      <w:r w:rsidR="00D264A3" w:rsidRPr="00D264A3">
        <w:t xml:space="preserve"> or certification in a profession or occupation regulated by a professional or occupational board established in the Division of Consumer Affairs</w:t>
      </w:r>
      <w:r w:rsidR="008E329F">
        <w:t>,</w:t>
      </w:r>
      <w:r w:rsidR="00D264A3">
        <w:t xml:space="preserve"> and </w:t>
      </w:r>
      <w:r w:rsidR="00D264A3" w:rsidRPr="00D264A3">
        <w:t>private career school</w:t>
      </w:r>
      <w:r w:rsidR="00D264A3">
        <w:t>s</w:t>
      </w:r>
      <w:r w:rsidR="00D264A3" w:rsidRPr="00D264A3">
        <w:t xml:space="preserve"> authorized by the Department of Labor and Workforce Development to offer one or more occupational training programs</w:t>
      </w:r>
      <w:r w:rsidR="008E329F">
        <w:t>,</w:t>
      </w:r>
      <w:r w:rsidR="00D264A3">
        <w:t xml:space="preserve"> to also post similar information on their websites.</w:t>
      </w:r>
    </w:p>
    <w:p w:rsidR="00111D7F" w:rsidRDefault="00B45752" w:rsidP="006F426E">
      <w:r>
        <w:tab/>
      </w:r>
      <w:r w:rsidR="006F426E" w:rsidRPr="006F426E">
        <w:t>The bill requires the Se</w:t>
      </w:r>
      <w:r w:rsidR="006146E0">
        <w:t xml:space="preserve">cretary of Higher Education, </w:t>
      </w:r>
      <w:r w:rsidR="006F426E" w:rsidRPr="006F426E">
        <w:t>the Department of Labor and Workforce Development</w:t>
      </w:r>
      <w:r w:rsidR="006146E0">
        <w:t xml:space="preserve">, and </w:t>
      </w:r>
      <w:r w:rsidR="00B761F3">
        <w:t>the Division of Consumer Affairs</w:t>
      </w:r>
      <w:r w:rsidR="006F426E" w:rsidRPr="006F426E">
        <w:t xml:space="preserve"> to enter into a memorandum of understanding to develop a data system that will collect the employment data for </w:t>
      </w:r>
      <w:r w:rsidR="0041137E">
        <w:t>postsecondary</w:t>
      </w:r>
      <w:r w:rsidR="00381FD3">
        <w:t xml:space="preserve"> </w:t>
      </w:r>
      <w:r w:rsidR="007215AE">
        <w:t xml:space="preserve">students </w:t>
      </w:r>
      <w:r w:rsidR="00526888">
        <w:t xml:space="preserve">in order </w:t>
      </w:r>
      <w:r w:rsidR="007215AE">
        <w:t>to produce a</w:t>
      </w:r>
      <w:r w:rsidR="00B761F3">
        <w:t>n employment</w:t>
      </w:r>
      <w:r w:rsidR="007215AE">
        <w:t xml:space="preserve"> comparative report of all institutions</w:t>
      </w:r>
      <w:r w:rsidR="0041137E">
        <w:t xml:space="preserve"> and private career schools</w:t>
      </w:r>
      <w:r w:rsidR="007215AE">
        <w:t>.</w:t>
      </w:r>
      <w:r w:rsidR="00CB46C4">
        <w:t xml:space="preserve"> </w:t>
      </w:r>
      <w:r w:rsidR="00111D7F">
        <w:t>The bill also requires t</w:t>
      </w:r>
      <w:r w:rsidR="006146E0">
        <w:t xml:space="preserve">he </w:t>
      </w:r>
      <w:r w:rsidR="00111D7F">
        <w:t>department</w:t>
      </w:r>
      <w:r w:rsidR="006146E0">
        <w:t xml:space="preserve"> </w:t>
      </w:r>
      <w:r w:rsidR="00111D7F">
        <w:t>to</w:t>
      </w:r>
      <w:r w:rsidR="00111D7F" w:rsidRPr="00111D7F">
        <w:t xml:space="preserve"> initiate efforts to enter into an agreement with other states for the purpose of sharing unemployment insurance</w:t>
      </w:r>
      <w:r w:rsidR="00111D7F">
        <w:t xml:space="preserve"> information.</w:t>
      </w:r>
    </w:p>
    <w:p w:rsidR="006F426E" w:rsidRDefault="00111D7F" w:rsidP="006F426E">
      <w:r>
        <w:tab/>
      </w:r>
      <w:r w:rsidR="006F426E" w:rsidRPr="006F426E">
        <w:t xml:space="preserve">Under the bill, the institutions </w:t>
      </w:r>
      <w:r w:rsidR="00683518">
        <w:t xml:space="preserve">and </w:t>
      </w:r>
      <w:r w:rsidR="007B2889">
        <w:t xml:space="preserve">private career </w:t>
      </w:r>
      <w:r w:rsidR="00683518">
        <w:t xml:space="preserve">schools </w:t>
      </w:r>
      <w:r w:rsidR="006F426E" w:rsidRPr="006F426E">
        <w:t>will submit</w:t>
      </w:r>
      <w:r w:rsidR="00CB46C4">
        <w:t xml:space="preserve"> to the department</w:t>
      </w:r>
      <w:r w:rsidR="00B54B30">
        <w:t xml:space="preserve"> for each student who graduates or withdraws from the institution or school</w:t>
      </w:r>
      <w:r w:rsidR="00631623">
        <w:t>:</w:t>
      </w:r>
      <w:r w:rsidR="006F426E" w:rsidRPr="006F426E">
        <w:t xml:space="preserve"> the</w:t>
      </w:r>
      <w:r w:rsidR="00631623">
        <w:t xml:space="preserve"> student’s social security number,</w:t>
      </w:r>
      <w:r w:rsidR="005C25F1">
        <w:t xml:space="preserve"> degree program</w:t>
      </w:r>
      <w:r w:rsidR="006146E0">
        <w:t xml:space="preserve"> or professional and occupational </w:t>
      </w:r>
      <w:r w:rsidR="007B2889">
        <w:t xml:space="preserve">educational </w:t>
      </w:r>
      <w:r w:rsidR="00631623">
        <w:t>program, and</w:t>
      </w:r>
      <w:r w:rsidR="005C25F1">
        <w:t xml:space="preserve"> </w:t>
      </w:r>
      <w:r w:rsidR="006F426E" w:rsidRPr="006F426E">
        <w:t xml:space="preserve">graduation </w:t>
      </w:r>
      <w:r w:rsidR="00CB46C4">
        <w:t xml:space="preserve">or withdrawal </w:t>
      </w:r>
      <w:r w:rsidR="006F426E" w:rsidRPr="006F426E">
        <w:t>date</w:t>
      </w:r>
      <w:r w:rsidR="006146E0">
        <w:t>;</w:t>
      </w:r>
      <w:r w:rsidR="005C25F1">
        <w:t xml:space="preserve"> </w:t>
      </w:r>
      <w:r w:rsidR="005C25F1" w:rsidRPr="005C25F1">
        <w:t xml:space="preserve">information on the student’s loan debt obtained from the federal student loan program and any loans the institution </w:t>
      </w:r>
      <w:r w:rsidR="00683518">
        <w:t xml:space="preserve">or school </w:t>
      </w:r>
      <w:r w:rsidR="005C25F1" w:rsidRPr="005C25F1">
        <w:t>has certified, arranged, or is otherwise aware of</w:t>
      </w:r>
      <w:r w:rsidR="00683518">
        <w:t>,</w:t>
      </w:r>
      <w:r w:rsidR="005C25F1" w:rsidRPr="005C25F1">
        <w:t xml:space="preserve"> or </w:t>
      </w:r>
      <w:r w:rsidR="00CB46C4">
        <w:t xml:space="preserve">of which it </w:t>
      </w:r>
      <w:r w:rsidR="005C25F1" w:rsidRPr="005C25F1">
        <w:t>should reasonabl</w:t>
      </w:r>
      <w:r w:rsidR="006146E0">
        <w:t xml:space="preserve">y be aware; and </w:t>
      </w:r>
      <w:r w:rsidR="006146E0" w:rsidRPr="006146E0">
        <w:t xml:space="preserve">the </w:t>
      </w:r>
      <w:r w:rsidR="00163386" w:rsidRPr="00163386">
        <w:t xml:space="preserve">institutional or school charges </w:t>
      </w:r>
      <w:r w:rsidR="00B54B30">
        <w:t xml:space="preserve">for which the student is responsible </w:t>
      </w:r>
      <w:r w:rsidR="00163386" w:rsidRPr="00163386">
        <w:t>net of any institutional or school grant aid.</w:t>
      </w:r>
      <w:r w:rsidR="00163386">
        <w:t xml:space="preserve"> </w:t>
      </w:r>
      <w:r w:rsidR="00B54B30">
        <w:t xml:space="preserve">The institutions and schools will also send the department </w:t>
      </w:r>
      <w:r w:rsidR="00B54B30" w:rsidRPr="00B54B30">
        <w:t>the clear identification of the institution’s or school’s ca</w:t>
      </w:r>
      <w:r w:rsidR="00B54B30">
        <w:t xml:space="preserve">reer-oriented programs of study. </w:t>
      </w:r>
      <w:r w:rsidR="00CB46C4">
        <w:t>The department will</w:t>
      </w:r>
      <w:r w:rsidR="006F426E" w:rsidRPr="006F426E">
        <w:t xml:space="preserve"> use the information to</w:t>
      </w:r>
      <w:r>
        <w:t xml:space="preserve"> compile a</w:t>
      </w:r>
      <w:r w:rsidR="00B761F3">
        <w:t>n employment</w:t>
      </w:r>
      <w:r>
        <w:t xml:space="preserve"> comparative report</w:t>
      </w:r>
      <w:r w:rsidR="006F426E" w:rsidRPr="006F426E">
        <w:t xml:space="preserve">, which will include: </w:t>
      </w:r>
    </w:p>
    <w:p w:rsidR="00C74614" w:rsidRPr="00C74614" w:rsidRDefault="00C74614" w:rsidP="00C74614">
      <w:r>
        <w:tab/>
      </w:r>
      <w:r w:rsidRPr="00C74614">
        <w:t>(1)</w:t>
      </w:r>
      <w:r w:rsidRPr="00C74614">
        <w:tab/>
        <w:t xml:space="preserve">the employment rate and average annual salary of students by academic major, in the case of an academic degree program, or program in the </w:t>
      </w:r>
      <w:r w:rsidR="00683518">
        <w:t>case of private career schools</w:t>
      </w:r>
      <w:r w:rsidRPr="00C74614">
        <w:t>, two years following graduation from the institution</w:t>
      </w:r>
      <w:r w:rsidR="00683518">
        <w:t xml:space="preserve"> or school</w:t>
      </w:r>
      <w:r w:rsidRPr="00C74614">
        <w:t xml:space="preserve">; </w:t>
      </w:r>
    </w:p>
    <w:p w:rsidR="00C74614" w:rsidRPr="00C74614" w:rsidRDefault="00C74614" w:rsidP="00C74614">
      <w:r w:rsidRPr="00C74614">
        <w:tab/>
        <w:t>(2)</w:t>
      </w:r>
      <w:r w:rsidRPr="00C74614">
        <w:tab/>
        <w:t>the employment rate and average annual salary of students two years following the academic year in which the students graduated from the institution</w:t>
      </w:r>
      <w:r w:rsidR="00683518">
        <w:t xml:space="preserve"> or school</w:t>
      </w:r>
      <w:r w:rsidRPr="00C74614">
        <w:t>;</w:t>
      </w:r>
      <w:r w:rsidR="007B63F1">
        <w:t xml:space="preserve"> and </w:t>
      </w:r>
    </w:p>
    <w:p w:rsidR="00C74614" w:rsidRPr="00C74614" w:rsidRDefault="00C74614" w:rsidP="00C74614">
      <w:r w:rsidRPr="00C74614">
        <w:tab/>
        <w:t>(3)</w:t>
      </w:r>
      <w:r w:rsidRPr="00C74614">
        <w:tab/>
        <w:t>the employment rate and average annual salary of students two years following withdrawal</w:t>
      </w:r>
      <w:r w:rsidR="00683518">
        <w:t xml:space="preserve"> from the institution or school</w:t>
      </w:r>
      <w:r w:rsidRPr="00C74614">
        <w:t xml:space="preserve"> prior to the completion o</w:t>
      </w:r>
      <w:r w:rsidR="00683518">
        <w:t>f a degree program or educational</w:t>
      </w:r>
      <w:r w:rsidR="007B63F1">
        <w:t xml:space="preserve"> program.</w:t>
      </w:r>
      <w:r w:rsidRPr="00C74614">
        <w:t xml:space="preserve"> </w:t>
      </w:r>
    </w:p>
    <w:p w:rsidR="006F426E" w:rsidRPr="006F426E" w:rsidRDefault="000D095A" w:rsidP="006F426E">
      <w:r>
        <w:tab/>
      </w:r>
      <w:r w:rsidR="006F426E" w:rsidRPr="006F426E">
        <w:t xml:space="preserve">The </w:t>
      </w:r>
      <w:r>
        <w:t>Sec</w:t>
      </w:r>
      <w:r w:rsidR="006F426E" w:rsidRPr="006F426E">
        <w:t>retary</w:t>
      </w:r>
      <w:r>
        <w:t xml:space="preserve"> of Higher Education, Attorney General, and</w:t>
      </w:r>
      <w:r w:rsidR="00B761F3">
        <w:t xml:space="preserve"> Commissioner </w:t>
      </w:r>
      <w:r>
        <w:t>of Labor and Workforce Development</w:t>
      </w:r>
      <w:r w:rsidR="006F426E" w:rsidRPr="006F426E">
        <w:t xml:space="preserve"> will </w:t>
      </w:r>
      <w:r w:rsidRPr="000D095A">
        <w:t xml:space="preserve">distribute the </w:t>
      </w:r>
      <w:r w:rsidR="00B761F3">
        <w:t xml:space="preserve">employment </w:t>
      </w:r>
      <w:r w:rsidRPr="000D095A">
        <w:t>comparative report to each inst</w:t>
      </w:r>
      <w:r w:rsidR="00683518">
        <w:t xml:space="preserve">itution of higher education, </w:t>
      </w:r>
      <w:r w:rsidRPr="000D095A">
        <w:t>proprietary institution</w:t>
      </w:r>
      <w:r w:rsidR="00B761F3">
        <w:t xml:space="preserve"> authorized to offer licensed degree programs</w:t>
      </w:r>
      <w:r w:rsidR="00683518">
        <w:t>, and private career school</w:t>
      </w:r>
      <w:r w:rsidRPr="000D095A">
        <w:t xml:space="preserve"> for inclusion on the institution’s </w:t>
      </w:r>
      <w:r w:rsidR="00683518">
        <w:t xml:space="preserve">or school’s </w:t>
      </w:r>
      <w:r w:rsidRPr="000D095A">
        <w:t>website and incl</w:t>
      </w:r>
      <w:r w:rsidR="00B761F3">
        <w:t>usion in the student consumer information report</w:t>
      </w:r>
      <w:r w:rsidRPr="000D095A">
        <w:t xml:space="preserve"> prepared by the institution</w:t>
      </w:r>
      <w:r w:rsidR="00683518">
        <w:t xml:space="preserve"> or school</w:t>
      </w:r>
      <w:r w:rsidRPr="000D095A">
        <w:t>.</w:t>
      </w:r>
    </w:p>
    <w:sectPr w:rsidR="006F426E" w:rsidRPr="006F426E" w:rsidSect="00211D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8B6" w:rsidRDefault="00C268B6">
      <w:r>
        <w:separator/>
      </w:r>
    </w:p>
  </w:endnote>
  <w:endnote w:type="continuationSeparator" w:id="0">
    <w:p w:rsidR="00C268B6" w:rsidRDefault="00C26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696" w:rsidRDefault="001D4244" w:rsidP="001D4244">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Default="00C26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Pr="00921C91" w:rsidRDefault="00C268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8B6" w:rsidRPr="00921C91" w:rsidRDefault="00C268B6">
    <w:pPr>
      <w:pStyle w:val="Footer"/>
      <w:rPr>
        <w:szCs w:val="18"/>
      </w:rPr>
    </w:pPr>
  </w:p>
  <w:p w:rsidR="00C268B6" w:rsidRPr="00921C91" w:rsidRDefault="00C268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68B6" w:rsidRDefault="00C268B6">
    <w:pPr>
      <w:pStyle w:val="Footer"/>
    </w:pPr>
  </w:p>
  <w:p w:rsidR="00C268B6" w:rsidRPr="009B59F4" w:rsidRDefault="00C268B6"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8B6" w:rsidRDefault="00C268B6">
      <w:r>
        <w:separator/>
      </w:r>
    </w:p>
  </w:footnote>
  <w:footnote w:type="continuationSeparator" w:id="0">
    <w:p w:rsidR="00C268B6" w:rsidRDefault="00C26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Default="00FF17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Pr="00AF575C" w:rsidRDefault="00C268B6">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Default="00C268B6" w:rsidP="00686AEB">
    <w:pPr>
      <w:pStyle w:val="Header"/>
      <w:jc w:val="center"/>
      <w:rPr>
        <w:rStyle w:val="PageNumber"/>
      </w:rPr>
    </w:pPr>
  </w:p>
  <w:p w:rsidR="00211D5D" w:rsidRDefault="00211D5D" w:rsidP="00211D5D">
    <w:pPr>
      <w:pStyle w:val="bpuHeadSpon"/>
    </w:pPr>
    <w:r w:rsidRPr="00211D5D">
      <w:rPr>
        <w:rStyle w:val="bpuHeadSponChar"/>
      </w:rPr>
      <w:t>S2026</w:t>
    </w:r>
    <w:r>
      <w:t xml:space="preserve"> CRYAN, CUNNINGHAM</w:t>
    </w:r>
  </w:p>
  <w:p w:rsidR="00211D5D" w:rsidRDefault="00211D5D" w:rsidP="00211D5D">
    <w:pPr>
      <w:pStyle w:val="bpuHeadSpon"/>
    </w:pPr>
    <w:r>
      <w:fldChar w:fldCharType="begin"/>
    </w:r>
    <w:r>
      <w:instrText xml:space="preserve"> PAGE  \* MERGEFORMAT </w:instrText>
    </w:r>
    <w:r>
      <w:fldChar w:fldCharType="separate"/>
    </w:r>
    <w:r w:rsidR="00FF1722">
      <w:rPr>
        <w:noProof/>
      </w:rPr>
      <w:t>12</w:t>
    </w:r>
    <w:r>
      <w:fldChar w:fldCharType="end"/>
    </w:r>
  </w:p>
  <w:p w:rsidR="00211D5D" w:rsidRDefault="00211D5D" w:rsidP="00211D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8B6" w:rsidRDefault="00C268B6">
    <w:pPr>
      <w:pStyle w:val="Header"/>
    </w:pPr>
  </w:p>
  <w:p w:rsidR="00211D5D" w:rsidRDefault="00211D5D" w:rsidP="00211D5D">
    <w:pPr>
      <w:pStyle w:val="bpuHeadSpon"/>
    </w:pPr>
    <w:r w:rsidRPr="00211D5D">
      <w:rPr>
        <w:rStyle w:val="bpuHeadSponChar"/>
      </w:rPr>
      <w:t>S2026</w:t>
    </w:r>
    <w:r>
      <w:t xml:space="preserve"> CRYAN, CUNNINGHAM</w:t>
    </w:r>
  </w:p>
  <w:p w:rsidR="00211D5D" w:rsidRDefault="00211D5D" w:rsidP="00211D5D">
    <w:pPr>
      <w:pStyle w:val="bpuHeadSpon"/>
    </w:pPr>
    <w:r>
      <w:fldChar w:fldCharType="begin"/>
    </w:r>
    <w:r>
      <w:instrText xml:space="preserve"> PAGE  \* MERGEFORMAT </w:instrText>
    </w:r>
    <w:r>
      <w:fldChar w:fldCharType="separate"/>
    </w:r>
    <w:r w:rsidR="00FF1722">
      <w:rPr>
        <w:noProof/>
      </w:rPr>
      <w:t>2</w:t>
    </w:r>
    <w:r>
      <w:fldChar w:fldCharType="end"/>
    </w:r>
  </w:p>
  <w:p w:rsidR="00211D5D" w:rsidRDefault="00211D5D" w:rsidP="00211D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BE"/>
    <w:rsid w:val="000051BD"/>
    <w:rsid w:val="000160A5"/>
    <w:rsid w:val="0002335B"/>
    <w:rsid w:val="00034CA8"/>
    <w:rsid w:val="0003549A"/>
    <w:rsid w:val="000367AE"/>
    <w:rsid w:val="00040696"/>
    <w:rsid w:val="000412BC"/>
    <w:rsid w:val="00043B22"/>
    <w:rsid w:val="0004528B"/>
    <w:rsid w:val="00054975"/>
    <w:rsid w:val="00054FA2"/>
    <w:rsid w:val="00055019"/>
    <w:rsid w:val="000563FB"/>
    <w:rsid w:val="00057D20"/>
    <w:rsid w:val="0006175C"/>
    <w:rsid w:val="0006197C"/>
    <w:rsid w:val="0006281F"/>
    <w:rsid w:val="000665E4"/>
    <w:rsid w:val="0008141C"/>
    <w:rsid w:val="00090F52"/>
    <w:rsid w:val="00092BA4"/>
    <w:rsid w:val="00092E74"/>
    <w:rsid w:val="000938F5"/>
    <w:rsid w:val="00094A55"/>
    <w:rsid w:val="000A2992"/>
    <w:rsid w:val="000A44A7"/>
    <w:rsid w:val="000B1054"/>
    <w:rsid w:val="000B17CD"/>
    <w:rsid w:val="000B3411"/>
    <w:rsid w:val="000B7CC8"/>
    <w:rsid w:val="000C054C"/>
    <w:rsid w:val="000C12C2"/>
    <w:rsid w:val="000D095A"/>
    <w:rsid w:val="000D11AF"/>
    <w:rsid w:val="000D50E0"/>
    <w:rsid w:val="000D6255"/>
    <w:rsid w:val="000D6262"/>
    <w:rsid w:val="000D7B4A"/>
    <w:rsid w:val="000E4006"/>
    <w:rsid w:val="000F3DA2"/>
    <w:rsid w:val="000F5FDE"/>
    <w:rsid w:val="000F5FDF"/>
    <w:rsid w:val="000F6C92"/>
    <w:rsid w:val="000F7466"/>
    <w:rsid w:val="00111D7F"/>
    <w:rsid w:val="0011479C"/>
    <w:rsid w:val="00127BF0"/>
    <w:rsid w:val="0013000E"/>
    <w:rsid w:val="00130B5B"/>
    <w:rsid w:val="00133F81"/>
    <w:rsid w:val="00135943"/>
    <w:rsid w:val="00142D4F"/>
    <w:rsid w:val="00160433"/>
    <w:rsid w:val="0016237E"/>
    <w:rsid w:val="00163386"/>
    <w:rsid w:val="001645FB"/>
    <w:rsid w:val="00173D2B"/>
    <w:rsid w:val="00181676"/>
    <w:rsid w:val="001820A5"/>
    <w:rsid w:val="00183603"/>
    <w:rsid w:val="00185561"/>
    <w:rsid w:val="001874A1"/>
    <w:rsid w:val="00193735"/>
    <w:rsid w:val="00194E78"/>
    <w:rsid w:val="0019707B"/>
    <w:rsid w:val="00197E8B"/>
    <w:rsid w:val="00197FA4"/>
    <w:rsid w:val="001A0577"/>
    <w:rsid w:val="001A094C"/>
    <w:rsid w:val="001A161A"/>
    <w:rsid w:val="001A3B79"/>
    <w:rsid w:val="001A66B6"/>
    <w:rsid w:val="001B3F19"/>
    <w:rsid w:val="001B4716"/>
    <w:rsid w:val="001B4EA4"/>
    <w:rsid w:val="001C7C52"/>
    <w:rsid w:val="001D25F3"/>
    <w:rsid w:val="001D4244"/>
    <w:rsid w:val="001E0AF5"/>
    <w:rsid w:val="001E15F1"/>
    <w:rsid w:val="001E16FA"/>
    <w:rsid w:val="001E6213"/>
    <w:rsid w:val="001F14C7"/>
    <w:rsid w:val="001F7405"/>
    <w:rsid w:val="00205533"/>
    <w:rsid w:val="002109E7"/>
    <w:rsid w:val="00211790"/>
    <w:rsid w:val="00211D5D"/>
    <w:rsid w:val="00212B8D"/>
    <w:rsid w:val="00213D6C"/>
    <w:rsid w:val="00220E81"/>
    <w:rsid w:val="00222983"/>
    <w:rsid w:val="00236BFC"/>
    <w:rsid w:val="002370D0"/>
    <w:rsid w:val="00237680"/>
    <w:rsid w:val="002376B1"/>
    <w:rsid w:val="002402BA"/>
    <w:rsid w:val="002506F0"/>
    <w:rsid w:val="00255958"/>
    <w:rsid w:val="00257FA2"/>
    <w:rsid w:val="0026574A"/>
    <w:rsid w:val="002660BB"/>
    <w:rsid w:val="002720E8"/>
    <w:rsid w:val="00275293"/>
    <w:rsid w:val="002776B0"/>
    <w:rsid w:val="00286C7E"/>
    <w:rsid w:val="00297A38"/>
    <w:rsid w:val="002A1029"/>
    <w:rsid w:val="002A3A1A"/>
    <w:rsid w:val="002A4692"/>
    <w:rsid w:val="002A51BA"/>
    <w:rsid w:val="002B2E26"/>
    <w:rsid w:val="002B3FE6"/>
    <w:rsid w:val="002B4CA0"/>
    <w:rsid w:val="002B5CD6"/>
    <w:rsid w:val="002C2D81"/>
    <w:rsid w:val="002C3049"/>
    <w:rsid w:val="002C461E"/>
    <w:rsid w:val="002C6CEC"/>
    <w:rsid w:val="002E09CE"/>
    <w:rsid w:val="002E0B2C"/>
    <w:rsid w:val="002E4CB8"/>
    <w:rsid w:val="002E69D1"/>
    <w:rsid w:val="002F3BA6"/>
    <w:rsid w:val="00311128"/>
    <w:rsid w:val="00315320"/>
    <w:rsid w:val="00325776"/>
    <w:rsid w:val="00325E27"/>
    <w:rsid w:val="00330395"/>
    <w:rsid w:val="0033084C"/>
    <w:rsid w:val="00333704"/>
    <w:rsid w:val="00336624"/>
    <w:rsid w:val="0034025F"/>
    <w:rsid w:val="00340458"/>
    <w:rsid w:val="0034200F"/>
    <w:rsid w:val="003446A0"/>
    <w:rsid w:val="0034481B"/>
    <w:rsid w:val="00345C79"/>
    <w:rsid w:val="00345F75"/>
    <w:rsid w:val="00350130"/>
    <w:rsid w:val="00352C13"/>
    <w:rsid w:val="00354334"/>
    <w:rsid w:val="00354F3F"/>
    <w:rsid w:val="00356E75"/>
    <w:rsid w:val="0036180C"/>
    <w:rsid w:val="0036242B"/>
    <w:rsid w:val="00363CF5"/>
    <w:rsid w:val="00364344"/>
    <w:rsid w:val="003702CA"/>
    <w:rsid w:val="00370617"/>
    <w:rsid w:val="00381FD3"/>
    <w:rsid w:val="00382F1F"/>
    <w:rsid w:val="00386913"/>
    <w:rsid w:val="00386C25"/>
    <w:rsid w:val="00391DA4"/>
    <w:rsid w:val="003A3C64"/>
    <w:rsid w:val="003A3F83"/>
    <w:rsid w:val="003C29A1"/>
    <w:rsid w:val="003C43EF"/>
    <w:rsid w:val="003C5A6B"/>
    <w:rsid w:val="003C7E40"/>
    <w:rsid w:val="003C7FB2"/>
    <w:rsid w:val="003D24DE"/>
    <w:rsid w:val="003D5C2E"/>
    <w:rsid w:val="003E26D4"/>
    <w:rsid w:val="003E47BA"/>
    <w:rsid w:val="003E4F0A"/>
    <w:rsid w:val="003F3B37"/>
    <w:rsid w:val="004009E3"/>
    <w:rsid w:val="0040195A"/>
    <w:rsid w:val="004021A7"/>
    <w:rsid w:val="00402DC0"/>
    <w:rsid w:val="004057AD"/>
    <w:rsid w:val="00407DE2"/>
    <w:rsid w:val="0041137E"/>
    <w:rsid w:val="0041361A"/>
    <w:rsid w:val="00416562"/>
    <w:rsid w:val="00416C4B"/>
    <w:rsid w:val="0041751E"/>
    <w:rsid w:val="004211E5"/>
    <w:rsid w:val="00422091"/>
    <w:rsid w:val="00425740"/>
    <w:rsid w:val="0043386C"/>
    <w:rsid w:val="00433C2A"/>
    <w:rsid w:val="00436F2D"/>
    <w:rsid w:val="00436F5D"/>
    <w:rsid w:val="0044005C"/>
    <w:rsid w:val="0044022E"/>
    <w:rsid w:val="00440338"/>
    <w:rsid w:val="00441B42"/>
    <w:rsid w:val="00443B34"/>
    <w:rsid w:val="0045118A"/>
    <w:rsid w:val="00455D51"/>
    <w:rsid w:val="00456BF9"/>
    <w:rsid w:val="00461057"/>
    <w:rsid w:val="00465721"/>
    <w:rsid w:val="004704A8"/>
    <w:rsid w:val="00471102"/>
    <w:rsid w:val="00471F18"/>
    <w:rsid w:val="00477737"/>
    <w:rsid w:val="00484144"/>
    <w:rsid w:val="00484C19"/>
    <w:rsid w:val="00485866"/>
    <w:rsid w:val="00492076"/>
    <w:rsid w:val="00493B1D"/>
    <w:rsid w:val="00497037"/>
    <w:rsid w:val="004A00A7"/>
    <w:rsid w:val="004A3009"/>
    <w:rsid w:val="004A6940"/>
    <w:rsid w:val="004A77A4"/>
    <w:rsid w:val="004C742C"/>
    <w:rsid w:val="004C7A6F"/>
    <w:rsid w:val="004E1F3E"/>
    <w:rsid w:val="004F21BD"/>
    <w:rsid w:val="004F4F1D"/>
    <w:rsid w:val="004F5960"/>
    <w:rsid w:val="004F74DD"/>
    <w:rsid w:val="00501317"/>
    <w:rsid w:val="00501A72"/>
    <w:rsid w:val="00502CBC"/>
    <w:rsid w:val="00502CBF"/>
    <w:rsid w:val="0050495C"/>
    <w:rsid w:val="00505DC9"/>
    <w:rsid w:val="00506E1E"/>
    <w:rsid w:val="00511432"/>
    <w:rsid w:val="00513C81"/>
    <w:rsid w:val="0052046C"/>
    <w:rsid w:val="005214C8"/>
    <w:rsid w:val="005256BF"/>
    <w:rsid w:val="00526888"/>
    <w:rsid w:val="00527BFB"/>
    <w:rsid w:val="00532A32"/>
    <w:rsid w:val="00540B0B"/>
    <w:rsid w:val="0054266E"/>
    <w:rsid w:val="0054460F"/>
    <w:rsid w:val="005536CD"/>
    <w:rsid w:val="00553A18"/>
    <w:rsid w:val="00554051"/>
    <w:rsid w:val="00557240"/>
    <w:rsid w:val="005613F7"/>
    <w:rsid w:val="00563737"/>
    <w:rsid w:val="005651F3"/>
    <w:rsid w:val="00572184"/>
    <w:rsid w:val="00575099"/>
    <w:rsid w:val="00577A15"/>
    <w:rsid w:val="00580533"/>
    <w:rsid w:val="0059131D"/>
    <w:rsid w:val="00596F93"/>
    <w:rsid w:val="005B12D9"/>
    <w:rsid w:val="005B3F92"/>
    <w:rsid w:val="005B479C"/>
    <w:rsid w:val="005B4BE2"/>
    <w:rsid w:val="005B561E"/>
    <w:rsid w:val="005B78DE"/>
    <w:rsid w:val="005C07E4"/>
    <w:rsid w:val="005C2124"/>
    <w:rsid w:val="005C25F1"/>
    <w:rsid w:val="005C336F"/>
    <w:rsid w:val="005C5CC7"/>
    <w:rsid w:val="005C7F3C"/>
    <w:rsid w:val="005D29C7"/>
    <w:rsid w:val="005E017C"/>
    <w:rsid w:val="005E50C6"/>
    <w:rsid w:val="005E6102"/>
    <w:rsid w:val="005F2A97"/>
    <w:rsid w:val="005F399B"/>
    <w:rsid w:val="005F6C93"/>
    <w:rsid w:val="006019F8"/>
    <w:rsid w:val="00605B20"/>
    <w:rsid w:val="00606242"/>
    <w:rsid w:val="0061156F"/>
    <w:rsid w:val="00613FF5"/>
    <w:rsid w:val="006146E0"/>
    <w:rsid w:val="006155A8"/>
    <w:rsid w:val="006202FE"/>
    <w:rsid w:val="00620682"/>
    <w:rsid w:val="00621A48"/>
    <w:rsid w:val="00621B94"/>
    <w:rsid w:val="00626239"/>
    <w:rsid w:val="00631623"/>
    <w:rsid w:val="0063367D"/>
    <w:rsid w:val="00635316"/>
    <w:rsid w:val="00635449"/>
    <w:rsid w:val="006378C5"/>
    <w:rsid w:val="006406CF"/>
    <w:rsid w:val="00645E6A"/>
    <w:rsid w:val="00665712"/>
    <w:rsid w:val="00665CBC"/>
    <w:rsid w:val="00667A5C"/>
    <w:rsid w:val="00677316"/>
    <w:rsid w:val="00683518"/>
    <w:rsid w:val="00686AEB"/>
    <w:rsid w:val="006905CA"/>
    <w:rsid w:val="00690A2A"/>
    <w:rsid w:val="0069200C"/>
    <w:rsid w:val="006B7897"/>
    <w:rsid w:val="006B7FA7"/>
    <w:rsid w:val="006C086A"/>
    <w:rsid w:val="006C21C1"/>
    <w:rsid w:val="006C7327"/>
    <w:rsid w:val="006D00E5"/>
    <w:rsid w:val="006D791B"/>
    <w:rsid w:val="006E0111"/>
    <w:rsid w:val="006E0344"/>
    <w:rsid w:val="006E2895"/>
    <w:rsid w:val="006E4ED3"/>
    <w:rsid w:val="006E5B47"/>
    <w:rsid w:val="006F180D"/>
    <w:rsid w:val="006F426E"/>
    <w:rsid w:val="006F4334"/>
    <w:rsid w:val="006F47AF"/>
    <w:rsid w:val="006F5451"/>
    <w:rsid w:val="006F6B8A"/>
    <w:rsid w:val="006F74C8"/>
    <w:rsid w:val="00707CD3"/>
    <w:rsid w:val="00716BB9"/>
    <w:rsid w:val="007215AE"/>
    <w:rsid w:val="007256D1"/>
    <w:rsid w:val="007279FD"/>
    <w:rsid w:val="007338A8"/>
    <w:rsid w:val="00736CF6"/>
    <w:rsid w:val="007502CB"/>
    <w:rsid w:val="0075092A"/>
    <w:rsid w:val="00752D79"/>
    <w:rsid w:val="00752E20"/>
    <w:rsid w:val="00756EDE"/>
    <w:rsid w:val="00767135"/>
    <w:rsid w:val="00781B4D"/>
    <w:rsid w:val="007824BF"/>
    <w:rsid w:val="00783B8D"/>
    <w:rsid w:val="00794B94"/>
    <w:rsid w:val="00794BD4"/>
    <w:rsid w:val="007A2F73"/>
    <w:rsid w:val="007A3061"/>
    <w:rsid w:val="007A5A0B"/>
    <w:rsid w:val="007B2889"/>
    <w:rsid w:val="007B63F1"/>
    <w:rsid w:val="007B79FA"/>
    <w:rsid w:val="007C0551"/>
    <w:rsid w:val="007C0E14"/>
    <w:rsid w:val="007C764F"/>
    <w:rsid w:val="007C7DE4"/>
    <w:rsid w:val="007D40CB"/>
    <w:rsid w:val="007D4CBE"/>
    <w:rsid w:val="007D534B"/>
    <w:rsid w:val="007D5796"/>
    <w:rsid w:val="007D59C0"/>
    <w:rsid w:val="007D7D9C"/>
    <w:rsid w:val="007E40C6"/>
    <w:rsid w:val="007F485D"/>
    <w:rsid w:val="007F500B"/>
    <w:rsid w:val="007F55AD"/>
    <w:rsid w:val="007F6050"/>
    <w:rsid w:val="00810F2F"/>
    <w:rsid w:val="0081126D"/>
    <w:rsid w:val="00811882"/>
    <w:rsid w:val="00813627"/>
    <w:rsid w:val="008308A0"/>
    <w:rsid w:val="00832816"/>
    <w:rsid w:val="00836F95"/>
    <w:rsid w:val="00837109"/>
    <w:rsid w:val="00840365"/>
    <w:rsid w:val="008406A3"/>
    <w:rsid w:val="00841D2C"/>
    <w:rsid w:val="00845F3C"/>
    <w:rsid w:val="008461B8"/>
    <w:rsid w:val="008462F1"/>
    <w:rsid w:val="00847EF1"/>
    <w:rsid w:val="008538FA"/>
    <w:rsid w:val="00854118"/>
    <w:rsid w:val="0085564F"/>
    <w:rsid w:val="008573B0"/>
    <w:rsid w:val="00863358"/>
    <w:rsid w:val="00866563"/>
    <w:rsid w:val="00867AC2"/>
    <w:rsid w:val="0087056E"/>
    <w:rsid w:val="00873242"/>
    <w:rsid w:val="00873883"/>
    <w:rsid w:val="00875402"/>
    <w:rsid w:val="00880E15"/>
    <w:rsid w:val="00884D51"/>
    <w:rsid w:val="008916EC"/>
    <w:rsid w:val="00891E4F"/>
    <w:rsid w:val="00893DA8"/>
    <w:rsid w:val="0089510A"/>
    <w:rsid w:val="00896ECB"/>
    <w:rsid w:val="008975E8"/>
    <w:rsid w:val="008A1EA4"/>
    <w:rsid w:val="008A31C5"/>
    <w:rsid w:val="008A4F9A"/>
    <w:rsid w:val="008B2850"/>
    <w:rsid w:val="008B7CEC"/>
    <w:rsid w:val="008C2C5E"/>
    <w:rsid w:val="008C79B3"/>
    <w:rsid w:val="008D77BD"/>
    <w:rsid w:val="008E1E77"/>
    <w:rsid w:val="008E329F"/>
    <w:rsid w:val="008E454C"/>
    <w:rsid w:val="008E47E4"/>
    <w:rsid w:val="008E5C30"/>
    <w:rsid w:val="008E7E44"/>
    <w:rsid w:val="008F1E5A"/>
    <w:rsid w:val="00901BDA"/>
    <w:rsid w:val="00904544"/>
    <w:rsid w:val="009121D8"/>
    <w:rsid w:val="00916F7A"/>
    <w:rsid w:val="00917FE3"/>
    <w:rsid w:val="009318C7"/>
    <w:rsid w:val="00931C09"/>
    <w:rsid w:val="00932C35"/>
    <w:rsid w:val="009348C2"/>
    <w:rsid w:val="009440D0"/>
    <w:rsid w:val="00946A61"/>
    <w:rsid w:val="0094720F"/>
    <w:rsid w:val="009523A3"/>
    <w:rsid w:val="00955F51"/>
    <w:rsid w:val="0096092E"/>
    <w:rsid w:val="00960958"/>
    <w:rsid w:val="00961AA9"/>
    <w:rsid w:val="00963A46"/>
    <w:rsid w:val="00965A29"/>
    <w:rsid w:val="00966A3E"/>
    <w:rsid w:val="00970900"/>
    <w:rsid w:val="00971493"/>
    <w:rsid w:val="00971AD9"/>
    <w:rsid w:val="00973069"/>
    <w:rsid w:val="00973523"/>
    <w:rsid w:val="009744E7"/>
    <w:rsid w:val="00980766"/>
    <w:rsid w:val="009835D4"/>
    <w:rsid w:val="0098386A"/>
    <w:rsid w:val="009865D4"/>
    <w:rsid w:val="00997152"/>
    <w:rsid w:val="009972CD"/>
    <w:rsid w:val="009A0E9C"/>
    <w:rsid w:val="009A45DA"/>
    <w:rsid w:val="009B06D2"/>
    <w:rsid w:val="009B34EC"/>
    <w:rsid w:val="009B5D67"/>
    <w:rsid w:val="009B6176"/>
    <w:rsid w:val="009B7E81"/>
    <w:rsid w:val="009C0D22"/>
    <w:rsid w:val="009C2DD9"/>
    <w:rsid w:val="009C3E09"/>
    <w:rsid w:val="009C40D8"/>
    <w:rsid w:val="009C5630"/>
    <w:rsid w:val="009D0E5D"/>
    <w:rsid w:val="009D0F63"/>
    <w:rsid w:val="009D44C4"/>
    <w:rsid w:val="009D7164"/>
    <w:rsid w:val="009D7934"/>
    <w:rsid w:val="009D7A44"/>
    <w:rsid w:val="009D7CCF"/>
    <w:rsid w:val="009E5961"/>
    <w:rsid w:val="009F0CF4"/>
    <w:rsid w:val="009F47D3"/>
    <w:rsid w:val="009F4FAC"/>
    <w:rsid w:val="009F5BCC"/>
    <w:rsid w:val="00A01463"/>
    <w:rsid w:val="00A017C0"/>
    <w:rsid w:val="00A025FC"/>
    <w:rsid w:val="00A11228"/>
    <w:rsid w:val="00A15B44"/>
    <w:rsid w:val="00A178F4"/>
    <w:rsid w:val="00A222C2"/>
    <w:rsid w:val="00A30419"/>
    <w:rsid w:val="00A305D6"/>
    <w:rsid w:val="00A30B5A"/>
    <w:rsid w:val="00A342C4"/>
    <w:rsid w:val="00A4609C"/>
    <w:rsid w:val="00A50F6B"/>
    <w:rsid w:val="00A52237"/>
    <w:rsid w:val="00A551D6"/>
    <w:rsid w:val="00A6251B"/>
    <w:rsid w:val="00A6754E"/>
    <w:rsid w:val="00A70F58"/>
    <w:rsid w:val="00A72987"/>
    <w:rsid w:val="00A7346B"/>
    <w:rsid w:val="00A84C4F"/>
    <w:rsid w:val="00A916BE"/>
    <w:rsid w:val="00A92476"/>
    <w:rsid w:val="00A932A1"/>
    <w:rsid w:val="00A96E06"/>
    <w:rsid w:val="00AA190A"/>
    <w:rsid w:val="00AA5398"/>
    <w:rsid w:val="00AA6197"/>
    <w:rsid w:val="00AA6413"/>
    <w:rsid w:val="00AA6C70"/>
    <w:rsid w:val="00AB16FD"/>
    <w:rsid w:val="00AB4813"/>
    <w:rsid w:val="00AC441E"/>
    <w:rsid w:val="00AC6466"/>
    <w:rsid w:val="00AC6E60"/>
    <w:rsid w:val="00AC7639"/>
    <w:rsid w:val="00AD08BB"/>
    <w:rsid w:val="00AD0EC0"/>
    <w:rsid w:val="00AD70D6"/>
    <w:rsid w:val="00AD75BC"/>
    <w:rsid w:val="00AD7BB0"/>
    <w:rsid w:val="00AD7BC9"/>
    <w:rsid w:val="00AE1871"/>
    <w:rsid w:val="00AF14EC"/>
    <w:rsid w:val="00AF19E5"/>
    <w:rsid w:val="00AF1A8C"/>
    <w:rsid w:val="00AF5D53"/>
    <w:rsid w:val="00B0116D"/>
    <w:rsid w:val="00B01173"/>
    <w:rsid w:val="00B02F35"/>
    <w:rsid w:val="00B030D4"/>
    <w:rsid w:val="00B05A3C"/>
    <w:rsid w:val="00B07100"/>
    <w:rsid w:val="00B1138C"/>
    <w:rsid w:val="00B1745D"/>
    <w:rsid w:val="00B221C9"/>
    <w:rsid w:val="00B2574A"/>
    <w:rsid w:val="00B33506"/>
    <w:rsid w:val="00B35D8A"/>
    <w:rsid w:val="00B4335E"/>
    <w:rsid w:val="00B45752"/>
    <w:rsid w:val="00B45B34"/>
    <w:rsid w:val="00B5209A"/>
    <w:rsid w:val="00B54B30"/>
    <w:rsid w:val="00B55D04"/>
    <w:rsid w:val="00B57047"/>
    <w:rsid w:val="00B61D86"/>
    <w:rsid w:val="00B633CE"/>
    <w:rsid w:val="00B6342D"/>
    <w:rsid w:val="00B63FA5"/>
    <w:rsid w:val="00B66590"/>
    <w:rsid w:val="00B6710F"/>
    <w:rsid w:val="00B726BD"/>
    <w:rsid w:val="00B732BC"/>
    <w:rsid w:val="00B761F3"/>
    <w:rsid w:val="00B8613D"/>
    <w:rsid w:val="00B90E33"/>
    <w:rsid w:val="00B91A7F"/>
    <w:rsid w:val="00B94F72"/>
    <w:rsid w:val="00B9676B"/>
    <w:rsid w:val="00BA2EA5"/>
    <w:rsid w:val="00BA364B"/>
    <w:rsid w:val="00BB1190"/>
    <w:rsid w:val="00BB297A"/>
    <w:rsid w:val="00BB31D0"/>
    <w:rsid w:val="00BB3A11"/>
    <w:rsid w:val="00BB4DDB"/>
    <w:rsid w:val="00BB5D79"/>
    <w:rsid w:val="00BB5F02"/>
    <w:rsid w:val="00BC7892"/>
    <w:rsid w:val="00BE24D6"/>
    <w:rsid w:val="00BE620E"/>
    <w:rsid w:val="00BE7EFA"/>
    <w:rsid w:val="00BF06AD"/>
    <w:rsid w:val="00BF0D6F"/>
    <w:rsid w:val="00BF2C67"/>
    <w:rsid w:val="00C0073D"/>
    <w:rsid w:val="00C03E89"/>
    <w:rsid w:val="00C04F4D"/>
    <w:rsid w:val="00C12E48"/>
    <w:rsid w:val="00C13D14"/>
    <w:rsid w:val="00C15255"/>
    <w:rsid w:val="00C15F53"/>
    <w:rsid w:val="00C16D14"/>
    <w:rsid w:val="00C23F09"/>
    <w:rsid w:val="00C25356"/>
    <w:rsid w:val="00C268B6"/>
    <w:rsid w:val="00C31997"/>
    <w:rsid w:val="00C328D0"/>
    <w:rsid w:val="00C402F0"/>
    <w:rsid w:val="00C4334C"/>
    <w:rsid w:val="00C46BC1"/>
    <w:rsid w:val="00C5235F"/>
    <w:rsid w:val="00C53044"/>
    <w:rsid w:val="00C54CE2"/>
    <w:rsid w:val="00C66806"/>
    <w:rsid w:val="00C66BF3"/>
    <w:rsid w:val="00C70140"/>
    <w:rsid w:val="00C73CA7"/>
    <w:rsid w:val="00C74614"/>
    <w:rsid w:val="00C74661"/>
    <w:rsid w:val="00C822F6"/>
    <w:rsid w:val="00C82AC2"/>
    <w:rsid w:val="00C8456C"/>
    <w:rsid w:val="00C90961"/>
    <w:rsid w:val="00C91E19"/>
    <w:rsid w:val="00C92402"/>
    <w:rsid w:val="00C92867"/>
    <w:rsid w:val="00C93B93"/>
    <w:rsid w:val="00CA037D"/>
    <w:rsid w:val="00CA0837"/>
    <w:rsid w:val="00CA0876"/>
    <w:rsid w:val="00CA2442"/>
    <w:rsid w:val="00CA4725"/>
    <w:rsid w:val="00CA61DE"/>
    <w:rsid w:val="00CB46C4"/>
    <w:rsid w:val="00CB6246"/>
    <w:rsid w:val="00CB7C51"/>
    <w:rsid w:val="00CC0A17"/>
    <w:rsid w:val="00CC16F8"/>
    <w:rsid w:val="00CC401E"/>
    <w:rsid w:val="00CD0F93"/>
    <w:rsid w:val="00CD1BD1"/>
    <w:rsid w:val="00CD4CCD"/>
    <w:rsid w:val="00CD528D"/>
    <w:rsid w:val="00CE78BF"/>
    <w:rsid w:val="00CF65EB"/>
    <w:rsid w:val="00CF6BF3"/>
    <w:rsid w:val="00CF72AD"/>
    <w:rsid w:val="00D02441"/>
    <w:rsid w:val="00D039F4"/>
    <w:rsid w:val="00D04DAC"/>
    <w:rsid w:val="00D10496"/>
    <w:rsid w:val="00D11173"/>
    <w:rsid w:val="00D1215F"/>
    <w:rsid w:val="00D16561"/>
    <w:rsid w:val="00D176A4"/>
    <w:rsid w:val="00D17FF8"/>
    <w:rsid w:val="00D20312"/>
    <w:rsid w:val="00D22924"/>
    <w:rsid w:val="00D264A3"/>
    <w:rsid w:val="00D268AC"/>
    <w:rsid w:val="00D27FF3"/>
    <w:rsid w:val="00D343D0"/>
    <w:rsid w:val="00D3664D"/>
    <w:rsid w:val="00D500E9"/>
    <w:rsid w:val="00D507BC"/>
    <w:rsid w:val="00D51728"/>
    <w:rsid w:val="00D5686E"/>
    <w:rsid w:val="00D6090A"/>
    <w:rsid w:val="00D61288"/>
    <w:rsid w:val="00D62FA3"/>
    <w:rsid w:val="00D63B6F"/>
    <w:rsid w:val="00D64A90"/>
    <w:rsid w:val="00D82719"/>
    <w:rsid w:val="00D9164B"/>
    <w:rsid w:val="00D9410B"/>
    <w:rsid w:val="00D9695B"/>
    <w:rsid w:val="00DA2417"/>
    <w:rsid w:val="00DA5585"/>
    <w:rsid w:val="00DA69A7"/>
    <w:rsid w:val="00DB02AC"/>
    <w:rsid w:val="00DB4D26"/>
    <w:rsid w:val="00DB6AA2"/>
    <w:rsid w:val="00DD0969"/>
    <w:rsid w:val="00DD3DA4"/>
    <w:rsid w:val="00DE10D1"/>
    <w:rsid w:val="00DE2514"/>
    <w:rsid w:val="00DE58A3"/>
    <w:rsid w:val="00DE5EFB"/>
    <w:rsid w:val="00DE6851"/>
    <w:rsid w:val="00DF03EE"/>
    <w:rsid w:val="00E01B71"/>
    <w:rsid w:val="00E042F4"/>
    <w:rsid w:val="00E050EC"/>
    <w:rsid w:val="00E05CC9"/>
    <w:rsid w:val="00E15573"/>
    <w:rsid w:val="00E25A5B"/>
    <w:rsid w:val="00E26DC4"/>
    <w:rsid w:val="00E30998"/>
    <w:rsid w:val="00E33F41"/>
    <w:rsid w:val="00E373C7"/>
    <w:rsid w:val="00E374DC"/>
    <w:rsid w:val="00E4267B"/>
    <w:rsid w:val="00E42F13"/>
    <w:rsid w:val="00E435EA"/>
    <w:rsid w:val="00E44391"/>
    <w:rsid w:val="00E4522E"/>
    <w:rsid w:val="00E452DF"/>
    <w:rsid w:val="00E543CF"/>
    <w:rsid w:val="00E546FD"/>
    <w:rsid w:val="00E608F1"/>
    <w:rsid w:val="00E611B9"/>
    <w:rsid w:val="00E6472F"/>
    <w:rsid w:val="00E66BD8"/>
    <w:rsid w:val="00E679B4"/>
    <w:rsid w:val="00E712CF"/>
    <w:rsid w:val="00E7144F"/>
    <w:rsid w:val="00E73D74"/>
    <w:rsid w:val="00E748A0"/>
    <w:rsid w:val="00E76A79"/>
    <w:rsid w:val="00E80692"/>
    <w:rsid w:val="00E80C24"/>
    <w:rsid w:val="00E81896"/>
    <w:rsid w:val="00E90C75"/>
    <w:rsid w:val="00E93836"/>
    <w:rsid w:val="00E94FBA"/>
    <w:rsid w:val="00EA7C16"/>
    <w:rsid w:val="00EB4E8C"/>
    <w:rsid w:val="00EC5281"/>
    <w:rsid w:val="00EC6583"/>
    <w:rsid w:val="00EC791D"/>
    <w:rsid w:val="00EC7CA6"/>
    <w:rsid w:val="00ED027C"/>
    <w:rsid w:val="00ED3C5D"/>
    <w:rsid w:val="00ED4553"/>
    <w:rsid w:val="00EE128F"/>
    <w:rsid w:val="00EE5133"/>
    <w:rsid w:val="00EF1AD2"/>
    <w:rsid w:val="00EF67EA"/>
    <w:rsid w:val="00F00D08"/>
    <w:rsid w:val="00F06578"/>
    <w:rsid w:val="00F15583"/>
    <w:rsid w:val="00F1756F"/>
    <w:rsid w:val="00F200EE"/>
    <w:rsid w:val="00F22481"/>
    <w:rsid w:val="00F2542E"/>
    <w:rsid w:val="00F27278"/>
    <w:rsid w:val="00F344E3"/>
    <w:rsid w:val="00F34D58"/>
    <w:rsid w:val="00F35BA7"/>
    <w:rsid w:val="00F41A9D"/>
    <w:rsid w:val="00F44314"/>
    <w:rsid w:val="00F54B9C"/>
    <w:rsid w:val="00F56E96"/>
    <w:rsid w:val="00F573DD"/>
    <w:rsid w:val="00F61E59"/>
    <w:rsid w:val="00F63BE3"/>
    <w:rsid w:val="00F63D99"/>
    <w:rsid w:val="00F6426B"/>
    <w:rsid w:val="00F709B3"/>
    <w:rsid w:val="00F71A5E"/>
    <w:rsid w:val="00F801C4"/>
    <w:rsid w:val="00F940B5"/>
    <w:rsid w:val="00FA0AFC"/>
    <w:rsid w:val="00FA1C82"/>
    <w:rsid w:val="00FA2ED1"/>
    <w:rsid w:val="00FA4A52"/>
    <w:rsid w:val="00FA709B"/>
    <w:rsid w:val="00FB075C"/>
    <w:rsid w:val="00FB4045"/>
    <w:rsid w:val="00FB4D8E"/>
    <w:rsid w:val="00FC0D0A"/>
    <w:rsid w:val="00FC1B0B"/>
    <w:rsid w:val="00FC2EC5"/>
    <w:rsid w:val="00FC448C"/>
    <w:rsid w:val="00FD2F97"/>
    <w:rsid w:val="00FD482A"/>
    <w:rsid w:val="00FD5277"/>
    <w:rsid w:val="00FE093F"/>
    <w:rsid w:val="00FE376C"/>
    <w:rsid w:val="00FE51C3"/>
    <w:rsid w:val="00FF0130"/>
    <w:rsid w:val="00FF1722"/>
    <w:rsid w:val="00FF4898"/>
    <w:rsid w:val="00FF50C0"/>
    <w:rsid w:val="00FF5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926552"/>
  <w15:docId w15:val="{B4676F83-D847-47F1-AFA6-D3A8FE36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B7E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7E81"/>
    <w:rPr>
      <w:rFonts w:ascii="Segoe UI" w:hAnsi="Segoe UI" w:cs="Segoe UI"/>
      <w:spacing w:val="4"/>
      <w:sz w:val="18"/>
      <w:szCs w:val="18"/>
    </w:rPr>
  </w:style>
  <w:style w:type="character" w:styleId="LineNumber">
    <w:name w:val="line number"/>
    <w:basedOn w:val="DefaultParagraphFont"/>
    <w:semiHidden/>
    <w:unhideWhenUsed/>
    <w:rsid w:val="00211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97479">
      <w:bodyDiv w:val="1"/>
      <w:marLeft w:val="0"/>
      <w:marRight w:val="0"/>
      <w:marTop w:val="0"/>
      <w:marBottom w:val="0"/>
      <w:divBdr>
        <w:top w:val="none" w:sz="0" w:space="0" w:color="auto"/>
        <w:left w:val="none" w:sz="0" w:space="0" w:color="auto"/>
        <w:bottom w:val="none" w:sz="0" w:space="0" w:color="auto"/>
        <w:right w:val="none" w:sz="0" w:space="0" w:color="auto"/>
      </w:divBdr>
    </w:div>
    <w:div w:id="170421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23329-C1B3-4726-A103-5782A7AF7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4504</Words>
  <Characters>25090</Characters>
  <Application>Microsoft Office Word</Application>
  <DocSecurity>0</DocSecurity>
  <Lines>542</Lines>
  <Paragraphs>119</Paragraphs>
  <ScaleCrop>false</ScaleCrop>
  <HeadingPairs>
    <vt:vector size="2" baseType="variant">
      <vt:variant>
        <vt:lpstr>Title</vt:lpstr>
      </vt:variant>
      <vt:variant>
        <vt:i4>1</vt:i4>
      </vt:variant>
    </vt:vector>
  </HeadingPairs>
  <TitlesOfParts>
    <vt:vector size="1" baseType="lpstr">
      <vt:lpstr>S2026</vt:lpstr>
    </vt:vector>
  </TitlesOfParts>
  <Manager>R225</Manager>
  <Company>NJ Office of Legislative Services</Company>
  <LinksUpToDate>false</LinksUpToDate>
  <CharactersWithSpaces>29838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S2026</dc:title>
  <dc:subject/>
  <dc:creator>Senator  CRYAN, Senator  CUNNINGHAM</dc:creator>
  <cp:keywords>S2026|12|ER |218|21|65|N|0|</cp:keywords>
  <dc:description>INTRODUCED MARCH 16, 2020</dc:description>
  <cp:lastModifiedBy>Todaro, Vivian</cp:lastModifiedBy>
  <cp:revision>2</cp:revision>
  <cp:lastPrinted>2021-06-17T20:12:00Z</cp:lastPrinted>
  <dcterms:created xsi:type="dcterms:W3CDTF">2021-06-17T20:13:00Z</dcterms:created>
  <dcterms:modified xsi:type="dcterms:W3CDTF">2021-06-17T20:13:00Z</dcterms:modified>
  <cp:category>s.3 to 18A:3B-45.1;_x000d_
				 s.4-s.6 to 45:1-67 et seq.;_x000d_
				 s.7-s.10 to 34:15C-10.3 et seq.;_x000d_
				Note s.10 &amp; s.11 to 45:1-67 &amp; C.18A:3B-44_x000d_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