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489" w:rsidRDefault="00D10489" w:rsidP="00D10489">
      <w:pPr>
        <w:pStyle w:val="bpuBill"/>
      </w:pPr>
      <w:bookmarkStart w:id="0" w:name="bpuFrontPg"/>
      <w:bookmarkStart w:id="1" w:name="_GoBack"/>
      <w:bookmarkEnd w:id="0"/>
      <w:bookmarkEnd w:id="1"/>
      <w:r>
        <w:t xml:space="preserve">SENATE, No. 2077 </w:t>
      </w:r>
    </w:p>
    <w:p w:rsidR="00D10489" w:rsidRPr="009D38FF" w:rsidRDefault="00D10489" w:rsidP="00D104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541" r:id="rId7"/>
        </w:object>
      </w:r>
    </w:p>
    <w:p w:rsidR="00D10489" w:rsidRDefault="00D10489" w:rsidP="00D10489">
      <w:pPr>
        <w:pStyle w:val="bpuState"/>
      </w:pPr>
      <w:r>
        <w:t>STATE OF NEW JERSEY</w:t>
      </w:r>
    </w:p>
    <w:p w:rsidR="00D10489" w:rsidRDefault="00D10489" w:rsidP="00D10489">
      <w:pPr>
        <w:pStyle w:val="bpuLegislature"/>
      </w:pPr>
      <w:r>
        <w:t>219th LEGISLATURE</w:t>
      </w:r>
    </w:p>
    <w:p w:rsidR="00D10489" w:rsidRDefault="00D10489" w:rsidP="00D10489">
      <w:pPr>
        <w:pStyle w:val="bpuWpGraphic"/>
      </w:pPr>
      <w:r>
        <w:object w:dxaOrig="8985" w:dyaOrig="255">
          <v:shape id="_x0000_i1026" type="#_x0000_t75" style="width:6in;height:12pt" o:ole="">
            <v:imagedata r:id="rId6" o:title=""/>
          </v:shape>
          <o:OLEObject Type="Embed" ProgID="WPWin6.1" ShapeID="_x0000_i1026" DrawAspect="Content" ObjectID="_1645943542" r:id="rId8"/>
        </w:object>
      </w:r>
      <w:r>
        <w:t xml:space="preserve">  </w:t>
      </w:r>
    </w:p>
    <w:p w:rsidR="00D10489" w:rsidRDefault="00D10489" w:rsidP="00D10489">
      <w:pPr>
        <w:pStyle w:val="bpuIntro"/>
      </w:pPr>
      <w:r>
        <w:t>INTRODUCED MARCH 16, 2020</w:t>
      </w:r>
    </w:p>
    <w:p w:rsidR="00D10489" w:rsidRDefault="00D10489" w:rsidP="00D10489">
      <w:pPr>
        <w:pStyle w:val="bpuIntro"/>
      </w:pPr>
    </w:p>
    <w:p w:rsidR="00D10489" w:rsidRDefault="00D10489" w:rsidP="00D10489">
      <w:pPr>
        <w:pStyle w:val="bpuIntro"/>
        <w:sectPr w:rsidR="00D10489" w:rsidSect="00D10489">
          <w:headerReference w:type="even" r:id="rId9"/>
          <w:headerReference w:type="default" r:id="rId10"/>
          <w:pgSz w:w="12240" w:h="20160" w:code="5"/>
          <w:pgMar w:top="2160" w:right="1440" w:bottom="1440" w:left="1440" w:header="72" w:footer="720" w:gutter="0"/>
          <w:pgNumType w:start="1"/>
          <w:cols w:space="720"/>
          <w:docGrid w:linePitch="360"/>
        </w:sectPr>
      </w:pPr>
    </w:p>
    <w:p w:rsidR="00D10489" w:rsidRDefault="00D10489" w:rsidP="00D10489">
      <w:pPr>
        <w:pStyle w:val="bpuIntro"/>
      </w:pPr>
    </w:p>
    <w:p w:rsidR="00D10489" w:rsidRDefault="00D10489" w:rsidP="00D10489">
      <w:pPr>
        <w:pStyle w:val="bpuSponsor"/>
      </w:pPr>
      <w:r>
        <w:t>Sponsored by:</w:t>
      </w:r>
    </w:p>
    <w:p w:rsidR="00D10489" w:rsidRDefault="00D10489" w:rsidP="00D10489">
      <w:pPr>
        <w:pStyle w:val="bpuSponsor"/>
      </w:pPr>
      <w:r>
        <w:t>Senator  STEVEN V. OROHO</w:t>
      </w:r>
    </w:p>
    <w:p w:rsidR="00D10489" w:rsidRDefault="00D10489" w:rsidP="00D10489">
      <w:pPr>
        <w:pStyle w:val="bpuSponsor"/>
      </w:pPr>
      <w:r>
        <w:t>District 24 (Morris, Sussex and Warren)</w:t>
      </w:r>
    </w:p>
    <w:p w:rsidR="00D10489" w:rsidRDefault="00D10489" w:rsidP="00D10489">
      <w:pPr>
        <w:pStyle w:val="bpuSponsor"/>
      </w:pPr>
    </w:p>
    <w:p w:rsidR="00D10489" w:rsidRDefault="00D10489" w:rsidP="00D10489">
      <w:pPr>
        <w:pStyle w:val="bpuSponsor"/>
      </w:pPr>
    </w:p>
    <w:p w:rsidR="00D10489" w:rsidRDefault="00D10489" w:rsidP="00D10489">
      <w:pPr>
        <w:pStyle w:val="bpuSponsor"/>
      </w:pPr>
    </w:p>
    <w:p w:rsidR="00D10489" w:rsidRDefault="00D10489" w:rsidP="00D10489">
      <w:pPr>
        <w:pStyle w:val="bpuSponsor"/>
      </w:pPr>
    </w:p>
    <w:p w:rsidR="00D10489" w:rsidRDefault="00D10489" w:rsidP="00D10489">
      <w:pPr>
        <w:pStyle w:val="bpuSponsor"/>
      </w:pPr>
      <w:r>
        <w:t>SYNOPSIS</w:t>
      </w:r>
    </w:p>
    <w:p w:rsidR="00D10489" w:rsidRDefault="00D10489" w:rsidP="00D10489">
      <w:pPr>
        <w:pStyle w:val="bpuNormText"/>
      </w:pPr>
      <w:r>
        <w:tab/>
        <w:t xml:space="preserve">Requires Chief Administrator of MVC to conduct wanted person check of all applicants for licenses, permits, and identification cards. </w:t>
      </w:r>
    </w:p>
    <w:p w:rsidR="00D10489" w:rsidRDefault="00D10489" w:rsidP="00D10489">
      <w:pPr>
        <w:pStyle w:val="bpuNormText"/>
      </w:pPr>
    </w:p>
    <w:p w:rsidR="00D10489" w:rsidRDefault="00D10489" w:rsidP="00D10489">
      <w:pPr>
        <w:pStyle w:val="bpuSponsor"/>
      </w:pPr>
      <w:r>
        <w:t xml:space="preserve">CURRENT VERSION OF TEXT </w:t>
      </w:r>
    </w:p>
    <w:p w:rsidR="00D10489" w:rsidRDefault="00D10489" w:rsidP="00D10489">
      <w:pPr>
        <w:pStyle w:val="bpuNormText"/>
      </w:pPr>
      <w:r>
        <w:tab/>
        <w:t>As introduced.</w:t>
      </w:r>
    </w:p>
    <w:p w:rsidR="00D10489" w:rsidRDefault="00D10489" w:rsidP="00D104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0489" w:rsidRDefault="00D10489" w:rsidP="008916EC">
      <w:pPr>
        <w:pStyle w:val="FronterPage"/>
        <w:tabs>
          <w:tab w:val="clear" w:pos="720"/>
          <w:tab w:val="clear" w:pos="1440"/>
          <w:tab w:val="clear" w:pos="2160"/>
          <w:tab w:val="clear" w:pos="2880"/>
          <w:tab w:val="clear" w:pos="3600"/>
          <w:tab w:val="clear" w:pos="4320"/>
          <w:tab w:val="clear" w:pos="5040"/>
        </w:tabs>
        <w:sectPr w:rsidR="00D10489" w:rsidSect="00D10489">
          <w:type w:val="continuous"/>
          <w:pgSz w:w="12240" w:h="20160" w:code="5"/>
          <w:pgMar w:top="1440" w:right="2275" w:bottom="1440" w:left="2275" w:header="72" w:footer="720" w:gutter="0"/>
          <w:pgNumType w:start="1"/>
          <w:cols w:space="720"/>
          <w:docGrid w:linePitch="360"/>
        </w:sectPr>
      </w:pPr>
    </w:p>
    <w:p w:rsidR="00E83EC0" w:rsidRPr="003F5893" w:rsidRDefault="00E83EC0" w:rsidP="00E83EC0">
      <w:pPr>
        <w:pStyle w:val="HangingAnAct"/>
      </w:pPr>
      <w:r w:rsidRPr="00E83EC0">
        <w:rPr>
          <w:rStyle w:val="BillHead"/>
        </w:rPr>
        <w:lastRenderedPageBreak/>
        <w:t>An Act</w:t>
      </w:r>
      <w:r w:rsidRPr="006B7FA7">
        <w:rPr>
          <w:rStyle w:val="HangingAnActChar"/>
        </w:rPr>
        <w:t xml:space="preserve"> </w:t>
      </w:r>
      <w:r>
        <w:rPr>
          <w:rStyle w:val="HangingAnActChar"/>
        </w:rPr>
        <w:t>concerning driver’s licenses and non-driver identification cards and amending Title 39 of the Revised Statutes.</w:t>
      </w:r>
    </w:p>
    <w:p w:rsidR="00E83EC0" w:rsidRPr="00D71D68" w:rsidRDefault="00E83EC0" w:rsidP="00E83EC0"/>
    <w:p w:rsidR="00E83EC0" w:rsidRPr="00AA7880" w:rsidRDefault="00E83EC0" w:rsidP="00E83EC0">
      <w:r>
        <w:tab/>
      </w:r>
      <w:r>
        <w:rPr>
          <w:rStyle w:val="BillHeading2"/>
        </w:rPr>
        <w:t xml:space="preserve">Be It Enacted </w:t>
      </w:r>
      <w:r>
        <w:rPr>
          <w:rStyle w:val="BillLanguage"/>
        </w:rPr>
        <w:t>by the Senate and General Assembly of the State of New Jersey:</w:t>
      </w:r>
    </w:p>
    <w:p w:rsidR="00E83EC0" w:rsidRDefault="00E83EC0" w:rsidP="00E83EC0"/>
    <w:p w:rsidR="00E83EC0" w:rsidRPr="00E81BD8" w:rsidRDefault="00E83EC0" w:rsidP="00E83EC0">
      <w:r w:rsidRPr="003C1CA5">
        <w:tab/>
      </w:r>
      <w:r w:rsidRPr="00E81BD8">
        <w:t>1.</w:t>
      </w:r>
      <w:r>
        <w:tab/>
      </w:r>
      <w:r w:rsidRPr="00E81BD8">
        <w:t>R.S.39:1-1 is amended to read as follows:</w:t>
      </w:r>
    </w:p>
    <w:p w:rsidR="00ED2800" w:rsidRDefault="0037546A" w:rsidP="0037546A">
      <w:pPr>
        <w:tabs>
          <w:tab w:val="clear" w:pos="1440"/>
          <w:tab w:val="left" w:pos="1260"/>
        </w:tabs>
      </w:pPr>
      <w:r>
        <w:tab/>
      </w:r>
      <w:r w:rsidR="00ED2800">
        <w:t>39:1-1.</w:t>
      </w:r>
      <w:r w:rsidR="00ED2800">
        <w:tab/>
        <w:t xml:space="preserve">As used in this subtitle, unless other meaning is clearly apparent from the language or context, or unless inconsistent with the manifest intention of the Legislature: </w:t>
      </w:r>
    </w:p>
    <w:p w:rsidR="00ED2800" w:rsidRDefault="00ED2800" w:rsidP="00ED2800">
      <w:r>
        <w:tab/>
        <w:t xml:space="preserve">"Alley" means a public highway wherein the roadway does not exceed 12 feet in width. </w:t>
      </w:r>
    </w:p>
    <w:p w:rsidR="00ED2800" w:rsidRDefault="00ED2800" w:rsidP="00ED2800">
      <w:r>
        <w:tab/>
        <w:t>"Authorized emergency vehicles" means vehicles of the fire department, police vehicles and such ambulances and other vehicles as are approved by the chief administrator when operated in response to an emergency call.</w:t>
      </w:r>
    </w:p>
    <w:p w:rsidR="00ED2800" w:rsidRDefault="00ED2800" w:rsidP="00ED2800">
      <w:r>
        <w:tab/>
        <w:t>"Autocycle" means a three-wheeled motorcycle designed to be controlled with a steering wheel and pedals in which the operator and passenger may ride in a completely or partially enclosed seating area that is equipped with a roll cage or roll hoops, safety seat belts for each occupant, and anti-lock brakes.</w:t>
      </w:r>
    </w:p>
    <w:p w:rsidR="00ED2800" w:rsidRDefault="00ED2800" w:rsidP="00ED2800">
      <w:r>
        <w:tab/>
        <w:t>"Automobile" includes all motor vehicles except motorcycles.</w:t>
      </w:r>
    </w:p>
    <w:p w:rsidR="00ED2800" w:rsidRDefault="00ED2800" w:rsidP="00ED2800">
      <w:r>
        <w:tab/>
        <w:t>"Berm" means that portion of the highway exclusive of roadway and shoulder, bordering the shoulder but not to be used for vehicular travel.</w:t>
      </w:r>
    </w:p>
    <w:p w:rsidR="00ED2800" w:rsidRDefault="00ED2800" w:rsidP="00ED2800">
      <w:r>
        <w:tab/>
        <w:t>"Business district" means that portion of a highway and the territory contiguous thereto, where within any 600 feet along such highway there are buildings in use for business or industrial purposes, including but not limited to hotels, banks, office buildings, railroad stations, and public buildings which occupy at least 300 feet of frontage on one side or 300 feet collectively on both sides of the roadway.</w:t>
      </w:r>
    </w:p>
    <w:p w:rsidR="00ED2800" w:rsidRDefault="00ED2800" w:rsidP="00ED2800">
      <w:r>
        <w:tab/>
        <w:t>"Car pool" means two or more persons commuting on a daily basis to and from work by means of a vehicle with a seating capacity of nine passengers or less.</w:t>
      </w:r>
    </w:p>
    <w:p w:rsidR="00ED2800" w:rsidRDefault="00ED2800" w:rsidP="00ED2800">
      <w:r>
        <w:tab/>
        <w:t>"Chief Administrator" or "Administrator" means the Chief Administrator of the New Jersey Motor Vehicle Commission.</w:t>
      </w:r>
    </w:p>
    <w:p w:rsidR="00ED2800" w:rsidRDefault="00ED2800" w:rsidP="00ED2800">
      <w:r>
        <w:tab/>
        <w:t>"Commercial motor vehicle" includes every type of motor-driven vehicle used for commercial purposes on the highways, such as the transportation of goods, wares and merchandise, excepting such vehicles as are run only upon rails or tracks and vehicles of the passenger car type used for touring purposes or the carrying of farm products and milk, as the case may be.</w:t>
      </w:r>
    </w:p>
    <w:p w:rsidR="00ED2800" w:rsidRDefault="00ED2800" w:rsidP="00ED2800">
      <w:r>
        <w:tab/>
        <w:t>"Commission" means the New Jersey Motor Vehicle Commission established by section 4 of P.L.2003, c.13 (C.39:2A-4).</w:t>
      </w:r>
    </w:p>
    <w:p w:rsidR="00ED2800" w:rsidRDefault="00ED2800" w:rsidP="00ED2800">
      <w:r>
        <w:lastRenderedPageBreak/>
        <w:tab/>
        <w:t>"Commissioner" means the Commissioner of Transportation of this State.</w:t>
      </w:r>
    </w:p>
    <w:p w:rsidR="00ED2800" w:rsidRDefault="00ED2800" w:rsidP="00ED2800">
      <w:r>
        <w:tab/>
        <w:t xml:space="preserve">"Commuter van" means a motor vehicle having a seating capacity of not less than seven nor more than 15 adult passengers, in which seven or more persons commute on a daily basis to and from work and which vehicle may also be operated by the driver or other designated persons for their personal use. </w:t>
      </w:r>
    </w:p>
    <w:p w:rsidR="00ED2800" w:rsidRDefault="00ED2800" w:rsidP="00ED2800">
      <w:r>
        <w:tab/>
        <w:t xml:space="preserve">"Crosswalk" means that part of a highway at an intersection, either marked or unmarked existing at each approach of every roadway intersection, included within the connections of the lateral lines of the sidewalks on opposite sides of the highway measured from the curbs or, in the absence of curbs, from the edges of the shoulder, or, if none, from the edges of the roadway; also, any portion of a highway at an intersection or elsewhere distinctly indicated for pedestrian crossing by lines or other marking on the surface. </w:t>
      </w:r>
    </w:p>
    <w:p w:rsidR="00ED2800" w:rsidRDefault="00ED2800" w:rsidP="00ED2800">
      <w:r>
        <w:tab/>
        <w:t xml:space="preserve">"Curb extension" or "bulbout" means a horizontal extension of the sidewalk into the street which results in a narrower roadway section. </w:t>
      </w:r>
    </w:p>
    <w:p w:rsidR="00ED2800" w:rsidRDefault="00ED2800" w:rsidP="00ED2800">
      <w:r>
        <w:tab/>
        <w:t>"Dealer" includes every person actively engaged in the business of buying, selling or exchanging motor vehicles or motorcycles and who has an established place of business.</w:t>
      </w:r>
    </w:p>
    <w:p w:rsidR="00ED2800" w:rsidRDefault="00ED2800" w:rsidP="00ED2800">
      <w:r>
        <w:tab/>
        <w:t xml:space="preserve">"Deputy Chief Administrator" means the deputy chief administrator of the commission. </w:t>
      </w:r>
    </w:p>
    <w:p w:rsidR="00ED2800" w:rsidRDefault="00ED2800" w:rsidP="00ED2800">
      <w:r>
        <w:tab/>
        <w:t xml:space="preserve">"Driver" means the rider or driver of a horse, bicycle or motorcycle or the driver or operator of a motor vehicle, unless otherwise specified. </w:t>
      </w:r>
    </w:p>
    <w:p w:rsidR="00ED2800" w:rsidRDefault="00ED2800" w:rsidP="00ED2800">
      <w:r>
        <w:tab/>
        <w:t xml:space="preserve">"Explosives" means any chemical compound or mechanical mixture that is commonly used or intended for the purpose of producing an explosion and which contains any oxidizing and combustive units or other ingredients in such proportions, quantities or packing that an ignition by fire, friction, by concussion, by percussion, or by detonator of any part of the compound or mixture may cause such a sudden generation of highly heated gases that the resultant gaseous pressures are capable of producing destructive effects on contiguous objects or of destroying life or limb. </w:t>
      </w:r>
    </w:p>
    <w:p w:rsidR="00ED2800" w:rsidRDefault="00ED2800" w:rsidP="00ED2800">
      <w:r>
        <w:tab/>
        <w:t xml:space="preserve">"Farm tractor" means every motor vehicle designed and used primarily as a farm implement for drawing plows, mowing machines, and other implements of husbandry. </w:t>
      </w:r>
    </w:p>
    <w:p w:rsidR="00ED2800" w:rsidRDefault="00ED2800" w:rsidP="00ED2800">
      <w:r>
        <w:tab/>
        <w:t xml:space="preserve">"Flammable liquid" means any liquid having a flash point below 200 degrees Fahrenheit, and a vapor pressure not exceeding 40 pounds. </w:t>
      </w:r>
    </w:p>
    <w:p w:rsidR="00ED2800" w:rsidRDefault="00ED2800" w:rsidP="00ED2800">
      <w:r>
        <w:tab/>
        <w:t xml:space="preserve">"Gross weight" means the combined weight of a vehicle and a load thereon. </w:t>
      </w:r>
    </w:p>
    <w:p w:rsidR="00ED2800" w:rsidRDefault="00ED2800" w:rsidP="00ED2800">
      <w:r>
        <w:tab/>
        <w:t xml:space="preserve">"High occupancy vehicle" or "HOV" means a vehicle which is used to transport two or more persons and shall include public transportation, car pool, van pool, and other vehicles as determined by regulation of the Department of Transportation. </w:t>
      </w:r>
    </w:p>
    <w:p w:rsidR="00ED2800" w:rsidRDefault="00ED2800" w:rsidP="00ED2800">
      <w:r>
        <w:lastRenderedPageBreak/>
        <w:tab/>
        <w:t xml:space="preserve">"Highway" means the entire width between the boundary lines of every way publicly maintained when any part thereof is open to the use of the public for purposes of vehicular travel. </w:t>
      </w:r>
    </w:p>
    <w:p w:rsidR="00ED2800" w:rsidRDefault="00ED2800" w:rsidP="00ED2800">
      <w:r>
        <w:tab/>
        <w:t xml:space="preserve">"Horse" includes mules and all other domestic animals used as draught animals or beasts of burden. </w:t>
      </w:r>
    </w:p>
    <w:p w:rsidR="00ED2800" w:rsidRDefault="00ED2800" w:rsidP="00ED2800">
      <w:r>
        <w:tab/>
        <w:t xml:space="preserve">"Inside lane" means the lane nearest the center line of the roadway. </w:t>
      </w:r>
    </w:p>
    <w:p w:rsidR="00ED2800" w:rsidRDefault="00ED2800" w:rsidP="00ED2800">
      <w:r>
        <w:tab/>
        <w:t xml:space="preserve">"Intersection" means the area embraced within the prolongation of the lateral curb lines or, if none, the lateral boundary lines of two or more highways which join one another at an angle, whether or not one such highway crosses another. </w:t>
      </w:r>
    </w:p>
    <w:p w:rsidR="00ED2800" w:rsidRDefault="00ED2800" w:rsidP="00ED2800">
      <w:r>
        <w:tab/>
        <w:t xml:space="preserve">"Laned roadway" means a roadway which is divided into two or more clearly marked lanes for vehicular traffic. </w:t>
      </w:r>
    </w:p>
    <w:p w:rsidR="00ED2800" w:rsidRDefault="00ED2800" w:rsidP="00ED2800">
      <w:r>
        <w:tab/>
        <w:t xml:space="preserve">"Leased limousine" means any limousine subject to regulation in the State which: </w:t>
      </w:r>
    </w:p>
    <w:p w:rsidR="00ED2800" w:rsidRDefault="00ED2800" w:rsidP="00ED2800">
      <w:r>
        <w:tab/>
        <w:t>a.</w:t>
      </w:r>
      <w:r>
        <w:tab/>
        <w:t xml:space="preserve">Is offered for rental or lease, without a driver, to be operated by a limousine service as the lessee, for the purpose of carrying passengers for hire; and </w:t>
      </w:r>
    </w:p>
    <w:p w:rsidR="00ED2800" w:rsidRDefault="00ED2800" w:rsidP="00ED2800">
      <w:r>
        <w:tab/>
        <w:t>b.</w:t>
      </w:r>
      <w:r>
        <w:tab/>
        <w:t xml:space="preserve">Is leased or rented for a period of one year or more following registration. </w:t>
      </w:r>
    </w:p>
    <w:p w:rsidR="00ED2800" w:rsidRDefault="00ED2800" w:rsidP="00ED2800">
      <w:r>
        <w:tab/>
        <w:t xml:space="preserve">"Leased motor vehicle" means any motor vehicle subject to registration in this State which: </w:t>
      </w:r>
    </w:p>
    <w:p w:rsidR="00ED2800" w:rsidRDefault="00ED2800" w:rsidP="00ED2800">
      <w:r>
        <w:tab/>
        <w:t>a.</w:t>
      </w:r>
      <w:r>
        <w:tab/>
        <w:t xml:space="preserve">Is offered for rental or lease, without a driver, to be operated by the lessee, his agent or servant, for purposes other than the transportation of passengers for hire; and </w:t>
      </w:r>
    </w:p>
    <w:p w:rsidR="00ED2800" w:rsidRDefault="00ED2800" w:rsidP="00ED2800">
      <w:r>
        <w:tab/>
        <w:t>b.</w:t>
      </w:r>
      <w:r>
        <w:tab/>
        <w:t xml:space="preserve">Is leased or rented for a period of one year or more following registration. </w:t>
      </w:r>
    </w:p>
    <w:p w:rsidR="00ED2800" w:rsidRDefault="00ED2800" w:rsidP="00ED2800">
      <w:r>
        <w:tab/>
        <w:t>"Limited-access highway" means every highway, street, or roadway in respect to which owners or occupants of abutting lands and other persons have no legal right of access to or from the same except at such points only and in such manner as may be determined by the public authority having jurisdiction over such highway, street, or roadway; and includes any highway designated as a "freeway" or "parkway" by authority of law.</w:t>
      </w:r>
    </w:p>
    <w:p w:rsidR="00ED2800" w:rsidRDefault="00ED2800" w:rsidP="00ED2800">
      <w:r>
        <w:tab/>
        <w:t>"Local authorities" means every county, municipal and other local board or body having authority to adopt local police regulations under the Constitution and laws of this State, including every county governing body with relation to county roads.</w:t>
      </w:r>
    </w:p>
    <w:p w:rsidR="00ED2800" w:rsidRDefault="00ED2800" w:rsidP="00ED2800">
      <w:r>
        <w:tab/>
        <w:t xml:space="preserve">"Low-speed electric bicycle" means a two or three-wheeled vehicle with fully operable pedals and an electric motor of less than 750 watts, that meets the requirements of one of the following classifications: "class 1 low-speed electric bicycle" which means a low-speed electric bicycle equipped with a motor that provides assistance only when the rider is pedaling, and that ceases to provide assistance when the bicycle reaches the speed of 20 miles per hour; or "class 2 low-speed electric bicycle'' which means a low-speed electric bicycle equipped with a motor that may be used exclusively to propel the bicycle, and that is not capable of </w:t>
      </w:r>
      <w:r>
        <w:lastRenderedPageBreak/>
        <w:t>providing assistance when the bicycle reaches the speed of 20 miles per hour.</w:t>
      </w:r>
    </w:p>
    <w:p w:rsidR="00ED2800" w:rsidRDefault="00ED2800" w:rsidP="00ED2800">
      <w:r>
        <w:tab/>
        <w:t>"Low-speed electric scooter" means a scooter with a floorboard that can be stood upon by the operator, with handlebars, and an electric motor that is capable of propelling the device with or without human propulsion at a maximum speed of less than 19 miles per hour.</w:t>
      </w:r>
    </w:p>
    <w:p w:rsidR="00ED2800" w:rsidRDefault="00ED2800" w:rsidP="00ED2800">
      <w:r>
        <w:tab/>
        <w:t>"Low-speed vehicle" means a four-wheeled low-speed vehicle, as defined in 49 C.F.R. s.571.3(b), whose attainable speed is more than 20 miles per hour but not more than 25 miles per hour on a paved level surface and which is not powered by gasoline or diesel fuel and complies with federal safety standards as set forth in 49 C.F.R. s.571.500.</w:t>
      </w:r>
    </w:p>
    <w:p w:rsidR="00ED2800" w:rsidRDefault="00ED2800" w:rsidP="00ED2800">
      <w:r>
        <w:tab/>
        <w:t xml:space="preserve">"Magistrate" means any municipal court and the Superior Court, and any officer having the powers of a committing magistrate and the chief administrator. </w:t>
      </w:r>
    </w:p>
    <w:p w:rsidR="00ED2800" w:rsidRDefault="00ED2800" w:rsidP="00ED2800">
      <w:r>
        <w:tab/>
        <w:t xml:space="preserve">"Manufacturer" means a person engaged in the business of manufacturing or assembling motor vehicles, who will, under normal business conditions during the year, manufacture or assemble at least 10 new motor vehicles. </w:t>
      </w:r>
    </w:p>
    <w:p w:rsidR="00ED2800" w:rsidRDefault="00ED2800" w:rsidP="00ED2800">
      <w:r>
        <w:tab/>
        <w:t>"Metal tire" means every tire the surface of which in contact with the highway is wholly or partly of metal or other hard nonresilient material.</w:t>
      </w:r>
    </w:p>
    <w:p w:rsidR="00ED2800" w:rsidRDefault="00ED2800" w:rsidP="00ED2800">
      <w:r>
        <w:tab/>
        <w:t xml:space="preserve">"Mid-block crosswalk" means a crosswalk located away from an intersection, distinctly indicated by lines or markings on the surface. </w:t>
      </w:r>
    </w:p>
    <w:p w:rsidR="00ED2800" w:rsidRDefault="00ED2800" w:rsidP="00ED2800">
      <w:r>
        <w:tab/>
        <w:t>"Motorized bicycle" means a pedal bicycle having a helper motor characterized in that either the maximum piston displacement is less than 50 cc. or said motor is rated at no more than 1.5 brake horsepower or is powered by an electric drive motor and said bicycle is capable of a maximum speed of no more than 25 miles per hour on a flat surfaceor a pedal bicycle having an electric motor that is capable of propelling the bicycle in excess of 20 miles per hour with a maximum motor-powered speed of no more than 28 miles per hour on a flat surface.  This term shall not include a low-speed electric bicycle or low-speed electric scooter as defined in this section.</w:t>
      </w:r>
    </w:p>
    <w:p w:rsidR="00ED2800" w:rsidRDefault="00ED2800" w:rsidP="00ED2800">
      <w:r>
        <w:tab/>
        <w:t xml:space="preserve">"Motorcycle" includes motorcycles, autocycles, motor bikes, bicycles with motor attached and all motor-operated vehicles of the bicycle or tricycle type, except motorized bicycles, low-speed electric bicycles, and low-speed electric scooters as defined in this section, whether the motive power be a part thereof or attached thereto and having a saddle or seat with driver sitting astride or upon it or a platform on which the driver stands. </w:t>
      </w:r>
    </w:p>
    <w:p w:rsidR="00ED2800" w:rsidRDefault="00ED2800" w:rsidP="00ED2800">
      <w:r>
        <w:tab/>
        <w:t xml:space="preserve">"Motor-drawn vehicle" includes trailers, semitrailers, or any other type of vehicle drawn by a motor-driven vehicle. </w:t>
      </w:r>
    </w:p>
    <w:p w:rsidR="00ED2800" w:rsidRDefault="00ED2800" w:rsidP="00ED2800">
      <w:r>
        <w:tab/>
        <w:t xml:space="preserve">"Motor vehicle" includes all vehicles propelled otherwise than by muscular power, excepting such vehicles as run only upon rails or </w:t>
      </w:r>
      <w:r>
        <w:lastRenderedPageBreak/>
        <w:t>tracks, low-speed electric bicycles, low-speed electric scooters, and motorized bicycles.</w:t>
      </w:r>
    </w:p>
    <w:p w:rsidR="00ED2800" w:rsidRDefault="00ED2800" w:rsidP="00ED2800">
      <w:r>
        <w:tab/>
        <w:t>"Motorized scooter" means a miniature motor vehicle and includes, but is not limited to, pocket bikes, super pocket bikes, scooters, mini-scooters, sport scooters, mini choppers, mini motorcycles, motorized skateboards and other vehicles with motors not manufactured in compliance with Federal Motor Vehicle Safety Standards and which have no permanent Federal Safety Certification stickers affixed to the vehicle by the original manufacturer. This term shall not include:  electric personal assistive mobility devices, motorized bicycles, low-speed vehicles, low-speed electric bicycles, or low-speed electric scooters; or motorized wheelchairs, mobility scooters or similar mobility assisting devices used by persons with physical disabilities, or persons whose ambulatory mobility has been impaired by age or illness.</w:t>
      </w:r>
    </w:p>
    <w:p w:rsidR="00ED2800" w:rsidRDefault="00ED2800" w:rsidP="00ED2800">
      <w:r>
        <w:tab/>
        <w:t>"Motorized skateboard" means a skateboard that is propelled otherwise than by muscular power.</w:t>
      </w:r>
    </w:p>
    <w:p w:rsidR="00ED2800" w:rsidRDefault="00ED2800" w:rsidP="00ED2800">
      <w:r>
        <w:tab/>
        <w:t>"Motorized wheelchair" means any motor-driven wheelchair utilized to increase the independent mobility, in the activities of daily living, of an individual who has limited or no ambulation abilities, and includes mobility scooters manufactured specifically for such purposes and designed primarily for indoor use.</w:t>
      </w:r>
    </w:p>
    <w:p w:rsidR="00ED2800" w:rsidRDefault="00ED2800" w:rsidP="00ED2800">
      <w:r>
        <w:tab/>
        <w:t>"Noncommercial truck" means every motor vehicle designed primarily for transportation of property, and which is not a "commercial vehicle."</w:t>
      </w:r>
    </w:p>
    <w:p w:rsidR="00ED2800" w:rsidRDefault="00ED2800" w:rsidP="00ED2800">
      <w:r>
        <w:tab/>
        <w:t>"Official traffic control devices" means all signs, signals, markings, and devices not inconsistent with this subtitle placed or erected by authority of a public body or official having jurisdiction for the purpose of regulating, warning, or guiding traffic.</w:t>
      </w:r>
    </w:p>
    <w:p w:rsidR="00ED2800" w:rsidRDefault="00ED2800" w:rsidP="00ED2800">
      <w:r>
        <w:tab/>
        <w:t xml:space="preserve">"Omnibus" includes all motor vehicles used for the transportation of passengers for hire, except commuter vans and vehicles used in ridesharing arrangements and school buses, if the same are not otherwise used in the transportation of passengers for hire. </w:t>
      </w:r>
    </w:p>
    <w:p w:rsidR="00ED2800" w:rsidRDefault="00ED2800" w:rsidP="00ED2800">
      <w:r>
        <w:tab/>
        <w:t xml:space="preserve">"Operator" means a person who is in actual physical control of a vehicle or street car. </w:t>
      </w:r>
    </w:p>
    <w:p w:rsidR="00ED2800" w:rsidRDefault="00ED2800" w:rsidP="00ED2800">
      <w:r>
        <w:tab/>
        <w:t>"Outside lane" means the lane nearest the curb or outer edge of the roadway.</w:t>
      </w:r>
    </w:p>
    <w:p w:rsidR="00ED2800" w:rsidRDefault="00ED2800" w:rsidP="00ED2800">
      <w:r>
        <w:tab/>
        <w:t>"Owner" means a person who holds the legal title of a vehicle, or if a vehicle is the subject of an agreement for the conditional sale or lease thereof with the right of purchase upon performance of the conditions stated in the agreement and with an immediate right of possession vested in the conditional vendee or lessee, or if a mortgagor of a vehicle is entitled to possession, then the conditional vendee, lessee or mortgagor shall be deemed the owner for the purpose of this subtitle.</w:t>
      </w:r>
    </w:p>
    <w:p w:rsidR="00ED2800" w:rsidRDefault="00ED2800" w:rsidP="00ED2800">
      <w:r>
        <w:lastRenderedPageBreak/>
        <w:tab/>
        <w:t>"Parking" means the standing or waiting on a street, road or highway of a vehicle not actually engaged in receiving or discharging passengers or merchandise, unless in obedience to traffic regulations or traffic signs or signals.</w:t>
      </w:r>
    </w:p>
    <w:p w:rsidR="00ED2800" w:rsidRDefault="00ED2800" w:rsidP="00ED2800">
      <w:r>
        <w:tab/>
        <w:t>"Passenger automobile" means all automobiles used and designed for the transportation of passengers, other than omnibuses and school buses.</w:t>
      </w:r>
    </w:p>
    <w:p w:rsidR="00ED2800" w:rsidRDefault="00ED2800" w:rsidP="00ED2800">
      <w:r>
        <w:tab/>
        <w:t>"Pedestrian" means a person afoot.</w:t>
      </w:r>
    </w:p>
    <w:p w:rsidR="00ED2800" w:rsidRDefault="00ED2800" w:rsidP="00ED2800">
      <w:r>
        <w:tab/>
        <w:t>"Person" includes natural persons, firms, copartnerships, associations, and corporations.</w:t>
      </w:r>
    </w:p>
    <w:p w:rsidR="00ED2800" w:rsidRDefault="00ED2800" w:rsidP="00ED2800">
      <w:r>
        <w:tab/>
        <w:t>"Pneumatic tire" means every tire in which compressed air is designed to support the load.</w:t>
      </w:r>
    </w:p>
    <w:p w:rsidR="00ED2800" w:rsidRDefault="00ED2800" w:rsidP="00ED2800">
      <w:r>
        <w:tab/>
        <w:t xml:space="preserve">"Pole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 </w:t>
      </w:r>
    </w:p>
    <w:p w:rsidR="00ED2800" w:rsidRDefault="00ED2800" w:rsidP="00ED2800">
      <w:r>
        <w:tab/>
        <w:t xml:space="preserve">"Private road or driveway" means every road or driveway not open to the use of the public for purposes of vehicular travel. </w:t>
      </w:r>
    </w:p>
    <w:p w:rsidR="00ED2800" w:rsidRDefault="00ED2800" w:rsidP="00ED2800">
      <w:r>
        <w:tab/>
        <w:t xml:space="preserve">"Railroad train" means a steam engine, electric or other motor, with or without cars coupled thereto, operated upon rails, except street cars. </w:t>
      </w:r>
    </w:p>
    <w:p w:rsidR="00ED2800" w:rsidRDefault="00ED2800" w:rsidP="00ED2800">
      <w:r>
        <w:tab/>
        <w:t>"REAL ID basic driver's license" means a basic driver's license issued by the commission that complies with the provisions of the "REAL ID Act of 2005," Pub.L.109-13, any acts amendatory or supplementary thereto, and any federal regulations adopted thereunder.</w:t>
      </w:r>
    </w:p>
    <w:p w:rsidR="00ED2800" w:rsidRDefault="00ED2800" w:rsidP="00ED2800">
      <w:r>
        <w:tab/>
        <w:t>"REAL ID identification card" means an identification card issued by the commission that complies with the provisions of the "REAL ID Act of 2005," Pub.L.109-13, any acts amendatory or supplementary thereto, and any federal regulations adopted thereunder.</w:t>
      </w:r>
    </w:p>
    <w:p w:rsidR="00ED2800" w:rsidRDefault="00ED2800" w:rsidP="00ED2800">
      <w:r>
        <w:tab/>
        <w:t>"REAL ID license" means any license to operate a motor vehicle issued by the commission that complies with the provisions of the "REAL ID Act of 2005," Pub.L.109-13, any acts amendatory or supplementary thereto, and any federal regulations adopted thereunder.</w:t>
      </w:r>
    </w:p>
    <w:p w:rsidR="00ED2800" w:rsidRDefault="00ED2800" w:rsidP="00ED2800">
      <w:r>
        <w:tab/>
        <w:t>"REAL ID motorcycle license" means a motorcycle license issued by the commission that complies with the provisions of the "REAL ID Act of 2005," Pub.L.109-13, any acts amendatory or supplementary thereto, and any federal regulations adopted thereunder.</w:t>
      </w:r>
    </w:p>
    <w:p w:rsidR="00ED2800" w:rsidRDefault="00ED2800" w:rsidP="00ED2800">
      <w:r>
        <w:tab/>
        <w:t xml:space="preserve">"REAL ID probationary license" means a probationary license issued by the commission that complies with the provisions of the "REAL ID Act of 2005," P.L.109-13, any acts amendatory or </w:t>
      </w:r>
      <w:r>
        <w:lastRenderedPageBreak/>
        <w:t>supplementary thereto, and any federal regulations adopted thereunder.</w:t>
      </w:r>
    </w:p>
    <w:p w:rsidR="00ED2800" w:rsidRDefault="00ED2800" w:rsidP="00ED2800">
      <w:r>
        <w:tab/>
        <w:t>"Recreation vehicle" means a self-propelled or towed vehicle equipped to serve as temporary living quarters for recreational, camping or travel purposes and used solely as a family or personal conveyance.</w:t>
      </w:r>
    </w:p>
    <w:p w:rsidR="00ED2800" w:rsidRDefault="00ED2800" w:rsidP="00ED2800">
      <w:r>
        <w:tab/>
        <w:t>"Residence district" means that portion of a highway and the territory contiguous thereto, not comprising a business district, where within any 600 feet along such highway there are buildings in use for business or residential purposes which occupy 300 feet or more of frontage on at least one side of the highway.</w:t>
      </w:r>
    </w:p>
    <w:p w:rsidR="00ED2800" w:rsidRDefault="00ED2800" w:rsidP="00ED2800">
      <w:r>
        <w:tab/>
        <w:t xml:space="preserve">"Ridesharing" means the transportation of persons in a motor vehicle, with a maximum carrying capacity of not more than 15 passengers, including the driver, where such transportation is incidental to the purpose of the driver.  The term shall include such ridesharing arrangements known as car pools and van pools. </w:t>
      </w:r>
    </w:p>
    <w:p w:rsidR="00ED2800" w:rsidRDefault="00ED2800" w:rsidP="00ED2800">
      <w:r>
        <w:tab/>
        <w:t xml:space="preserve">"Right-of-way" means the privilege of the immediate use of the highway. </w:t>
      </w:r>
    </w:p>
    <w:p w:rsidR="00ED2800" w:rsidRDefault="00ED2800" w:rsidP="00ED2800">
      <w:r>
        <w:tab/>
        <w:t>"Road tractor" means every motor vehicle designed and used for drawing other vehicles and not so constructed as to carry any load thereon either independently or any part of the weight of a vehicle or load so drawn.</w:t>
      </w:r>
    </w:p>
    <w:p w:rsidR="00ED2800" w:rsidRDefault="00ED2800" w:rsidP="00ED2800">
      <w:r>
        <w:tab/>
        <w:t xml:space="preserve">"Roadway" means that portion of a highway improved, designed, or ordinarily used for vehicular travel, exclusive of the berm or shoulder. In the event a highway includes two or more separate roadways, the term "roadway" as used herein shall refer to any such roadway separately, but not to all such roadways, collectively. </w:t>
      </w:r>
    </w:p>
    <w:p w:rsidR="00ED2800" w:rsidRDefault="00ED2800" w:rsidP="00ED2800">
      <w:r>
        <w:tab/>
        <w:t xml:space="preserve">"Safety zone" means the area or space officially set aside within a highway for the exclusive use of pedestrians, which is so plainly marked or indicated by proper signs as to be plainly visible at all times while set apart as a safety zone. </w:t>
      </w:r>
    </w:p>
    <w:p w:rsidR="00ED2800" w:rsidRDefault="00ED2800" w:rsidP="00ED2800">
      <w:r>
        <w:tab/>
        <w:t xml:space="preserve">"School bus" means every motor vehicle operated by, or under contract with, a public or governmental agency, or religious or other charitable organization or corporation, or privately operated for the transportation of children to or from school for secular or religious education, which complies with the regulations of the New Jersey Motor Vehicle Commission affecting school buses, including "School Vehicle Type I" and "School Vehicle Type II" as defined below: </w:t>
      </w:r>
    </w:p>
    <w:p w:rsidR="00ED2800" w:rsidRDefault="00ED2800" w:rsidP="00ED2800">
      <w:r>
        <w:tab/>
        <w:t xml:space="preserve">"School Vehicle Type I" means any vehicle designed to transport 16 or more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Such vehicle shall comply with the regulations of the New Jersey Motor Vehicle Commission and either the Department of Education or the </w:t>
      </w:r>
      <w:r>
        <w:lastRenderedPageBreak/>
        <w:t xml:space="preserve">Department of Human Services, whichever is the appropriate supervising agency. </w:t>
      </w:r>
    </w:p>
    <w:p w:rsidR="00ED2800" w:rsidRDefault="00ED2800" w:rsidP="00ED2800">
      <w:r>
        <w:tab/>
        <w:t>"School Vehicle Type II" means any vehicle designed to transport less than 16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Such vehicle shall comply with the regulations of the New Jersey Motor Vehicle Commission and either the Department of Education or the Department of Human Services, whichever is the appropriate supervising agency.</w:t>
      </w:r>
    </w:p>
    <w:p w:rsidR="00ED2800" w:rsidRDefault="00ED2800" w:rsidP="00ED2800">
      <w:r>
        <w:tab/>
        <w:t xml:space="preserve">"School zone" means that portion of a highway which is either contiguous to territory occupied by a school building or is where school crossings are established in the vicinity of a school, upon which are maintained appropriate "school signs" in accordance with specifications adopted by the chief administrator and in accordance with law. </w:t>
      </w:r>
    </w:p>
    <w:p w:rsidR="00ED2800" w:rsidRDefault="00ED2800" w:rsidP="00ED2800">
      <w:r>
        <w:tab/>
        <w:t xml:space="preserve">"School crossing" means that portion of a highway where school children are required to cross the highway in the vicinity of a school. </w:t>
      </w:r>
    </w:p>
    <w:p w:rsidR="00ED2800" w:rsidRDefault="00ED2800" w:rsidP="00ED2800">
      <w:r>
        <w:tab/>
        <w:t xml:space="preserve">"Semitrailer" means every vehicle with or without motive power, other than a pole trailer, designed for carrying persons or property and for being drawn by a motor vehicle and so constructed that some part of its weight and that of its load rests upon or is carried by another vehicle. </w:t>
      </w:r>
    </w:p>
    <w:p w:rsidR="00ED2800" w:rsidRDefault="00ED2800" w:rsidP="00ED2800">
      <w:r>
        <w:tab/>
        <w:t xml:space="preserve">"Shipper" means any person who shall deliver, or cause to be delivered, any commodity, produce or article for transportation as the contents or load of a commercial motor vehicle.  In the case of a sealed ocean container, "shipper" shall not be construed to include any person whose activities with respect to the shipment are limited to the solicitation or negotiation of the sale, resale, or exchange of the commodity, produce or article within that container. </w:t>
      </w:r>
    </w:p>
    <w:p w:rsidR="00ED2800" w:rsidRDefault="00ED2800" w:rsidP="00ED2800">
      <w:r>
        <w:tab/>
        <w:t xml:space="preserve">"Shoulder" means that portion of the highway, exclusive of and bordering the roadway, designed for emergency use but not ordinarily to be used for vehicular travel. </w:t>
      </w:r>
    </w:p>
    <w:p w:rsidR="00ED2800" w:rsidRDefault="00ED2800" w:rsidP="00ED2800">
      <w:r>
        <w:tab/>
        <w:t>"Sidewalk" means that portion of a highway intended for the use of pedestrians, between the curb line or the lateral line of a shoulder, or if none, the lateral line of the roadway and the adjacent right-of-way line.</w:t>
      </w:r>
    </w:p>
    <w:p w:rsidR="00ED2800" w:rsidRDefault="00ED2800" w:rsidP="00ED2800">
      <w:r>
        <w:tab/>
        <w:t xml:space="preserve">"Sign." See "Official traffic control devices." </w:t>
      </w:r>
    </w:p>
    <w:p w:rsidR="00ED2800" w:rsidRDefault="00ED2800" w:rsidP="00ED2800">
      <w:r>
        <w:tab/>
        <w:t xml:space="preserve">"Slow-moving vehicle" means a vehicle run at a speed less than the maximum speed then and there permissible. </w:t>
      </w:r>
    </w:p>
    <w:p w:rsidR="00ED2800" w:rsidRDefault="00ED2800" w:rsidP="00ED2800">
      <w:r>
        <w:tab/>
        <w:t>"Solid tire" means every tire of rubber or other resilient material which does not depend upon compressed air for the support of the load.</w:t>
      </w:r>
    </w:p>
    <w:p w:rsidR="00ED2800" w:rsidRDefault="00ED2800" w:rsidP="00ED2800">
      <w:r>
        <w:tab/>
        <w:t xml:space="preserve">"Standard" means, when used to describe any license to operate a motor vehicle or any identification card issued by the commission </w:t>
      </w:r>
      <w:r>
        <w:lastRenderedPageBreak/>
        <w:t>under the provisions of this Title, that the issuance of the license or identification card does not require proof of lawful presence in the United States.</w:t>
      </w:r>
    </w:p>
    <w:p w:rsidR="00ED2800" w:rsidRDefault="00ED2800" w:rsidP="00ED2800">
      <w:r>
        <w:tab/>
        <w:t xml:space="preserve">"Street" means the same as highway. </w:t>
      </w:r>
    </w:p>
    <w:p w:rsidR="00ED2800" w:rsidRDefault="00ED2800" w:rsidP="00ED2800">
      <w:r>
        <w:tab/>
        <w:t xml:space="preserve">"Street car" means a car other than a railroad train, for transporting persons or property and operated upon rails principally within a municipality. </w:t>
      </w:r>
    </w:p>
    <w:p w:rsidR="00ED2800" w:rsidRDefault="00ED2800" w:rsidP="00ED2800">
      <w:r>
        <w:tab/>
        <w:t xml:space="preserve">"Stop," when required, means complete cessation from movement. </w:t>
      </w:r>
    </w:p>
    <w:p w:rsidR="00ED2800" w:rsidRDefault="00ED2800" w:rsidP="00ED2800">
      <w:r>
        <w:tab/>
        <w:t xml:space="preserve">"Stopping or standing," when prohibited, means any cessation of movement of a vehicle, whether occupied or not, except when necessary to avoid conflict with other traffic or in compliance with the directions of a police officer or traffic control sign or signal. </w:t>
      </w:r>
    </w:p>
    <w:p w:rsidR="00ED2800" w:rsidRDefault="00ED2800" w:rsidP="00ED2800">
      <w:r>
        <w:tab/>
        <w:t xml:space="preserve">"Suburban business or residential district" means that portion of highway and the territory contiguous thereto, where within any 1,320 feet along that highway there is land in use for business or residential purposes and that land occupies more than 660 feet of frontage on one side or collectively more than 660 feet of frontage on both sides of that roadway. </w:t>
      </w:r>
    </w:p>
    <w:p w:rsidR="00ED2800" w:rsidRDefault="00ED2800" w:rsidP="00ED2800">
      <w:r>
        <w:tab/>
        <w:t xml:space="preserve">"Through highway" means every highway or portion thereof at the entrances to which vehicular traffic from intersecting highways is required by law to stop before entering or crossing the same and when stop signs are erected as provided in this chapter. </w:t>
      </w:r>
    </w:p>
    <w:p w:rsidR="00ED2800" w:rsidRDefault="00ED2800" w:rsidP="00ED2800">
      <w:r>
        <w:tab/>
        <w:t xml:space="preserve">"Trackless trolley" means every motor vehicle which is propelled by electric power obtained from overhead trolley wires but not operated upon rails. </w:t>
      </w:r>
    </w:p>
    <w:p w:rsidR="00ED2800" w:rsidRDefault="00ED2800" w:rsidP="00ED2800">
      <w:r>
        <w:tab/>
        <w:t xml:space="preserve">"Traffic" means pedestrians, ridden or herded animals, vehicles, street cars, and other conveyances either singly, or together, while using any highway for purposes of travel. </w:t>
      </w:r>
    </w:p>
    <w:p w:rsidR="00ED2800" w:rsidRDefault="00ED2800" w:rsidP="00ED2800">
      <w:r>
        <w:tab/>
        <w:t xml:space="preserve">"Traffic control signal" means a device, whether manually, electrically, mechanically, or otherwise controlled, by which traffic is alternately directed to stop and to proceed. </w:t>
      </w:r>
    </w:p>
    <w:p w:rsidR="00ED2800" w:rsidRDefault="00ED2800" w:rsidP="00ED2800">
      <w:r>
        <w:tab/>
        <w:t xml:space="preserve">"Trailer" means every vehicle with or without motive power, other than a pole trailer, designed for carrying persons or property and for being drawn by a motor vehicle and so constructed that no part of its weight rests upon the towing vehicle. </w:t>
      </w:r>
    </w:p>
    <w:p w:rsidR="00ED2800" w:rsidRDefault="00ED2800" w:rsidP="00ED2800">
      <w:r>
        <w:tab/>
        <w:t xml:space="preserve">"Truck" means every motor vehicle designed, used, or maintained primarily for the transportation of property. </w:t>
      </w:r>
    </w:p>
    <w:p w:rsidR="00ED2800" w:rsidRDefault="00ED2800" w:rsidP="00ED2800">
      <w:r>
        <w:tab/>
        <w:t xml:space="preserve">"Truck tractor" means every motor vehicle designed and used primarily for drawing other vehicles and not so constructed as to carry a load other than a part of the weight of the vehicle and load so drawn. </w:t>
      </w:r>
    </w:p>
    <w:p w:rsidR="00ED2800" w:rsidRDefault="00ED2800" w:rsidP="00ED2800">
      <w:r>
        <w:tab/>
        <w:t xml:space="preserve">"Van pooling" means seven or more persons commuting on a daily basis to and from work by means of a vehicle with a seating arrangement designed to carry seven to 15 adult passengers. </w:t>
      </w:r>
    </w:p>
    <w:p w:rsidR="00ED2800" w:rsidRDefault="00ED2800" w:rsidP="00ED2800">
      <w:r>
        <w:tab/>
        <w:t xml:space="preserve">"Vehicle" means every device in, upon or by which a person or property is or may be transported upon a highway, excepting devices moved by human power or used exclusively upon stationary </w:t>
      </w:r>
      <w:r>
        <w:lastRenderedPageBreak/>
        <w:t>rails or tracks or low-speed electric bicycles, low-speed electric scooters, or motorized bicycles.</w:t>
      </w:r>
    </w:p>
    <w:p w:rsidR="004B65A4" w:rsidRPr="00DF6CD4" w:rsidRDefault="004B65A4" w:rsidP="00DF6CD4">
      <w:r>
        <w:tab/>
      </w:r>
      <w:r>
        <w:rPr>
          <w:u w:val="single"/>
        </w:rPr>
        <w:t xml:space="preserve">“Wanted person check” </w:t>
      </w:r>
      <w:r w:rsidRPr="00D143FF">
        <w:rPr>
          <w:u w:val="single"/>
        </w:rPr>
        <w:t xml:space="preserve">shall have the same meaning as provided in section </w:t>
      </w:r>
      <w:r>
        <w:rPr>
          <w:u w:val="single"/>
        </w:rPr>
        <w:t>1</w:t>
      </w:r>
      <w:r w:rsidRPr="00D143FF">
        <w:rPr>
          <w:u w:val="single"/>
        </w:rPr>
        <w:t xml:space="preserve"> of P.L.</w:t>
      </w:r>
      <w:r>
        <w:rPr>
          <w:u w:val="single"/>
        </w:rPr>
        <w:t>2003</w:t>
      </w:r>
      <w:r w:rsidRPr="00D143FF">
        <w:rPr>
          <w:u w:val="single"/>
        </w:rPr>
        <w:t>, c.</w:t>
      </w:r>
      <w:r>
        <w:rPr>
          <w:u w:val="single"/>
        </w:rPr>
        <w:t>282</w:t>
      </w:r>
      <w:r w:rsidRPr="00D143FF">
        <w:rPr>
          <w:u w:val="single"/>
        </w:rPr>
        <w:t xml:space="preserve"> (C.</w:t>
      </w:r>
      <w:r>
        <w:rPr>
          <w:u w:val="single"/>
        </w:rPr>
        <w:t>30:4-91.3c).</w:t>
      </w:r>
    </w:p>
    <w:p w:rsidR="00E83EC0" w:rsidRDefault="00E83EC0" w:rsidP="00E83EC0">
      <w:r>
        <w:t>(cf: P.L.2019</w:t>
      </w:r>
      <w:r w:rsidR="004B65A4">
        <w:t>, c.271</w:t>
      </w:r>
      <w:r w:rsidRPr="00EF3786">
        <w:t>, s.1</w:t>
      </w:r>
      <w:r w:rsidRPr="00E81BD8">
        <w:t>)</w:t>
      </w:r>
    </w:p>
    <w:p w:rsidR="00E83EC0" w:rsidRDefault="00E83EC0" w:rsidP="00E83EC0"/>
    <w:p w:rsidR="00E83EC0" w:rsidRDefault="00E83EC0" w:rsidP="00E83EC0">
      <w:r>
        <w:tab/>
        <w:t>2.</w:t>
      </w:r>
      <w:r>
        <w:tab/>
        <w:t>R.S.39:3-10 is amended to read as follows:</w:t>
      </w:r>
    </w:p>
    <w:p w:rsidR="007F2309" w:rsidRDefault="00E83EC0" w:rsidP="007F2309">
      <w:r>
        <w:tab/>
      </w:r>
      <w:r w:rsidR="007F2309">
        <w:t>39:3-10.</w:t>
      </w:r>
      <w:r w:rsidR="0037546A">
        <w:tab/>
      </w:r>
      <w:r w:rsidR="007F2309">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7F2309" w:rsidRDefault="007F2309" w:rsidP="007F2309">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7F2309" w:rsidRDefault="007F2309" w:rsidP="007F2309">
      <w:r>
        <w:tab/>
        <w:t xml:space="preserve">A person shall not sit for an examination for any permit without exhibiting photo identification deemed acceptable by the </w:t>
      </w:r>
      <w:r>
        <w:lastRenderedPageBreak/>
        <w:t xml:space="preserve">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7F2309" w:rsidRDefault="007F2309" w:rsidP="007F2309">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7F2309" w:rsidRDefault="007F2309" w:rsidP="007F2309">
      <w:r>
        <w:tab/>
        <w:t xml:space="preserve">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w:t>
      </w:r>
      <w:r>
        <w:lastRenderedPageBreak/>
        <w:t>Any person who successfully completes an approved motorcycle safety education course established pursuant to the provisions of section 1 of P.L.1991, c.452 (C.27:5F-36) shall be issued a motorcycle license or endorsement without restriction as to engine displacement.</w:t>
      </w:r>
    </w:p>
    <w:p w:rsidR="007F2309" w:rsidRDefault="007F2309" w:rsidP="007F2309">
      <w:r>
        <w:tab/>
        <w:t>A person issued a motorcycle license pursuant to this section may be issued a standard motorcycle license or a REAL ID motorcycle license.</w:t>
      </w:r>
      <w:r w:rsidR="00703498">
        <w:t xml:space="preserve">  </w:t>
      </w:r>
      <w:r>
        <w:t>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7F2309" w:rsidRDefault="007F2309" w:rsidP="007F2309">
      <w:r>
        <w:tab/>
        <w:t xml:space="preserve">In addition to requiring the person to submit satisfactory proof of identity and age, the commission shall require the person to provide: </w:t>
      </w:r>
    </w:p>
    <w:p w:rsidR="007F2309" w:rsidRDefault="007F2309" w:rsidP="007F2309">
      <w:r>
        <w:tab/>
        <w:t>(1)</w:t>
      </w:r>
      <w:r>
        <w:tab/>
        <w:t xml:space="preserve">as a condition for obtaining a standard motorcycle license, proof of the person's social security number and one document providing satisfactory proof that the person is a New Jersey resident. </w:t>
      </w:r>
    </w:p>
    <w:p w:rsidR="007F2309" w:rsidRDefault="007F2309" w:rsidP="007F2309">
      <w:r>
        <w:tab/>
        <w:t>If the person does not have a social security number, the person shall either:</w:t>
      </w:r>
    </w:p>
    <w:p w:rsidR="007F2309" w:rsidRDefault="007F2309" w:rsidP="007F2309">
      <w:r>
        <w:tab/>
        <w:t>(a)</w:t>
      </w:r>
      <w:r>
        <w:tab/>
        <w:t xml:space="preserve">provide satisfactory proof of an Individual Taxpayer Identification Number; or </w:t>
      </w:r>
    </w:p>
    <w:p w:rsidR="007F2309" w:rsidRDefault="007F2309" w:rsidP="007F2309">
      <w:r>
        <w:tab/>
        <w:t>(b)</w:t>
      </w:r>
      <w:r>
        <w:tab/>
        <w:t>indicate, in a manner prescribed by the commission and consistent with all other provisions of P.L.2019, c.271 (C.39:3-10o et al.), that the person is not eligible to receive a social security number; or</w:t>
      </w:r>
    </w:p>
    <w:p w:rsidR="007F2309" w:rsidRDefault="007F2309" w:rsidP="007F2309">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7F2309" w:rsidRDefault="007F2309" w:rsidP="007F2309">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7F2309" w:rsidRDefault="007F2309" w:rsidP="007F2309">
      <w:r>
        <w:lastRenderedPageBreak/>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7F2309" w:rsidRDefault="007F2309" w:rsidP="007F2309">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7F2309" w:rsidRDefault="007F2309" w:rsidP="007F2309">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7F2309" w:rsidRDefault="007F2309" w:rsidP="007F2309">
      <w:r>
        <w:tab/>
        <w:t xml:space="preserve">The commission shall expand the driver's license examination to include a question asking whether the applicant is aware of the provisions of the "Revised Uniform Anatomical Gift Act," P.L.2008, c.50 (C.26:6-77 et al.) and the procedure for indicating on </w:t>
      </w:r>
      <w:r>
        <w:lastRenderedPageBreak/>
        <w:t>the driver's license the intention to make a donation of body organs or tissues pursuant to section 1 of P.L.1978, c.181 (C.39:3-12.2).</w:t>
      </w:r>
    </w:p>
    <w:p w:rsidR="007F2309" w:rsidRDefault="007F2309" w:rsidP="007F2309">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7F2309" w:rsidRDefault="007F2309" w:rsidP="007F2309">
      <w:r>
        <w:tab/>
        <w:t>The commission shall expand the driver's license examination to include questions concerning the dangers of carbon monoxide poisoning from motor vehicles and techniques for the safe operation and proper maintenance of a motor vehicle.</w:t>
      </w:r>
    </w:p>
    <w:p w:rsidR="007F2309" w:rsidRDefault="007F2309" w:rsidP="007F2309">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7F2309" w:rsidRDefault="007F2309" w:rsidP="007F2309">
      <w:r>
        <w:tab/>
        <w:t>The commission shall create classified licensing of drivers covering the following classifications:</w:t>
      </w:r>
    </w:p>
    <w:p w:rsidR="007F2309" w:rsidRDefault="007F2309" w:rsidP="007F2309">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7F2309" w:rsidRDefault="007F2309" w:rsidP="007F2309">
      <w:r>
        <w:tab/>
        <w:t>b.</w:t>
      </w:r>
      <w:r>
        <w:tab/>
        <w:t xml:space="preserve">Omnibuses as classified by R.S.39:3-10.1 and school buses classified under N.J.S.18A:39-1 et seq. </w:t>
      </w:r>
    </w:p>
    <w:p w:rsidR="007F2309" w:rsidRDefault="007F2309" w:rsidP="007F2309">
      <w:r>
        <w:tab/>
        <w:t>c.</w:t>
      </w:r>
      <w:r>
        <w:tab/>
        <w:t>(Deleted by amendment, P.L.1999, c.28)</w:t>
      </w:r>
    </w:p>
    <w:p w:rsidR="007F2309" w:rsidRDefault="007F2309" w:rsidP="007F2309">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7F2309" w:rsidRDefault="007F2309" w:rsidP="007F2309">
      <w:r>
        <w:tab/>
        <w:t>Every applicant for a license under classification b. shall be a holder of a basic driver's license.  Any issuance of a license under classification b. shall be by endorsement on the person's basic driver's license.</w:t>
      </w:r>
    </w:p>
    <w:p w:rsidR="007F2309" w:rsidRDefault="007F2309" w:rsidP="007F2309">
      <w:r>
        <w:lastRenderedPageBreak/>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7F2309" w:rsidRDefault="007F2309" w:rsidP="007F2309">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7F2309" w:rsidRDefault="007F2309" w:rsidP="007F2309">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7F2309" w:rsidRDefault="007F2309" w:rsidP="007F2309">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7F2309" w:rsidRDefault="007F2309" w:rsidP="007F2309">
      <w:r>
        <w:tab/>
        <w:t>The required fee for a license for the license period shall be as follows, subject to adjustment pursuant to section 16 of P.L.2007, c.335 (C.39:2A-36.1):</w:t>
      </w:r>
    </w:p>
    <w:p w:rsidR="007F2309" w:rsidRDefault="007F2309" w:rsidP="007F2309">
      <w:r>
        <w:tab/>
      </w:r>
      <w:r>
        <w:tab/>
        <w:t>Standard motorcycle license or endorsement: $18.</w:t>
      </w:r>
    </w:p>
    <w:p w:rsidR="007F2309" w:rsidRDefault="007F2309" w:rsidP="007F2309">
      <w:r>
        <w:tab/>
      </w:r>
      <w:r>
        <w:tab/>
        <w:t>REAL ID motorcycle license: $29.</w:t>
      </w:r>
    </w:p>
    <w:p w:rsidR="007F2309" w:rsidRDefault="007F2309" w:rsidP="007F2309">
      <w:r>
        <w:tab/>
      </w:r>
      <w:r>
        <w:tab/>
        <w:t>Omnibus or school bus endorsement: $18.</w:t>
      </w:r>
    </w:p>
    <w:p w:rsidR="007F2309" w:rsidRDefault="007F2309" w:rsidP="007F2309">
      <w:r>
        <w:tab/>
      </w:r>
      <w:r>
        <w:tab/>
        <w:t>Standard basic driver's license: $18.</w:t>
      </w:r>
    </w:p>
    <w:p w:rsidR="007F2309" w:rsidRDefault="007F2309" w:rsidP="007F2309">
      <w:r>
        <w:tab/>
      </w:r>
      <w:r>
        <w:tab/>
        <w:t>REAL ID basic driver's license: $29.</w:t>
      </w:r>
    </w:p>
    <w:p w:rsidR="007F2309" w:rsidRDefault="007F2309" w:rsidP="007F2309">
      <w:r>
        <w:tab/>
        <w:t xml:space="preserve">The commission shall waive the payment of fees for issuance of omnibus endorsements whenever an applicant establishes to the commission's satisfaction that the applicant will use the omnibus endorsement exclusively for operating omnibuses owned by a </w:t>
      </w:r>
      <w:r>
        <w:lastRenderedPageBreak/>
        <w:t>nonprofit organization duly incorporated under Title 15 or 16 of the Revised Statutes or Title 15A of the New Jersey Statutes.</w:t>
      </w:r>
    </w:p>
    <w:p w:rsidR="007F2309" w:rsidRDefault="007F2309" w:rsidP="007F2309">
      <w:r>
        <w:tab/>
        <w:t>The commission shall issue licenses for the following license period on and after the first day of the calendar month immediately preceding the commencement of the period, the licenses to be effective immediately.</w:t>
      </w:r>
    </w:p>
    <w:p w:rsidR="007F2309" w:rsidRDefault="007F2309" w:rsidP="007F2309">
      <w:r>
        <w:tab/>
        <w:t>All applications for renewals of licenses shall be made in a manner prescribed by the commission and in accordance with procedures established by it.</w:t>
      </w:r>
    </w:p>
    <w:p w:rsidR="007F2309" w:rsidRDefault="007F2309" w:rsidP="007F2309">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7F2309" w:rsidRDefault="007F2309" w:rsidP="007F2309">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7F2309" w:rsidRDefault="007F2309" w:rsidP="007F2309">
      <w:r>
        <w:tab/>
        <w:t xml:space="preserve">In addition to requiring an applicant for a driver's license to submit satisfactory proof of identity and age, the commission also shall require the applicant to provide: </w:t>
      </w:r>
    </w:p>
    <w:p w:rsidR="007F2309" w:rsidRDefault="007F2309" w:rsidP="007F2309">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7F2309" w:rsidRDefault="007F2309" w:rsidP="007F2309">
      <w:r>
        <w:tab/>
        <w:t>(a)</w:t>
      </w:r>
      <w:r>
        <w:tab/>
        <w:t xml:space="preserve">provide satisfactory proof of an Individual Taxpayer Identification Number; or </w:t>
      </w:r>
    </w:p>
    <w:p w:rsidR="007F2309" w:rsidRDefault="007F2309" w:rsidP="007F2309">
      <w:r>
        <w:tab/>
        <w:t>(b)</w:t>
      </w:r>
      <w:r>
        <w:tab/>
        <w:t>indicate, in a manner prescribed by the commission and consistent with all other provisions of P.L.2019, c.271 (C.39:3-10o</w:t>
      </w:r>
      <w:r w:rsidR="0037546A">
        <w:t> </w:t>
      </w:r>
      <w:r>
        <w:t>et</w:t>
      </w:r>
      <w:r w:rsidR="0037546A">
        <w:t> </w:t>
      </w:r>
      <w:r>
        <w:t>al.),</w:t>
      </w:r>
      <w:r w:rsidR="0037546A">
        <w:t> </w:t>
      </w:r>
      <w:r>
        <w:t>that the person is not eligible to receive a social security number; or</w:t>
      </w:r>
    </w:p>
    <w:p w:rsidR="007F2309" w:rsidRDefault="007F2309" w:rsidP="007F2309">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w:t>
      </w:r>
      <w:r>
        <w:lastRenderedPageBreak/>
        <w:t xml:space="preserve">number in accordance with the "REAL ID Act of 2005," Pub.L.109-13, any acts amendatory or supplementary thereto, and any federal regulations adopted thereunder; and proof that the applicant's presence in the United States is authorized under federal law. </w:t>
      </w:r>
    </w:p>
    <w:p w:rsidR="007F2309" w:rsidRDefault="007F2309" w:rsidP="007F2309">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7F2309" w:rsidRDefault="007F2309" w:rsidP="007F2309">
      <w:pPr>
        <w:rPr>
          <w:u w:val="single"/>
        </w:rPr>
      </w:pPr>
      <w:r>
        <w:tab/>
      </w:r>
      <w:r>
        <w:rPr>
          <w:u w:val="single"/>
        </w:rPr>
        <w:t>In addition to the requirements provided in this section, the chief administrator shall conduct a wanted person check for every applicant for a permit, and probationary or basic driver’s license.</w:t>
      </w:r>
    </w:p>
    <w:p w:rsidR="007F2309" w:rsidRDefault="007F2309" w:rsidP="007F2309">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7F2309" w:rsidRDefault="007F2309" w:rsidP="007F2309">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7F2309" w:rsidRDefault="007F2309" w:rsidP="007F2309">
      <w:r>
        <w:tab/>
        <w:t>Nothing in this section shall be construed to alter or extend the expiration of any license issued prior to the date this amendatory and supplementary act becomes operative.</w:t>
      </w:r>
    </w:p>
    <w:p w:rsidR="007F2309" w:rsidRDefault="007F2309" w:rsidP="007F2309">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7F2309" w:rsidRDefault="007F2309" w:rsidP="007F2309">
      <w:r>
        <w:lastRenderedPageBreak/>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7F2309" w:rsidRDefault="007F2309" w:rsidP="007F2309">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7F2309" w:rsidRDefault="007F2309" w:rsidP="007F2309">
      <w:r>
        <w:tab/>
        <w:t xml:space="preserve">As used in this section: </w:t>
      </w:r>
    </w:p>
    <w:p w:rsidR="007F2309" w:rsidRDefault="007F2309" w:rsidP="007F2309">
      <w:r>
        <w:tab/>
        <w:t xml:space="preserve">"Parking sensors" means proximity sensors which use either electromagnetic or ultrasonic technology and are designed to alert the driver to obstacles while parking. </w:t>
      </w:r>
    </w:p>
    <w:p w:rsidR="007F2309" w:rsidRDefault="007F2309" w:rsidP="007F2309">
      <w:r>
        <w:tab/>
        <w:t>"Rear visibility system" means devices or components installed on a motor vehicle at the time of manufacture that allow a forward facing driver to view a visual image of the area directly behind the vehicle.</w:t>
      </w:r>
    </w:p>
    <w:p w:rsidR="00E83EC0" w:rsidRDefault="00881698" w:rsidP="007F2309">
      <w:r>
        <w:t>(cf: P.L.2019, c.271</w:t>
      </w:r>
      <w:r w:rsidR="00E83EC0" w:rsidRPr="00E81BD8">
        <w:t>, s.</w:t>
      </w:r>
      <w:r>
        <w:t>8</w:t>
      </w:r>
      <w:r w:rsidR="00E83EC0" w:rsidRPr="00E81BD8">
        <w:t>)</w:t>
      </w:r>
    </w:p>
    <w:p w:rsidR="00E83EC0" w:rsidRDefault="00E83EC0" w:rsidP="00E83EC0"/>
    <w:p w:rsidR="00E83EC0" w:rsidRDefault="00E83EC0" w:rsidP="00E83EC0">
      <w:r>
        <w:tab/>
        <w:t>3.</w:t>
      </w:r>
      <w:r>
        <w:tab/>
        <w:t>R.S.39:3-13 is amended to read as follows:</w:t>
      </w:r>
    </w:p>
    <w:p w:rsidR="007F2309" w:rsidRDefault="0037546A" w:rsidP="007F2309">
      <w:r>
        <w:tab/>
      </w:r>
      <w:r w:rsidR="007F2309">
        <w:t>39:3-13.</w:t>
      </w:r>
      <w:r>
        <w:tab/>
      </w:r>
      <w:r w:rsidR="007F2309">
        <w:t>The chief administrator may, in the chief administrator's discretion, issue to a person over 17 years of age an examination permit, under the hand and seal of the chief administrator, allowing such person, for the purpose of fitting the person to become a licensed driver, to operate a designated class of motor vehicles other than passenger automobiles and motorcycles for a specified period of not more than 90 days, while in the company and under the supervision of a driver licensed to operate such designated class of motor vehicles.</w:t>
      </w:r>
    </w:p>
    <w:p w:rsidR="007F2309" w:rsidRDefault="007F2309" w:rsidP="007F2309">
      <w:r>
        <w:tab/>
        <w:t xml:space="preserve">The chief administrator, in the chief administrator's discretion, may issue for a specified period of not less than one year a passenger automobile or motorcycle-only examination permit to a person over 17 years of age regardless of whether a person has completed a course of behind-the-wheel automobile driving </w:t>
      </w:r>
      <w:r>
        <w:lastRenderedPageBreak/>
        <w:t>education pursuant to section 1 of P.L.1950, c.127 (C.39:3-13.1).  An examination permit applicant who is under 18 years of age shall obtain the signature of a parent or guardian for submission to the commission on a form prescribed by the chief administrator.  The chief administrator shall postpone for six months the driving privileges of any person who submits a fraudulent signature for a parent or guardian.</w:t>
      </w:r>
    </w:p>
    <w:p w:rsidR="007F2309" w:rsidRDefault="007F2309" w:rsidP="007F2309">
      <w:r>
        <w:tab/>
        <w:t>For six months immediately following the validation of an examination permit, and until the holder passes the road test, the holder who is less than 21 years of age shall operate the passenger automobile only when accompanied by, and under the supervision of, a New Jersey licensed driver who is at least 21 years of age and has been licensed to drive a passenger automobile for not less than three years. The holder of an examination permit who is at least 21 years of age shall operate the passenger automobile for the first three months under such supervision and until the holder passes the road test. The supervising driver of the passenger automobile shall sit in the front seat of the vehicle.  Whenever operating a vehicle while in possession of an examination permit, the holder of the permit shall operate the passenger automobile with only one additional passenger in the vehicle excluding dependents of the permit holder, except that this passenger restriction shall not apply when the permit holder is at least 21 years of age or when the permit holder is accompanied by a parent or guardian.  Further, the holder of the passenger automobile permit who is less than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  The holder of the examination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The passenger automobile permit holder shall ensure that all occupants of the vehicle are secured in a properly adjusted and fastened seat belt or child restraint system.</w:t>
      </w:r>
    </w:p>
    <w:p w:rsidR="007F2309" w:rsidRDefault="007F2309" w:rsidP="007F2309">
      <w:r>
        <w:tab/>
        <w:t xml:space="preserve">The holder of an examination permit subject to the provisions of section 1 of P.L.1977, c.23 (C.39:3-10b) shall not operate a motorcycle at any time from a half-hour after sunset to a half-hour before sunrise. A motorcycle operated by the holder of an examination permit shall carry only the operator and shall not be operated on any toll road over which the New Jersey Turnpike </w:t>
      </w:r>
      <w:r>
        <w:lastRenderedPageBreak/>
        <w:t>Authority or the South Jersey Transportation Authority has jurisdiction or on any limited-access interstate highway.</w:t>
      </w:r>
    </w:p>
    <w:p w:rsidR="007F2309" w:rsidRDefault="007F2309" w:rsidP="007F2309">
      <w:r>
        <w:tab/>
        <w:t>The holder of any examination permit shall not operate a motorcycle having a motor with a maximum piston displacement that is less than 50 cubic centimeters or a motor that is rated at no more than 1.5 brake horsepower with a maximum speed of no more than 35 miles per hour on a flat surface at anytime from a half-hour after sunset to a half-hour before sunrise and shall not operate the motorcycle with any other passenger.  The holder of any examination permit shall not operate such a motorcycle upon limited-access interstate highways or public roads or highways with a posted speed limit greater than 35 miles per hour.</w:t>
      </w:r>
    </w:p>
    <w:p w:rsidR="007F2309" w:rsidRDefault="007F2309" w:rsidP="007F2309">
      <w:r>
        <w:tab/>
        <w:t>An applicant for an examination permit subject to the provisions of section 1 of P.L.1977, c.23 (C.39:3-10b), who is less than 18 years of age, shall be required to successfully complete a motorcycle safety education course established pursuant to the provisions of section 1 of P.L.1991, c.452 (C.27:5F-36) as a condition for obtaining a motorcycle license or endorsement.</w:t>
      </w:r>
    </w:p>
    <w:p w:rsidR="007F2309" w:rsidRDefault="007F2309" w:rsidP="007F2309">
      <w:r>
        <w:tab/>
        <w:t>The chief administrator shall provide the holder of an examination permit with two removable, transferable, highly visible, reflective decals indicating that the driver of the vehicle may be the holder of an examination permit.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an examination permit shall not operate a vehicle unless the decals are displayed.  The decal shall be removed once the driver's examination permit period has ended.</w:t>
      </w:r>
    </w:p>
    <w:p w:rsidR="007F2309" w:rsidRDefault="007F2309" w:rsidP="007F2309">
      <w:r>
        <w:tab/>
        <w:t xml:space="preserve">When notified by a court of competent jurisdiction that an examination permit holder has been convicted of a violation which causes the permit holder to accumulate more than two motor vehicle points or has been convicted of a violation of R.S.39:4-50; section 2 of P.L.1981, c.512 (C.39:4-50.4a); section 1 of P.L.1992, c.189 (C.39:4-50.14); R.S.39:4-129; N.J.S.2C:11-5; section 1 of P.L.2017, c.165 (C.2C:11-5.3; subsection c. of N.J.S.2C:12-1; or any other motor vehicle-related law the chief administrator deems significant and applicable pursuant to regulation, in addition to any other penalty that may be imposed, the chief administrator shall, without the exercise of discretion or a hearing, suspend the examination permit holder's examination permit for 90 days.  The chief administrator shall restore the permit following the term of the permit suspension if the permit holder satisfactorily completes a remedial training course of not less than four hours which may be </w:t>
      </w:r>
      <w:r>
        <w:lastRenderedPageBreak/>
        <w:t>given by the commission, a driving school licensed by the chief administrator pursuant to section 2 of P.L.1951, c.216 (C.39:12-2), or any Statewide safety organization approved by the chief administrator.  The course shall be subject to oversight by the commission according to its guidelines.  The permit holder shall also remit a course fee prior to the commencement of the course. The chief administrator also shall postpone without the exercise of discretion or a hearing the issuance of a basic license for 90 days if the chief administrator is notified by a court of competent jurisdiction that the examination permit holder, after completion of the remedial training course, has been convicted of any motor vehicle violation which results in the imposition of any motor vehicle points or has been convicted of a violation of R.S.39:4-50; section 2 of P.L.1981, c.512 (C.39:4-50.4a); section 1 of P.L.1992, c.189 (C.39:4-50.14); R.S.39:4-129; N.J.S.2C:11-5; subsection c. of N.J.S.2C:12-1; or any other motor vehicle-related law the chief administrator deems significant and applicable pursuant to regulation.  When the chief administrator is notified by a court of competent jurisdiction that an examination permit holder has been convicted of any alcohol or drug-related offense unrelated to the operation of a motor vehicle and is not otherwise subject to any other suspension penalty therefor, the chief administrator shall, without the exercise of discretion or a hearing, suspend the examination permit for six months.</w:t>
      </w:r>
    </w:p>
    <w:p w:rsidR="007F2309" w:rsidRDefault="007F2309" w:rsidP="007F2309">
      <w:r>
        <w:tab/>
        <w:t>An examination permit for a motorcycle or a commercial motor vehicle issued to a person with a disability, as determined by the New Jersey Motor Vehicle Commission after consultation with the Department of Education, shall be valid for nine months or until the completion of the road test portion of the license examination, whichever period is shorter.</w:t>
      </w:r>
    </w:p>
    <w:p w:rsidR="007F2309" w:rsidRDefault="007F2309" w:rsidP="007F2309">
      <w:r>
        <w:tab/>
        <w:t xml:space="preserve">Each permit shall be sufficient license for the person to operate such designated class of motor vehicles in this State during the period specified, while in the company of and under the control of a driver licensed by this State to operate such designated class of motor vehicles, or, in the case of a commercial driver license permit, while in the company of and under the control of a holder of a valid commercial driver license for the appropriate license class and with the appropriate endorsements issued by this or any other state. Such person, as well as the licensed driver, except for a motor vehicle examiner administering a driving skills test, shall be held accountable for all violations of this subtitle committed by such person while in the presence of the licensed driver. </w:t>
      </w:r>
    </w:p>
    <w:p w:rsidR="007F2309" w:rsidRDefault="007F2309" w:rsidP="007F2309">
      <w:r>
        <w:tab/>
        <w:t xml:space="preserve">In addition to requiring an applicant for an examination permit to submit satisfactory proof of identity and age in accordance with the type of license for which the applicant has applied, the chief administrator also shall require the applicant to providethe requisite number of documents providing satisfactory proof that the applicant </w:t>
      </w:r>
      <w:r>
        <w:lastRenderedPageBreak/>
        <w:t>is a resident of the State in accordance with the provisions of R.S.39:3-10.</w:t>
      </w:r>
    </w:p>
    <w:p w:rsidR="007F2309" w:rsidRDefault="007F2309" w:rsidP="007F2309">
      <w:r>
        <w:tab/>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7F2309" w:rsidRDefault="007F2309" w:rsidP="007F2309">
      <w:r>
        <w:tab/>
        <w:t xml:space="preserve">Possession of a standard permit issued pursuant to this section shall not be considered evidence of an individual's citizenship or immigration status and shall not be used as a basis for an investigation, arrest, citation, prosecution, or detention. </w:t>
      </w:r>
    </w:p>
    <w:p w:rsidR="007F2309" w:rsidRDefault="007F2309" w:rsidP="007F2309">
      <w:r>
        <w:tab/>
        <w:t>Information regarding an applicant's Individual Tax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7F2309" w:rsidRDefault="007F2309" w:rsidP="007F2309">
      <w:r>
        <w:tab/>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7F2309" w:rsidRDefault="007F2309" w:rsidP="007F2309">
      <w:r>
        <w:tab/>
        <w:t xml:space="preserve">A person violating this section shall be subject to a fine not exceeding $500 or imprisonment in the county jail for not more than 60 days, but if that person has never been licensed to drive in this State or any other jurisdiction, the applicant shall be subject to </w:t>
      </w:r>
      <w:r>
        <w:lastRenderedPageBreak/>
        <w:t xml:space="preserve">a fine of not less than $200 and, in addition, the court shall issue an order to the commission requiring the commission to refuse to issue a license to operate a motor vehicle to the person for a period of not less than 180 days. </w:t>
      </w:r>
    </w:p>
    <w:p w:rsidR="007F2309" w:rsidRDefault="007F2309" w:rsidP="007F2309">
      <w:r>
        <w:tab/>
        <w:t>The holder of an examination permit shall be required to take a road test in order to obtain a probationary license. No road test for any person who has been issued an examination permit to operate a passenger vehicle shall be given unless the person has met the requirements of this section.  No road test for a probationary license shall be given unless the applicant has first secured an examination permit and no such road test shall be scheduled for an applicant who has secured an examination permit for a passenger vehicle or a motorcycle for which an endorsement is not required until at least six months for an applicant under 21 years of age or three months for an applicant 21 years of age or older shall have elapsed following the validation of the examination permit for practice driving or, in the case of an examination permit for other vehicles, until 20 days have elapsed. In the case of an omnibus endorsement or school bus, no road test shall be scheduled until at least 10 days shall have elapsed. Every applicant for an examination permit to qualify for an omnibus endorsement or an articulated vehicle endorsement shall be a holder of a valid basic driver's license.</w:t>
      </w:r>
    </w:p>
    <w:p w:rsidR="007F2309" w:rsidRDefault="007F2309" w:rsidP="007F2309">
      <w:r>
        <w:tab/>
        <w:t>The required fees for special learner's permits and examination permits shall be as follows:</w:t>
      </w:r>
    </w:p>
    <w:p w:rsidR="007F2309" w:rsidRDefault="007F2309" w:rsidP="007F2309">
      <w:r>
        <w:t>Basic driver's license................................up to $10</w:t>
      </w:r>
    </w:p>
    <w:p w:rsidR="007F2309" w:rsidRDefault="007F2309" w:rsidP="007F2309">
      <w:r>
        <w:t>Motorcycle license or endorsement..................................$ 5</w:t>
      </w:r>
    </w:p>
    <w:p w:rsidR="007F2309" w:rsidRDefault="007F2309" w:rsidP="007F2309">
      <w:r>
        <w:t>Omnibus or school bus endorsement................................$25</w:t>
      </w:r>
    </w:p>
    <w:p w:rsidR="007F2309" w:rsidRDefault="007F2309" w:rsidP="007F2309">
      <w:r>
        <w:tab/>
        <w:t>The chief administrator shall waive the payment of fees for issuance of examination permits for omnibus endorsements whenever the applicant establishes to the chief administrator's satisfaction that said applicant will use the omnibus endorsement exclusively for operating omnibuses owned by a nonprofit organization duly incorporated under Title 15 or 16 of the Revised Statutes or Title 15A of the New Jersey Statutes.</w:t>
      </w:r>
    </w:p>
    <w:p w:rsidR="007F2309" w:rsidRDefault="007F2309" w:rsidP="007F2309">
      <w:r>
        <w:tab/>
        <w:t>The specified period for which a permit is issued may be extended for not more than an additional 60 days, without payment of an added fee, upon application made by the holder thereof, where the holder has applied to take the examination for a driver's license prior to the expiration of the original period for which the permit was issued and the chief administrator was unable to schedule an examination during said period.</w:t>
      </w:r>
    </w:p>
    <w:p w:rsidR="007F2309" w:rsidRDefault="007F2309" w:rsidP="007F2309">
      <w:r>
        <w:tab/>
        <w:t>As a condition for the issuance of an examination permit under this section, the chief administrator shall secure a digitized photograph of the applicant.  The photograph shall be stored in a manner prescribed by the chief administrator and may be displayed on the examination permit.</w:t>
      </w:r>
    </w:p>
    <w:p w:rsidR="007F2309" w:rsidRDefault="007F2309" w:rsidP="007F2309">
      <w:r>
        <w:lastRenderedPageBreak/>
        <w:tab/>
      </w:r>
      <w:r>
        <w:rPr>
          <w:u w:val="single"/>
        </w:rPr>
        <w:t>In addition to the requirements provided in this section, the chief administrator shall conduct a wanted person check for every applicant for an examination permit.</w:t>
      </w:r>
    </w:p>
    <w:p w:rsidR="007F2309" w:rsidRDefault="007F2309" w:rsidP="007F2309">
      <w:r>
        <w:tab/>
        <w:t>The chief administrator may require that whenever a person to whom an examination permit has been issued has reconstructive or cosmetic surgery which significantly alters the person's facial features, the person shall notify the chief administrator who may require the photograph of the person to be updated.</w:t>
      </w:r>
    </w:p>
    <w:p w:rsidR="007F2309" w:rsidRDefault="007F2309" w:rsidP="007F2309">
      <w:r>
        <w:tab/>
        <w:t>Specific use of the examination permit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p>
    <w:p w:rsidR="00E83EC0" w:rsidRDefault="00E83EC0" w:rsidP="007F2309">
      <w:r>
        <w:t>(</w:t>
      </w:r>
      <w:r w:rsidR="00886CF1">
        <w:t>cf: P.L.2019, c.271, s.12</w:t>
      </w:r>
      <w:r>
        <w:t>)</w:t>
      </w:r>
    </w:p>
    <w:p w:rsidR="004B65A4" w:rsidRDefault="004B65A4" w:rsidP="00E83EC0"/>
    <w:p w:rsidR="00E83EC0" w:rsidRDefault="00E83EC0" w:rsidP="00E83EC0">
      <w:r>
        <w:tab/>
        <w:t>4.</w:t>
      </w:r>
      <w:r>
        <w:tab/>
        <w:t>Section 1 of P.L.1950, c</w:t>
      </w:r>
      <w:r w:rsidRPr="003E4AF8">
        <w:t>.127</w:t>
      </w:r>
      <w:r>
        <w:t xml:space="preserve"> (C.39:3-13.1) is amended to read as follows:</w:t>
      </w:r>
    </w:p>
    <w:p w:rsidR="007F2309" w:rsidRDefault="007F2309" w:rsidP="007F2309">
      <w:r>
        <w:tab/>
        <w:t>1.</w:t>
      </w:r>
      <w:r>
        <w:tab/>
        <w:t xml:space="preserve">The Chief Administrator of the New Jersey Motor Vehicle Commission may issue to a person over 16 years of age a special learner's permit, under the hand and seal of the chief administrator, allowing such person, for the purpose of preparing to qualify for a probationary license for a passenger automobile by operating a dual pedal controlled motor vehicle while taking a required course of behind-the-wheel automobile driving education approved by the State Department of Education and conducted in a public, parochial, or private school of this State or a course of behind-the-wheel automobile driving instruction conducted by a drivers' school duly licensed pursuant to the provisions of P.L.1951, c.216 (C.39:12-1 et seq.). The special learner's permit shall be issued in lieu of the examination permit provided for in R.S.39:3-13. </w:t>
      </w:r>
    </w:p>
    <w:p w:rsidR="007F2309" w:rsidRDefault="007F2309" w:rsidP="007F2309">
      <w:r>
        <w:tab/>
        <w:t xml:space="preserve">In addition to requiring an applicant for a permit to submit satisfactory proof of identity and age in accordance with the type of license for which the applicant has applied, the chief administrator also shall require the applicant to provide the requisite number of documents providing satisfactory proof that the applicant is a resident of the State. </w:t>
      </w:r>
    </w:p>
    <w:p w:rsidR="007F2309" w:rsidRDefault="0037546A" w:rsidP="007F2309">
      <w:r>
        <w:tab/>
      </w:r>
      <w:r w:rsidR="007F2309">
        <w:t xml:space="preserve">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w:t>
      </w:r>
      <w:r w:rsidR="007F2309">
        <w:lastRenderedPageBreak/>
        <w:t>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7F2309" w:rsidRDefault="007F2309" w:rsidP="007F2309">
      <w:r>
        <w:tab/>
        <w:t>Possession of a standard permit issued pursuant to this section shall not be considered evidence of an individual's citizenship or immigration status and shall not be used as a basis for an investigation, arrest, citation, prosecution, or detention.</w:t>
      </w:r>
    </w:p>
    <w:p w:rsidR="007F2309" w:rsidRDefault="007F2309" w:rsidP="007F2309">
      <w:r>
        <w:tab/>
        <w:t>Information regarding an applicant's Individual Tax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7F2309" w:rsidRDefault="007F2309" w:rsidP="007F2309">
      <w:r>
        <w:tab/>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7F2309" w:rsidRDefault="007F2309" w:rsidP="007F2309">
      <w:r>
        <w:tab/>
      </w:r>
      <w:r>
        <w:rPr>
          <w:u w:val="single"/>
        </w:rPr>
        <w:t>In addition to the requirements provided in this section, the chief administrator shall conduct a wanted person check for every applicant for a special learner’s permit.</w:t>
      </w:r>
    </w:p>
    <w:p w:rsidR="007F2309" w:rsidRDefault="007F2309" w:rsidP="007F2309">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7F2309" w:rsidRDefault="007F2309" w:rsidP="007F2309">
      <w:r>
        <w:tab/>
        <w:t xml:space="preserve">The special learner's permit described above, when issued to a person taking a course of behind-the-wheel driving education conducted in a public, parochial, or private school, shall be retained in the office of the school principal at all times except during such time as the person to whom the permit is issued is undergoing </w:t>
      </w:r>
      <w:r>
        <w:lastRenderedPageBreak/>
        <w:t>behind-the-wheel automobile driving instruction.  The chief administrator may make such rules and regulations as he may deem necessary to carry out the provisions of this section.</w:t>
      </w:r>
    </w:p>
    <w:p w:rsidR="00E83EC0" w:rsidRDefault="00886CF1" w:rsidP="007F2309">
      <w:r>
        <w:t>(cf: P.L.2019, c.271, s.13</w:t>
      </w:r>
      <w:r w:rsidR="00E83EC0">
        <w:t>)</w:t>
      </w:r>
    </w:p>
    <w:p w:rsidR="00E83EC0" w:rsidRDefault="00E83EC0" w:rsidP="00E83EC0"/>
    <w:p w:rsidR="00E83EC0" w:rsidRPr="00E81BD8" w:rsidRDefault="00E83EC0" w:rsidP="00E83EC0">
      <w:r>
        <w:tab/>
        <w:t>5</w:t>
      </w:r>
      <w:r w:rsidRPr="00E81BD8">
        <w:t>.</w:t>
      </w:r>
      <w:r>
        <w:tab/>
      </w:r>
      <w:r w:rsidRPr="00E81BD8">
        <w:t>Section 4 of P.L.1950, c.127 (C.39:3-13.4) is amended to read as follows:</w:t>
      </w:r>
    </w:p>
    <w:p w:rsidR="007F2309" w:rsidRDefault="0037546A" w:rsidP="007F2309">
      <w:r>
        <w:tab/>
      </w:r>
      <w:r w:rsidR="007F2309">
        <w:t>4.</w:t>
      </w:r>
      <w:r>
        <w:tab/>
      </w:r>
      <w:r w:rsidR="007F2309">
        <w:t>a.</w:t>
      </w:r>
      <w:r>
        <w:t xml:space="preserve"> </w:t>
      </w:r>
      <w:r w:rsidR="007F2309">
        <w:t xml:space="preserve"> The holder of a special learner's permit shall be entitled to a probationary driver's license (1) upon attaining the age of 17 years, (2) upon the satisfactory completion of an approved behind-the-wheel driver training course as indicated upon the face of the special permit over the signature of the principal of the school or the person operating the driving school in which the course was conducted, (3) upon the completion of six months' driving experience with a validated special learner's permit in compliance with the provisions of section 6 of P.L.1977, c.25 (C.39:3-13.2a), and (4) upon passing the road test pursuant to R.S.39:3-10.</w:t>
      </w:r>
    </w:p>
    <w:p w:rsidR="007F2309" w:rsidRDefault="007F2309" w:rsidP="007F2309">
      <w:r>
        <w:tab/>
        <w:t>b.</w:t>
      </w:r>
      <w:r>
        <w:tab/>
        <w:t>The holder of a probationary license shall be permitted to operate the passenger automobile with only one additional passenger in the vehicle besides any dependent of the probationary license holder, except that this passenger restriction shall not apply when the holder of the probationary license is at least 21 years of age or the probationary license holder is accompanied by a parent or guardian.  Further, the holder of the probationary license who is under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w:t>
      </w:r>
    </w:p>
    <w:p w:rsidR="007F2309" w:rsidRDefault="007F2309" w:rsidP="007F2309">
      <w:r>
        <w:tab/>
        <w:t>c.</w:t>
      </w:r>
      <w:r>
        <w:tab/>
        <w:t>The holder of the probationary license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In addition, the holder of the probationary license shall ensure that all occupants of the vehicle are secured in a properly adjusted and fastened seat belt or child restraint system.</w:t>
      </w:r>
    </w:p>
    <w:p w:rsidR="007F2309" w:rsidRDefault="007F2309" w:rsidP="007F2309">
      <w:r>
        <w:tab/>
        <w:t>d.</w:t>
      </w:r>
      <w:r>
        <w:tab/>
        <w:t xml:space="preserve">In addition to any other penalties provided under law, the holder of a probationary license who accumulates more than two motor vehicle points or is convicted of a violation of R.S.39:4-50; section 2 of P.L.1981, c.512 (C.39:4-50.4a); section 1 of P.L.1992, c.189 (C.39:4-50.14); R.S.39:4-129; N.J.S.2C:11-5; section 1 of P.L.2017, c.165 (C.2C:11-5.3); subsection c. of N.J.S.2C:12-1; or </w:t>
      </w:r>
      <w:r>
        <w:lastRenderedPageBreak/>
        <w:t>any other motor vehicle law the chief administrator deems to be significant and applicable pursuant to regulation shall, for the first violation, be required to satisfactorily complete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license holder shall also remit a course fee prior to the commencement of the course.</w:t>
      </w:r>
    </w:p>
    <w:p w:rsidR="007F2309" w:rsidRDefault="007F2309" w:rsidP="007F2309">
      <w:r>
        <w:tab/>
        <w:t>e.</w:t>
      </w:r>
      <w:r>
        <w:tab/>
        <w:t>When notified by a court of competent jurisdiction that a probationary license holder has been convicted of a second or subsequent violation, in addition to any other penalties provided under law, the chief administrator shall, without the exercise of discretion or a hearing, suspend the probationary license for three months, and shall postpone eligibility for a basic license for an equivalent period.  In addition, when the chief administrator is notified by a court of competent jurisdiction that a probationary license holder has been convicted of any alcohol or drug-related offense unrelated to the operation of a motor vehicle, and he is not otherwise subject to any other suspension penalty therefor, the chief administrator shall, without the exercise of discretion or a hearing, suspend the probationary license for six months.</w:t>
      </w:r>
    </w:p>
    <w:p w:rsidR="007F2309" w:rsidRDefault="007F2309" w:rsidP="007F2309">
      <w:r>
        <w:tab/>
        <w:t>f.</w:t>
      </w:r>
      <w:r>
        <w:tab/>
        <w:t>The chief administrator shall provide the holder of a probationary license with two removable, transferable, highly visible, reflective decals indicating that the driver of the vehicle may be the holder of a probationary license.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probationary license shall not operate a vehicle unless the decals are displayed.  The decal shall be removed once the driver's probationary license period has ended.</w:t>
      </w:r>
    </w:p>
    <w:p w:rsidR="007F2309" w:rsidRDefault="007F2309" w:rsidP="007F2309">
      <w:r>
        <w:tab/>
        <w:t>g.</w:t>
      </w:r>
      <w:r>
        <w:tab/>
        <w:t>A probationary license may be sent by mail and shall be clearly identifiable and distinguishable in appearance from a basic license by any name, mark, color, or device deemed appropriate by the chief administrator.</w:t>
      </w:r>
    </w:p>
    <w:p w:rsidR="007F2309" w:rsidRDefault="007F2309" w:rsidP="007F2309">
      <w:r>
        <w:lastRenderedPageBreak/>
        <w:tab/>
        <w:t>h.</w:t>
      </w:r>
      <w:r>
        <w:tab/>
        <w:t>A person issued a probationary license pursuant to this section may be issued a standard probationary license or a REAL ID probationary license.  The chief administrator shall require an applicant for a standard probationary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7F2309" w:rsidRDefault="007F2309" w:rsidP="007F2309">
      <w:r>
        <w:tab/>
        <w:t xml:space="preserve">In addition to requiring an applicant for a probationary license to submit satisfactory proof of identity and age, the chief administrator shall require the applicant to provide: </w:t>
      </w:r>
    </w:p>
    <w:p w:rsidR="007F2309" w:rsidRDefault="007F2309" w:rsidP="007F2309">
      <w:r>
        <w:tab/>
        <w:t>(1)</w:t>
      </w:r>
      <w:r>
        <w:tab/>
        <w:t>as a condition for obtaining a standard probationary license, proof of the applicant's social security number and one document providing satisfactory proof that the applicant is a New Jersey resident.  If the applicant does not have a social security number, the applicant shall either:</w:t>
      </w:r>
    </w:p>
    <w:p w:rsidR="007F2309" w:rsidRDefault="007F2309" w:rsidP="007F2309">
      <w:r>
        <w:tab/>
        <w:t>(a)</w:t>
      </w:r>
      <w:r>
        <w:tab/>
        <w:t xml:space="preserve">provide satisfactory proof of an Individual Taxpayer Identification Number; or </w:t>
      </w:r>
    </w:p>
    <w:p w:rsidR="007F2309" w:rsidRDefault="007F2309" w:rsidP="007F2309">
      <w:r>
        <w:tab/>
        <w:t>(b) indicate, in a manner prescribed by the commission and consistent with all other provisions of P.L.2019, c.271 (C.39:3-10o et al.), that the person is not eligible to receive a social security number; or</w:t>
      </w:r>
    </w:p>
    <w:p w:rsidR="007F2309" w:rsidRDefault="007F2309" w:rsidP="007F2309">
      <w:r>
        <w:tab/>
        <w:t>(2)</w:t>
      </w:r>
      <w:r>
        <w:tab/>
        <w:t xml:space="preserve">as a condition for obtaining a REAL ID probationary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7F2309" w:rsidRDefault="007F2309" w:rsidP="007F2309">
      <w:r>
        <w:tab/>
        <w:t>A standard probationary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7F2309" w:rsidRDefault="007F2309" w:rsidP="007F2309">
      <w:r>
        <w:tab/>
        <w:t>If the chief administrator has reasonable cause to suspect that any document presented by an applicant pursuant to this section is altered, false, or otherwise invalid, the chief administrator shall refuse to grant the probationary license until such time as the document may be verified by the issuing agency to the chief administrator's satisfaction.</w:t>
      </w:r>
    </w:p>
    <w:p w:rsidR="007F2309" w:rsidRDefault="007F2309" w:rsidP="007F2309">
      <w:r>
        <w:lastRenderedPageBreak/>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7F2309" w:rsidRDefault="007F2309" w:rsidP="007F2309">
      <w:r>
        <w:tab/>
        <w:t>i.</w:t>
      </w:r>
      <w:r>
        <w:tab/>
        <w:t xml:space="preserve">Any documents and personal information, including an applicant's photograph, obtained by the commission from an applicant for a standard probationary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 </w:t>
      </w:r>
    </w:p>
    <w:p w:rsidR="007F2309" w:rsidRDefault="007F2309" w:rsidP="007F2309">
      <w:r>
        <w:tab/>
        <w:t>Possession of a standard probationary license issued pursuant to this section shall not be considered evidence of an individual's citizenship or immigration status and shall not be used as a basis for an investigation, arrest, citation, prosecution, or detention.</w:t>
      </w:r>
    </w:p>
    <w:p w:rsidR="007F2309" w:rsidRDefault="007F2309" w:rsidP="007F2309">
      <w:r>
        <w:tab/>
        <w:t>Information regarding an applicant's Individual Tax Identification Number, social security number, or ineligibility to receive a social security number obtained by the commission for the issuance of a standard probationary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7F2309" w:rsidRDefault="007F2309" w:rsidP="007F2309">
      <w:r>
        <w:tab/>
      </w:r>
      <w:r>
        <w:rPr>
          <w:u w:val="single"/>
        </w:rPr>
        <w:t>j.</w:t>
      </w:r>
      <w:r>
        <w:rPr>
          <w:u w:val="single"/>
        </w:rPr>
        <w:tab/>
        <w:t xml:space="preserve">In addition to the requirements provided in this section, the chief administrator shall conduct a wanted person check for every applicant for a </w:t>
      </w:r>
      <w:r w:rsidRPr="00B23B12">
        <w:rPr>
          <w:u w:val="single"/>
        </w:rPr>
        <w:t>probationary license</w:t>
      </w:r>
      <w:r>
        <w:rPr>
          <w:u w:val="single"/>
        </w:rPr>
        <w:t>.</w:t>
      </w:r>
    </w:p>
    <w:p w:rsidR="00E83EC0" w:rsidRDefault="00BE6AFB" w:rsidP="007F2309">
      <w:pPr>
        <w:tabs>
          <w:tab w:val="clear" w:pos="1440"/>
          <w:tab w:val="left" w:pos="1080"/>
        </w:tabs>
      </w:pPr>
      <w:r>
        <w:t>(cf: P.L.2019, c.271</w:t>
      </w:r>
      <w:r w:rsidR="007A407B">
        <w:t>, s.14</w:t>
      </w:r>
      <w:r w:rsidR="00E83EC0" w:rsidRPr="00E81BD8">
        <w:t>)</w:t>
      </w:r>
    </w:p>
    <w:p w:rsidR="00E83EC0" w:rsidRPr="00E81BD8" w:rsidRDefault="00E83EC0" w:rsidP="00E83EC0">
      <w:r>
        <w:lastRenderedPageBreak/>
        <w:tab/>
        <w:t>6</w:t>
      </w:r>
      <w:r w:rsidRPr="00E81BD8">
        <w:t>.</w:t>
      </w:r>
      <w:r>
        <w:tab/>
      </w:r>
      <w:r w:rsidRPr="00E81BD8">
        <w:t xml:space="preserve">Section 2 of P.L.1980, c.47 (C.39:3-29.3) is amended to read as follows: </w:t>
      </w:r>
    </w:p>
    <w:p w:rsidR="00ED2800" w:rsidRDefault="0037546A" w:rsidP="00ED2800">
      <w:r>
        <w:tab/>
      </w:r>
      <w:r w:rsidR="00ED2800">
        <w:t>2.</w:t>
      </w:r>
      <w:r>
        <w:tab/>
      </w:r>
      <w:r w:rsidR="00ED2800">
        <w:t xml:space="preserve">a. </w:t>
      </w:r>
      <w:r>
        <w:t xml:space="preserve"> </w:t>
      </w:r>
      <w:r w:rsidR="00ED2800">
        <w:t xml:space="preserve">(1) </w:t>
      </w:r>
      <w:r>
        <w:t xml:space="preserve"> </w:t>
      </w:r>
      <w:r w:rsidR="00ED2800">
        <w:t xml:space="preserve">The New Jersey Motor Vehicle Commission shall issue an identification card to any resident of the State who is 14 years of age or older and who is not the holder of a valid permit or basic driver's license. The identification card shall attest to the true name, correct age, and veteran status, upon submission of satisfactory proof, by any veteran, and shall contain other identifying data as certified by the applicant for such identification card. Every application for an identification card shall be signed and verified by the applicant and shall be accompanied by the written consent of at least one parent or the person's legal guardian if the person is under 17 years of age and shall be supported by such documentary evidence of the age, identity, and veteran status, or blindness, or disability of such person as the chief administrator may require. </w:t>
      </w:r>
    </w:p>
    <w:p w:rsidR="00ED2800" w:rsidRDefault="00ED2800" w:rsidP="00ED2800">
      <w:r>
        <w:tab/>
        <w:t>A person issued an identification card pursuant to this section may be issued a standard identification card or a REAL ID identification card.  The chief administrator shall require any applicant for a standard identification card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ED2800" w:rsidRDefault="00ED2800" w:rsidP="00ED2800">
      <w:r>
        <w:tab/>
        <w:t>In addition to requiring an applicant for an identification card to submit satisfactory proof of identity, age, and, if appropriate, veteran status, the chief administrator also shall require the applicant to provide:</w:t>
      </w:r>
    </w:p>
    <w:p w:rsidR="00ED2800" w:rsidRDefault="00ED2800" w:rsidP="00ED2800">
      <w:r>
        <w:tab/>
        <w:t>(a)</w:t>
      </w:r>
      <w:r>
        <w:tab/>
        <w:t>as a condition for obtaining a standard identification card, proof of the applicant's social security number and one document providing satisfactory proof that the applicant is a New Jersey resident.  If the applicant does not have a social security number, the applicant shall either:</w:t>
      </w:r>
    </w:p>
    <w:p w:rsidR="00ED2800" w:rsidRDefault="00ED2800" w:rsidP="00ED2800">
      <w:r>
        <w:tab/>
        <w:t>(i)</w:t>
      </w:r>
      <w:r>
        <w:tab/>
        <w:t xml:space="preserve">provide satisfactory proof of an Individual Taxpayer Identification Number; or </w:t>
      </w:r>
    </w:p>
    <w:p w:rsidR="00ED2800" w:rsidRDefault="00ED2800" w:rsidP="00ED2800">
      <w:r>
        <w:tab/>
        <w:t>(ii)</w:t>
      </w:r>
      <w:r>
        <w:tab/>
        <w:t>indicate, in a manner prescribed by the commission and consistent with all other provisions of P.L.2019, c.271 (C.39:3-10o et al.), that the applicant is not eligible to receive a social security number; or</w:t>
      </w:r>
    </w:p>
    <w:p w:rsidR="00ED2800" w:rsidRDefault="00ED2800" w:rsidP="00ED2800">
      <w:r>
        <w:tab/>
        <w:t>(b)</w:t>
      </w:r>
      <w:r>
        <w:tab/>
        <w:t xml:space="preserve">as a condition for obtaining a REAL ID identification card: two documents providing satisfactory proof that the applicant is a New Jersey resident; proof of the applicant's social security number </w:t>
      </w:r>
      <w:r>
        <w:lastRenderedPageBreak/>
        <w:t xml:space="preserve">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ED2800" w:rsidRDefault="00ED2800" w:rsidP="00ED2800">
      <w:r>
        <w:tab/>
        <w:t xml:space="preserve">Any documents and personal information, including an applicant's photograph, obtained by the commission from an applicant for a standard identification card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 </w:t>
      </w:r>
    </w:p>
    <w:p w:rsidR="00ED2800" w:rsidRDefault="00ED2800" w:rsidP="00ED2800">
      <w:r>
        <w:tab/>
        <w:t>Possession of a standard identification card issued pursuant to this section shall not be considered evidence of an individual's citizenship or immigration status and shall not be used as a basis for an investigation, arrest, citation, prosecution, or detention.</w:t>
      </w:r>
    </w:p>
    <w:p w:rsidR="00ED2800" w:rsidRDefault="00ED2800" w:rsidP="00ED2800">
      <w:r>
        <w:tab/>
        <w:t>Information regarding an applicant's Individual Tax Identification Number, social security number, or ineligibility to receive a social security number obtained by the commission for the issuance of a standard identification card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ED2800" w:rsidRDefault="00ED2800" w:rsidP="00ED2800">
      <w:r>
        <w:tab/>
        <w:t>If the chief administrator has reasonable cause to suspect that any document presented by an applicant pursuant to this section is altered, false or otherwise invalid, the chief administrator shall refuse to grant the identification card until such time as the document may be verified by the issuing agency to the chief administrator's satisfaction.</w:t>
      </w:r>
    </w:p>
    <w:p w:rsidR="00ED2800" w:rsidRDefault="00ED2800" w:rsidP="00ED2800">
      <w:r>
        <w:lastRenderedPageBreak/>
        <w:tab/>
        <w:t>A person violating this section shall be subject to a fine not exceeding $500 or imprisonment in the county jail for not more than 60 days.</w:t>
      </w:r>
    </w:p>
    <w:p w:rsidR="00ED2800" w:rsidRDefault="00ED2800" w:rsidP="00ED2800">
      <w:r>
        <w:tab/>
        <w:t>(2)</w:t>
      </w:r>
      <w:r>
        <w:tab/>
        <w:t>In addition to the requirements for the form and content of an identification card pursuant to this section, the Chief Administrator of the New Jersey Motor Vehicle Commission shall, upon submission of satisfactory proof, designate on an identification card that the card holder is a Gold Star Family member.  The commission shall provide to the Department of Military and Veterans' Affairs personal identifying information for any person issued an identification card with a Gold Star Family designation pursuant to this section.</w:t>
      </w:r>
    </w:p>
    <w:p w:rsidR="00ED2800" w:rsidRDefault="00ED2800" w:rsidP="00ED2800">
      <w:r>
        <w:tab/>
      </w:r>
      <w:r w:rsidRPr="00ED2800">
        <w:rPr>
          <w:u w:val="single"/>
        </w:rPr>
        <w:t>(3)</w:t>
      </w:r>
      <w:r>
        <w:rPr>
          <w:u w:val="single"/>
        </w:rPr>
        <w:tab/>
        <w:t>In addition to the requirements provided in this section, the chief administrator shall conduct a wanted person check for every applicant for an identification card.</w:t>
      </w:r>
    </w:p>
    <w:p w:rsidR="00ED2800" w:rsidRDefault="00ED2800" w:rsidP="00ED2800">
      <w:r>
        <w:tab/>
      </w:r>
      <w:r w:rsidR="0037546A">
        <w:t xml:space="preserve"> </w:t>
      </w:r>
      <w:r>
        <w:t>b.</w:t>
      </w:r>
      <w:r>
        <w:tab/>
        <w:t xml:space="preserve">The designation of veteran status on an identification card shall not be deemed sufficient valid proof of veteran status for official governmental purposes when any other statute, or any regulation or other directive of a governmental entity, requires documentation of veteran status. </w:t>
      </w:r>
    </w:p>
    <w:p w:rsidR="00ED2800" w:rsidRDefault="00ED2800" w:rsidP="00ED2800">
      <w:r>
        <w:tab/>
      </w:r>
      <w:r w:rsidR="0037546A">
        <w:t xml:space="preserve"> </w:t>
      </w:r>
      <w:r>
        <w:t>c.</w:t>
      </w:r>
      <w:r>
        <w:tab/>
        <w:t>For the purpose of this section:</w:t>
      </w:r>
    </w:p>
    <w:p w:rsidR="00ED2800" w:rsidRDefault="00ED2800" w:rsidP="00ED2800">
      <w:r>
        <w:tab/>
        <w:t>"Gold Star Family member" means a spouse, domestic partner, partner in a civil union, parent, brother, sister, child, legal guardian, or other legal custodian, whether of the whole or half blood or by adoption, of a member of the Armed Forces of the United States or National Guard, who lost his or her life while on active duty for the United States.</w:t>
      </w:r>
    </w:p>
    <w:p w:rsidR="00ED2800" w:rsidRDefault="00ED2800" w:rsidP="00ED2800">
      <w:r>
        <w:tab/>
        <w:t>"REAL ID identification card" shall have the same meaning as provided in R.S.39:1-1.</w:t>
      </w:r>
    </w:p>
    <w:p w:rsidR="00ED2800" w:rsidRDefault="00ED2800" w:rsidP="00ED2800">
      <w:r>
        <w:tab/>
        <w:t xml:space="preserve">"Veteran" means a person who has been honorably discharged from the active military service of the United States or from service in the New Jersey National Guard; and </w:t>
      </w:r>
    </w:p>
    <w:p w:rsidR="00ED2800" w:rsidRDefault="00ED2800" w:rsidP="00ED2800">
      <w:r>
        <w:tab/>
        <w:t xml:space="preserve">"Satisfactory proof" means, in the case of a veteran, a copy of form NGB-22, DD-214 or federal activation orders showing service under Title 10, section 672 or section 12301, of the United States Code, or a county veteran identification card only if issuance of the card requires a copy of form DD-214 discharge papers or approved separation forms as outlined by all branches of the military and duly recorded by the county clerk's office.  In the case of a Gold Star Family member, satisfactory proof includes any or all of the following:  </w:t>
      </w:r>
    </w:p>
    <w:p w:rsidR="00ED2800" w:rsidRDefault="00ED2800" w:rsidP="00ED2800">
      <w:r>
        <w:tab/>
        <w:t>(1)</w:t>
      </w:r>
      <w:r>
        <w:tab/>
        <w:t xml:space="preserve">a certification from the Department of New Jersey of American Gold Star Mothers, Inc., or any other organization formed for the support of family members of members of the Armed Forces of the United States or National Guard, who lost their lives while on active duty for the United States, that the applicant is either the spouse, domestic partner, partner in a civil union, parent, brother, sister, child, legal guardian, or other legal custodian, whether of the </w:t>
      </w:r>
      <w:r>
        <w:lastRenderedPageBreak/>
        <w:t>whole or half blood or by adoption, of a member of the armed forces or National Guard who died while on active duty for the United States; or</w:t>
      </w:r>
    </w:p>
    <w:p w:rsidR="00ED2800" w:rsidRDefault="00ED2800" w:rsidP="00ED2800">
      <w:r>
        <w:tab/>
        <w:t>(2)</w:t>
      </w:r>
      <w:r w:rsidR="0037546A">
        <w:tab/>
      </w:r>
      <w:r>
        <w:t>(a) documentation deemed acceptable by the Adjutant General, including, but not limited to, a federal DD Form 1300, Report of Casualty, or a federal DD Form 2064, Certificate of Death Overseas, which identifies the member of the Armed Forces of the United States or National Guard who died while on active duty for the United States; and</w:t>
      </w:r>
    </w:p>
    <w:p w:rsidR="00ED2800" w:rsidRDefault="00ED2800" w:rsidP="00ED2800">
      <w:r>
        <w:tab/>
        <w:t>(b)</w:t>
      </w:r>
      <w:r>
        <w:tab/>
        <w:t>documentation indicating the applicant's relationship to the service member.</w:t>
      </w:r>
    </w:p>
    <w:p w:rsidR="00E83EC0" w:rsidRDefault="00E83EC0" w:rsidP="00ED2800">
      <w:r w:rsidRPr="00E81BD8">
        <w:t>(cf: P.L.201</w:t>
      </w:r>
      <w:r>
        <w:t>9</w:t>
      </w:r>
      <w:r w:rsidRPr="00E81BD8">
        <w:t>, c.</w:t>
      </w:r>
      <w:r w:rsidR="007A407B">
        <w:t>271</w:t>
      </w:r>
      <w:r w:rsidRPr="00E81BD8">
        <w:t>, s.</w:t>
      </w:r>
      <w:r w:rsidR="007A407B">
        <w:t>15</w:t>
      </w:r>
      <w:r w:rsidRPr="00E81BD8">
        <w:t>)</w:t>
      </w:r>
    </w:p>
    <w:p w:rsidR="00E83EC0" w:rsidRDefault="00E83EC0" w:rsidP="00E83EC0"/>
    <w:p w:rsidR="00E83EC0" w:rsidRDefault="00E83EC0" w:rsidP="00E83EC0">
      <w:r>
        <w:tab/>
        <w:t>7</w:t>
      </w:r>
      <w:r w:rsidRPr="00E81BD8">
        <w:t>.</w:t>
      </w:r>
      <w:r>
        <w:tab/>
      </w:r>
      <w:r w:rsidRPr="00E81BD8">
        <w:t>This act shall take effect on the first day of the thirteenth month after enactment, except that the Chief Administrator of the New Jersey Motor Vehicle Commission may take any anticipatory administrative action in advance as shall be necessary for t</w:t>
      </w:r>
      <w:r>
        <w:t xml:space="preserve">he implementation of this act. </w:t>
      </w:r>
    </w:p>
    <w:p w:rsidR="0037546A" w:rsidRDefault="0037546A" w:rsidP="00E83EC0"/>
    <w:p w:rsidR="0037546A" w:rsidRDefault="0037546A" w:rsidP="00E83EC0"/>
    <w:p w:rsidR="00E83EC0" w:rsidRPr="00AA7880" w:rsidRDefault="00E83EC0" w:rsidP="00E83EC0">
      <w:pPr>
        <w:jc w:val="center"/>
      </w:pPr>
      <w:r w:rsidRPr="00D71D68">
        <w:t>STATEMENT</w:t>
      </w:r>
    </w:p>
    <w:p w:rsidR="00E83EC0" w:rsidRDefault="00E83EC0" w:rsidP="00E83EC0"/>
    <w:p w:rsidR="00E83EC0" w:rsidRDefault="00E83EC0" w:rsidP="00E83EC0">
      <w:r>
        <w:tab/>
        <w:t>This bill requires a wanted person check to be conducted of all applicants for permits, driver’s licenses, and identification cards.</w:t>
      </w:r>
    </w:p>
    <w:p w:rsidR="00E83EC0" w:rsidRDefault="00E83EC0" w:rsidP="00E83EC0">
      <w:r>
        <w:tab/>
        <w:t>Specifically, the bill requires the Chief Administrator of the Motor Vehicle Commission (MVC) to conduct a wanted person check of all applicants for a probationary or basic driver’s license</w:t>
      </w:r>
      <w:r w:rsidRPr="00E81BD8">
        <w:t>, motorcycl</w:t>
      </w:r>
      <w:r>
        <w:t>e license</w:t>
      </w:r>
      <w:r w:rsidRPr="00E81BD8">
        <w:t>,</w:t>
      </w:r>
      <w:r>
        <w:t xml:space="preserve"> examination permit, special learner’s permit, or non-driver identification card.</w:t>
      </w:r>
    </w:p>
    <w:p w:rsidR="00E83EC0" w:rsidRDefault="00E83EC0" w:rsidP="00E83EC0">
      <w:r>
        <w:tab/>
        <w:t xml:space="preserve">A “wanted person check” is defined under the bill as </w:t>
      </w:r>
      <w:r w:rsidRPr="00180FC3">
        <w:t>a determination of whether a person has an outstanding arrest warrant or pending charges by accessing the New Jersey Wanted Person System (NJWPS) and New Jersey Criminal Justice Information System (NJCJIS) in the files of the National Crime Information Center (NCIC).</w:t>
      </w:r>
    </w:p>
    <w:sectPr w:rsidR="00E83EC0" w:rsidSect="00D104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725" w:rsidRDefault="00935725">
      <w:r>
        <w:separator/>
      </w:r>
    </w:p>
  </w:endnote>
  <w:endnote w:type="continuationSeparator" w:id="0">
    <w:p w:rsidR="00935725" w:rsidRDefault="00935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CD4" w:rsidRPr="00921C91" w:rsidRDefault="00DF6C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6CD4" w:rsidRPr="00921C91" w:rsidRDefault="00DF6CD4">
    <w:pPr>
      <w:pStyle w:val="Footer"/>
      <w:rPr>
        <w:szCs w:val="18"/>
      </w:rPr>
    </w:pPr>
  </w:p>
  <w:p w:rsidR="00DF6CD4" w:rsidRDefault="00DF6C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546A" w:rsidRPr="00921C91" w:rsidRDefault="0037546A">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725" w:rsidRDefault="00935725">
      <w:r>
        <w:separator/>
      </w:r>
    </w:p>
  </w:footnote>
  <w:footnote w:type="continuationSeparator" w:id="0">
    <w:p w:rsidR="00935725" w:rsidRDefault="00935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6B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0489" w:rsidRDefault="00D10489" w:rsidP="00D10489">
    <w:pPr>
      <w:pStyle w:val="bpuHeadSpon"/>
    </w:pPr>
    <w:r w:rsidRPr="00D10489">
      <w:rPr>
        <w:rStyle w:val="bpuHeadSponChar"/>
      </w:rPr>
      <w:t>S2077</w:t>
    </w:r>
    <w:r>
      <w:t xml:space="preserve"> OROHO</w:t>
    </w:r>
  </w:p>
  <w:p w:rsidR="00D10489" w:rsidRDefault="00D10489" w:rsidP="00D10489">
    <w:pPr>
      <w:pStyle w:val="bpuHeadSpon"/>
    </w:pPr>
    <w:r>
      <w:fldChar w:fldCharType="begin"/>
    </w:r>
    <w:r>
      <w:instrText xml:space="preserve"> PAGE  \* MERGEFORMAT </w:instrText>
    </w:r>
    <w:r>
      <w:fldChar w:fldCharType="separate"/>
    </w:r>
    <w:r w:rsidR="007C6B4A">
      <w:rPr>
        <w:noProof/>
      </w:rPr>
      <w:t>21</w:t>
    </w:r>
    <w:r>
      <w:fldChar w:fldCharType="end"/>
    </w:r>
  </w:p>
  <w:p w:rsidR="00D10489" w:rsidRDefault="00D10489" w:rsidP="00D104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0489" w:rsidRDefault="00D10489" w:rsidP="00D10489">
    <w:pPr>
      <w:pStyle w:val="bpuHeadSpon"/>
    </w:pPr>
    <w:r w:rsidRPr="00D10489">
      <w:rPr>
        <w:rStyle w:val="bpuHeadSponChar"/>
      </w:rPr>
      <w:t>S2077</w:t>
    </w:r>
    <w:r>
      <w:t xml:space="preserve"> OROHO</w:t>
    </w:r>
  </w:p>
  <w:p w:rsidR="00D10489" w:rsidRDefault="00D10489" w:rsidP="00D10489">
    <w:pPr>
      <w:pStyle w:val="bpuHeadSpon"/>
    </w:pPr>
    <w:r>
      <w:fldChar w:fldCharType="begin"/>
    </w:r>
    <w:r>
      <w:instrText xml:space="preserve"> PAGE  \* MERGEFORMAT </w:instrText>
    </w:r>
    <w:r>
      <w:fldChar w:fldCharType="separate"/>
    </w:r>
    <w:r w:rsidR="007C6B4A">
      <w:rPr>
        <w:noProof/>
      </w:rPr>
      <w:t>2</w:t>
    </w:r>
    <w:r>
      <w:fldChar w:fldCharType="end"/>
    </w:r>
  </w:p>
  <w:p w:rsidR="00D10489" w:rsidRDefault="00D10489" w:rsidP="00D104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725"/>
    <w:rsid w:val="000051BD"/>
    <w:rsid w:val="000160A5"/>
    <w:rsid w:val="0002335B"/>
    <w:rsid w:val="0003549A"/>
    <w:rsid w:val="000367AE"/>
    <w:rsid w:val="00043B22"/>
    <w:rsid w:val="00054975"/>
    <w:rsid w:val="00057D20"/>
    <w:rsid w:val="0006197C"/>
    <w:rsid w:val="0006281F"/>
    <w:rsid w:val="0008141C"/>
    <w:rsid w:val="0008461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2329"/>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46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5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49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07B"/>
    <w:rsid w:val="007A5A0B"/>
    <w:rsid w:val="007C0E14"/>
    <w:rsid w:val="007C6B4A"/>
    <w:rsid w:val="007C7DE4"/>
    <w:rsid w:val="007D40CB"/>
    <w:rsid w:val="007D5796"/>
    <w:rsid w:val="007D59C0"/>
    <w:rsid w:val="007D7D9C"/>
    <w:rsid w:val="007F2309"/>
    <w:rsid w:val="007F485D"/>
    <w:rsid w:val="007F6050"/>
    <w:rsid w:val="008006E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698"/>
    <w:rsid w:val="00882C26"/>
    <w:rsid w:val="00884D51"/>
    <w:rsid w:val="00886CF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72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1BB"/>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AFB"/>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89"/>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D88"/>
    <w:rsid w:val="00DF6CD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A68"/>
    <w:rsid w:val="00E80C24"/>
    <w:rsid w:val="00E83EC0"/>
    <w:rsid w:val="00E93836"/>
    <w:rsid w:val="00EA7C16"/>
    <w:rsid w:val="00EC5281"/>
    <w:rsid w:val="00EC791D"/>
    <w:rsid w:val="00EC7CA6"/>
    <w:rsid w:val="00ED2800"/>
    <w:rsid w:val="00ED3C5D"/>
    <w:rsid w:val="00ED4553"/>
    <w:rsid w:val="00F00D08"/>
    <w:rsid w:val="00F13E8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E9EAA5-DCF8-4B26-9B9D-331367BF5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2D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2D88"/>
    <w:rPr>
      <w:rFonts w:ascii="Segoe UI" w:hAnsi="Segoe UI" w:cs="Segoe UI"/>
      <w:spacing w:val="4"/>
      <w:sz w:val="18"/>
      <w:szCs w:val="18"/>
    </w:rPr>
  </w:style>
  <w:style w:type="character" w:styleId="LineNumber">
    <w:name w:val="line number"/>
    <w:basedOn w:val="DefaultParagraphFont"/>
    <w:semiHidden/>
    <w:unhideWhenUsed/>
    <w:rsid w:val="00D10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34</Pages>
  <Words>14711</Words>
  <Characters>77999</Characters>
  <Application>Microsoft Office Word</Application>
  <DocSecurity>0</DocSecurity>
  <Lines>1581</Lines>
  <Paragraphs>270</Paragraphs>
  <ScaleCrop>false</ScaleCrop>
  <HeadingPairs>
    <vt:vector size="2" baseType="variant">
      <vt:variant>
        <vt:lpstr>Title</vt:lpstr>
      </vt:variant>
      <vt:variant>
        <vt:i4>1</vt:i4>
      </vt:variant>
    </vt:vector>
  </HeadingPairs>
  <TitlesOfParts>
    <vt:vector size="1" baseType="lpstr">
      <vt:lpstr>S2077</vt:lpstr>
    </vt:vector>
  </TitlesOfParts>
  <Manager>R224</Manager>
  <Company>NJ Office of Legislative Services</Company>
  <LinksUpToDate>false</LinksUpToDate>
  <CharactersWithSpaces>92877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S2077</dc:title>
  <dc:subject/>
  <dc:creator>Senator  OROHO</dc:creator>
  <cp:keywords>S2077|34|LP |276|0|276|F|0|</cp:keywords>
  <dc:description>INTRODUCED MARCH 16, 2020</dc:description>
  <cp:lastModifiedBy>Franks, Denise</cp:lastModifiedBy>
  <cp:revision>2</cp:revision>
  <cp:lastPrinted>2020-03-10T19:33:00Z</cp:lastPrinted>
  <dcterms:created xsi:type="dcterms:W3CDTF">2020-03-17T13:42:00Z</dcterms:created>
  <dcterms:modified xsi:type="dcterms:W3CDTF">2020-03-17T13:42:00Z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