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EC5" w:rsidRDefault="003A6EC5" w:rsidP="003A6EC5">
      <w:pPr>
        <w:pStyle w:val="bpuBill"/>
      </w:pPr>
      <w:bookmarkStart w:id="0" w:name="bpuFrontPg"/>
      <w:bookmarkStart w:id="1" w:name="_GoBack"/>
      <w:bookmarkEnd w:id="0"/>
      <w:bookmarkEnd w:id="1"/>
      <w:r>
        <w:t xml:space="preserve">SENATE, No. 2095 </w:t>
      </w:r>
    </w:p>
    <w:p w:rsidR="003A6EC5" w:rsidRPr="009D38FF" w:rsidRDefault="003A6EC5" w:rsidP="003A6EC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973" r:id="rId7"/>
        </w:object>
      </w:r>
    </w:p>
    <w:p w:rsidR="003A6EC5" w:rsidRDefault="003A6EC5" w:rsidP="003A6EC5">
      <w:pPr>
        <w:pStyle w:val="bpuState"/>
      </w:pPr>
      <w:r>
        <w:t>STATE OF NEW JERSEY</w:t>
      </w:r>
    </w:p>
    <w:p w:rsidR="003A6EC5" w:rsidRDefault="003A6EC5" w:rsidP="003A6EC5">
      <w:pPr>
        <w:pStyle w:val="bpuLegislature"/>
      </w:pPr>
      <w:r>
        <w:t>219th LEGISLATURE</w:t>
      </w:r>
    </w:p>
    <w:p w:rsidR="003A6EC5" w:rsidRDefault="003A6EC5" w:rsidP="003A6EC5">
      <w:pPr>
        <w:pStyle w:val="bpuWpGraphic"/>
      </w:pPr>
      <w:r>
        <w:object w:dxaOrig="8985" w:dyaOrig="255">
          <v:shape id="_x0000_i1026" type="#_x0000_t75" style="width:6in;height:12pt" o:ole="">
            <v:imagedata r:id="rId6" o:title=""/>
          </v:shape>
          <o:OLEObject Type="Embed" ProgID="WPWin6.1" ShapeID="_x0000_i1026" DrawAspect="Content" ObjectID="_1645943974" r:id="rId8"/>
        </w:object>
      </w:r>
      <w:r>
        <w:t xml:space="preserve">  </w:t>
      </w:r>
    </w:p>
    <w:p w:rsidR="003A6EC5" w:rsidRDefault="003A6EC5" w:rsidP="003A6EC5">
      <w:pPr>
        <w:pStyle w:val="bpuIntro"/>
      </w:pPr>
      <w:r>
        <w:t>INTRODUCED MARCH 16, 2020</w:t>
      </w:r>
    </w:p>
    <w:p w:rsidR="003A6EC5" w:rsidRDefault="003A6EC5" w:rsidP="003A6EC5">
      <w:pPr>
        <w:pStyle w:val="bpuIntro"/>
      </w:pPr>
    </w:p>
    <w:p w:rsidR="003A6EC5" w:rsidRDefault="003A6EC5" w:rsidP="003A6EC5">
      <w:pPr>
        <w:pStyle w:val="bpuIntro"/>
        <w:sectPr w:rsidR="003A6EC5" w:rsidSect="003A6EC5">
          <w:headerReference w:type="even" r:id="rId9"/>
          <w:headerReference w:type="default" r:id="rId10"/>
          <w:pgSz w:w="12240" w:h="20160" w:code="5"/>
          <w:pgMar w:top="2160" w:right="1440" w:bottom="1440" w:left="1440" w:header="72" w:footer="720" w:gutter="0"/>
          <w:pgNumType w:start="1"/>
          <w:cols w:space="720"/>
          <w:docGrid w:linePitch="360"/>
        </w:sectPr>
      </w:pPr>
    </w:p>
    <w:p w:rsidR="003A6EC5" w:rsidRDefault="003A6EC5" w:rsidP="003A6EC5">
      <w:pPr>
        <w:pStyle w:val="bpuIntro"/>
      </w:pPr>
    </w:p>
    <w:p w:rsidR="003A6EC5" w:rsidRDefault="003A6EC5" w:rsidP="003A6EC5">
      <w:pPr>
        <w:pStyle w:val="bpuSponsor"/>
      </w:pPr>
      <w:r>
        <w:t>Sponsored by:</w:t>
      </w:r>
    </w:p>
    <w:p w:rsidR="003A6EC5" w:rsidRDefault="003A6EC5" w:rsidP="003A6EC5">
      <w:pPr>
        <w:pStyle w:val="bpuSponsor"/>
      </w:pPr>
      <w:r>
        <w:t>Senator  JAMES W. HOLZAPFEL</w:t>
      </w:r>
    </w:p>
    <w:p w:rsidR="003A6EC5" w:rsidRDefault="003A6EC5" w:rsidP="003A6EC5">
      <w:pPr>
        <w:pStyle w:val="bpuSponsor"/>
      </w:pPr>
      <w:r>
        <w:t>District 10 (Ocean)</w:t>
      </w:r>
    </w:p>
    <w:p w:rsidR="003A6EC5" w:rsidRDefault="003A6EC5" w:rsidP="003A6EC5">
      <w:pPr>
        <w:pStyle w:val="bpuSponsor"/>
      </w:pPr>
    </w:p>
    <w:p w:rsidR="003A6EC5" w:rsidRDefault="003A6EC5" w:rsidP="003A6EC5">
      <w:pPr>
        <w:pStyle w:val="bpuSponsor"/>
      </w:pPr>
    </w:p>
    <w:p w:rsidR="003A6EC5" w:rsidRDefault="003A6EC5" w:rsidP="003A6EC5">
      <w:pPr>
        <w:pStyle w:val="bpuSponsor"/>
      </w:pPr>
    </w:p>
    <w:p w:rsidR="003A6EC5" w:rsidRDefault="003A6EC5" w:rsidP="003A6EC5">
      <w:pPr>
        <w:pStyle w:val="bpuSponsor"/>
      </w:pPr>
    </w:p>
    <w:p w:rsidR="003A6EC5" w:rsidRDefault="003A6EC5" w:rsidP="003A6EC5">
      <w:pPr>
        <w:pStyle w:val="bpuSponsor"/>
      </w:pPr>
      <w:r>
        <w:t>SYNOPSIS</w:t>
      </w:r>
    </w:p>
    <w:p w:rsidR="003A6EC5" w:rsidRDefault="003A6EC5" w:rsidP="003A6EC5">
      <w:pPr>
        <w:pStyle w:val="bpuNormText"/>
      </w:pPr>
      <w:r>
        <w:tab/>
        <w:t xml:space="preserve">“Barnegat Bay Protection Act”; establishes Barnegat Bay Protection Fund, dedicates portion of sales tax on fertilizer, authorizes special license plates, and provides for donations. </w:t>
      </w:r>
    </w:p>
    <w:p w:rsidR="003A6EC5" w:rsidRDefault="003A6EC5" w:rsidP="003A6EC5">
      <w:pPr>
        <w:pStyle w:val="bpuNormText"/>
      </w:pPr>
    </w:p>
    <w:p w:rsidR="003A6EC5" w:rsidRDefault="003A6EC5" w:rsidP="003A6EC5">
      <w:pPr>
        <w:pStyle w:val="bpuSponsor"/>
      </w:pPr>
      <w:r>
        <w:t xml:space="preserve">CURRENT VERSION OF TEXT </w:t>
      </w:r>
    </w:p>
    <w:p w:rsidR="003A6EC5" w:rsidRDefault="003A6EC5" w:rsidP="003A6EC5">
      <w:pPr>
        <w:pStyle w:val="bpuNormText"/>
      </w:pPr>
      <w:r>
        <w:tab/>
        <w:t>As introduced.</w:t>
      </w:r>
    </w:p>
    <w:p w:rsidR="003A6EC5" w:rsidRDefault="003A6EC5" w:rsidP="003A6EC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A6EC5" w:rsidRDefault="003A6EC5" w:rsidP="008916EC">
      <w:pPr>
        <w:pStyle w:val="FronterPage"/>
        <w:tabs>
          <w:tab w:val="clear" w:pos="720"/>
          <w:tab w:val="clear" w:pos="1440"/>
          <w:tab w:val="clear" w:pos="2160"/>
          <w:tab w:val="clear" w:pos="2880"/>
          <w:tab w:val="clear" w:pos="3600"/>
          <w:tab w:val="clear" w:pos="4320"/>
          <w:tab w:val="clear" w:pos="5040"/>
        </w:tabs>
        <w:sectPr w:rsidR="003A6EC5" w:rsidSect="003A6EC5">
          <w:type w:val="continuous"/>
          <w:pgSz w:w="12240" w:h="20160" w:code="5"/>
          <w:pgMar w:top="1440" w:right="2275" w:bottom="1440" w:left="2275" w:header="72" w:footer="720" w:gutter="0"/>
          <w:pgNumType w:start="1"/>
          <w:cols w:space="720"/>
          <w:docGrid w:linePitch="360"/>
        </w:sectPr>
      </w:pPr>
    </w:p>
    <w:p w:rsidR="00EE76A0" w:rsidRPr="00677316" w:rsidRDefault="00EE76A0" w:rsidP="00EE76A0">
      <w:pPr>
        <w:pStyle w:val="HangingAnAct"/>
        <w:rPr>
          <w:rStyle w:val="HangingAnActChar"/>
        </w:rPr>
      </w:pPr>
      <w:r w:rsidRPr="00EE76A0">
        <w:rPr>
          <w:rStyle w:val="BillHead"/>
        </w:rPr>
        <w:lastRenderedPageBreak/>
        <w:t>An Act</w:t>
      </w:r>
      <w:r w:rsidRPr="006B7FA7">
        <w:rPr>
          <w:rStyle w:val="HangingAnActChar"/>
        </w:rPr>
        <w:t xml:space="preserve"> </w:t>
      </w:r>
      <w:r w:rsidRPr="007276A3">
        <w:t xml:space="preserve">concerning </w:t>
      </w:r>
      <w:r>
        <w:t xml:space="preserve">protection of the </w:t>
      </w:r>
      <w:smartTag w:uri="urn:schemas-microsoft-com:office:smarttags" w:element="place">
        <w:smartTag w:uri="urn:schemas-microsoft-com:office:smarttags" w:element="PlaceName">
          <w:r w:rsidRPr="007276A3">
            <w:t>Barnegat</w:t>
          </w:r>
        </w:smartTag>
        <w:r w:rsidRPr="007276A3">
          <w:t xml:space="preserve"> </w:t>
        </w:r>
        <w:smartTag w:uri="urn:schemas-microsoft-com:office:smarttags" w:element="PlaceType">
          <w:r w:rsidRPr="007276A3">
            <w:t>Bay</w:t>
          </w:r>
        </w:smartTag>
      </w:smartTag>
      <w:r w:rsidRPr="007276A3">
        <w:t xml:space="preserve"> </w:t>
      </w:r>
      <w:r>
        <w:t>estuary watershed,</w:t>
      </w:r>
      <w:r w:rsidRPr="007276A3">
        <w:t xml:space="preserve"> </w:t>
      </w:r>
      <w:r>
        <w:t xml:space="preserve">and </w:t>
      </w:r>
      <w:r w:rsidRPr="007276A3">
        <w:t>amending</w:t>
      </w:r>
      <w:r>
        <w:t xml:space="preserve"> P.L.1955, c.49 </w:t>
      </w:r>
      <w:r w:rsidRPr="007276A3">
        <w:t>and supplementing various parts of the statutory law.</w:t>
      </w:r>
    </w:p>
    <w:p w:rsidR="00EE76A0" w:rsidRPr="00D71D68" w:rsidRDefault="00EE76A0" w:rsidP="00EE76A0"/>
    <w:p w:rsidR="00EE76A0" w:rsidRPr="00AA7880" w:rsidRDefault="00EE76A0" w:rsidP="00EE76A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E76A0" w:rsidRPr="00D71D68" w:rsidRDefault="00EE76A0" w:rsidP="00EE76A0"/>
    <w:p w:rsidR="00EE76A0" w:rsidRPr="007276A3" w:rsidRDefault="00EE76A0" w:rsidP="001B3D23">
      <w:pPr>
        <w:tabs>
          <w:tab w:val="clear" w:pos="2160"/>
          <w:tab w:val="left" w:pos="2340"/>
        </w:tabs>
      </w:pPr>
      <w:r w:rsidRPr="007276A3">
        <w:tab/>
        <w:t>1.</w:t>
      </w:r>
      <w:r w:rsidRPr="007276A3">
        <w:tab/>
        <w:t>(New sectio</w:t>
      </w:r>
      <w:r>
        <w:t>n)</w:t>
      </w:r>
      <w:r w:rsidR="001B3D23">
        <w:tab/>
      </w:r>
      <w:r>
        <w:t>Sections 1 through 7</w:t>
      </w:r>
      <w:r w:rsidRPr="007276A3">
        <w:t xml:space="preserve"> of this act shall be known and may be cited as the “Barnegat Bay </w:t>
      </w:r>
      <w:r>
        <w:t xml:space="preserve">Protection </w:t>
      </w:r>
      <w:r w:rsidRPr="007276A3">
        <w:t>Act.”</w:t>
      </w:r>
    </w:p>
    <w:p w:rsidR="00EE76A0" w:rsidRPr="007276A3" w:rsidRDefault="00EE76A0" w:rsidP="00EE76A0"/>
    <w:p w:rsidR="00EE76A0" w:rsidRPr="007276A3" w:rsidRDefault="00EE76A0" w:rsidP="001B3D23">
      <w:pPr>
        <w:widowControl w:val="0"/>
        <w:tabs>
          <w:tab w:val="clear" w:pos="2160"/>
          <w:tab w:val="left" w:pos="-1440"/>
          <w:tab w:val="left" w:pos="-720"/>
          <w:tab w:val="left" w:pos="0"/>
          <w:tab w:val="left" w:pos="1080"/>
          <w:tab w:val="left" w:pos="2340"/>
          <w:tab w:val="left" w:pos="2520"/>
        </w:tabs>
        <w:spacing w:line="287" w:lineRule="auto"/>
      </w:pPr>
      <w:r w:rsidRPr="007276A3">
        <w:tab/>
        <w:t>2.</w:t>
      </w:r>
      <w:r w:rsidRPr="007276A3">
        <w:tab/>
        <w:t>(New section)</w:t>
      </w:r>
      <w:r w:rsidR="001B3D23">
        <w:tab/>
      </w:r>
      <w:r w:rsidRPr="007276A3">
        <w:t>The Legislature finds and declares that:</w:t>
      </w:r>
    </w:p>
    <w:p w:rsidR="00EE76A0" w:rsidRPr="007276A3" w:rsidRDefault="00EE76A0" w:rsidP="00EE76A0">
      <w:pPr>
        <w:widowControl w:val="0"/>
        <w:tabs>
          <w:tab w:val="left" w:pos="-1440"/>
          <w:tab w:val="left" w:pos="-720"/>
          <w:tab w:val="left" w:pos="0"/>
          <w:tab w:val="left" w:pos="1080"/>
          <w:tab w:val="left" w:pos="2520"/>
        </w:tabs>
        <w:spacing w:line="287" w:lineRule="auto"/>
      </w:pPr>
      <w:r w:rsidRPr="007276A3">
        <w:tab/>
        <w:t>a.</w:t>
      </w:r>
      <w:r w:rsidRPr="007276A3">
        <w:tab/>
      </w:r>
      <w:r>
        <w:t>New Jersey’s Barnegat Bay e</w:t>
      </w:r>
      <w:r w:rsidRPr="007276A3">
        <w:t>stuary watershed is one of the State’s most precious natural resources</w:t>
      </w:r>
      <w:r>
        <w:t>,</w:t>
      </w:r>
      <w:r w:rsidRPr="007276A3">
        <w:t xml:space="preserve"> and this </w:t>
      </w:r>
      <w:r>
        <w:t xml:space="preserve">shallow </w:t>
      </w:r>
      <w:proofErr w:type="spellStart"/>
      <w:r>
        <w:t>lagoonal</w:t>
      </w:r>
      <w:proofErr w:type="spellEnd"/>
      <w:r>
        <w:t xml:space="preserve"> estuary</w:t>
      </w:r>
      <w:r w:rsidRPr="007276A3">
        <w:t xml:space="preserve"> is now significantly affected by an array of human impacts that potentially threaten its ecological integrity;</w:t>
      </w:r>
    </w:p>
    <w:p w:rsidR="00EE76A0" w:rsidRPr="007276A3" w:rsidRDefault="00EE76A0" w:rsidP="00EE76A0">
      <w:pPr>
        <w:widowControl w:val="0"/>
        <w:tabs>
          <w:tab w:val="left" w:pos="-1440"/>
          <w:tab w:val="left" w:pos="-720"/>
          <w:tab w:val="left" w:pos="0"/>
          <w:tab w:val="left" w:pos="1080"/>
          <w:tab w:val="left" w:pos="2520"/>
        </w:tabs>
        <w:spacing w:line="287" w:lineRule="auto"/>
      </w:pPr>
      <w:r w:rsidRPr="007276A3">
        <w:tab/>
        <w:t>b.</w:t>
      </w:r>
      <w:r w:rsidRPr="007276A3">
        <w:tab/>
        <w:t>The Barnegat Bay estuary watershed encompasses most of the 33 municipalities in Ocean County and four municipalities in Monmouth County, supports a population of over 500,000 people that more than doubles during the summer season, and also provides economic, ecological, aesthetic, and recreational benefits;</w:t>
      </w:r>
    </w:p>
    <w:p w:rsidR="00EE76A0" w:rsidRPr="007276A3" w:rsidRDefault="00EE76A0" w:rsidP="00EE76A0">
      <w:pPr>
        <w:widowControl w:val="0"/>
        <w:tabs>
          <w:tab w:val="left" w:pos="-1440"/>
          <w:tab w:val="left" w:pos="-720"/>
          <w:tab w:val="left" w:pos="0"/>
          <w:tab w:val="left" w:pos="1080"/>
          <w:tab w:val="left" w:pos="2520"/>
        </w:tabs>
        <w:spacing w:line="287" w:lineRule="auto"/>
      </w:pPr>
      <w:r w:rsidRPr="007276A3">
        <w:tab/>
        <w:t>c.</w:t>
      </w:r>
      <w:r w:rsidRPr="007276A3">
        <w:tab/>
        <w:t xml:space="preserve">Eutrophication exists in the Barnegat Bay, caused in part by nutrient loadings from nonpoint </w:t>
      </w:r>
      <w:r>
        <w:t xml:space="preserve">pollution </w:t>
      </w:r>
      <w:r w:rsidRPr="007276A3">
        <w:t>sources and evidenced by the decline of seagrass and hard clams and the increase of harmful algae, drift algae, and other noxious species, and studies show that increased development has caused pollutant loadings from nitrogen and phosphorus to grow;</w:t>
      </w:r>
    </w:p>
    <w:p w:rsidR="00EE76A0" w:rsidRPr="007276A3" w:rsidRDefault="00EE76A0" w:rsidP="00EE76A0">
      <w:pPr>
        <w:widowControl w:val="0"/>
        <w:tabs>
          <w:tab w:val="left" w:pos="-1440"/>
          <w:tab w:val="left" w:pos="-720"/>
          <w:tab w:val="left" w:pos="0"/>
          <w:tab w:val="left" w:pos="1080"/>
          <w:tab w:val="left" w:pos="2520"/>
        </w:tabs>
        <w:spacing w:line="287" w:lineRule="auto"/>
      </w:pPr>
      <w:r w:rsidRPr="007276A3">
        <w:tab/>
        <w:t>d.</w:t>
      </w:r>
      <w:r w:rsidRPr="007276A3">
        <w:tab/>
        <w:t xml:space="preserve">In order to preserve the </w:t>
      </w:r>
      <w:smartTag w:uri="urn:schemas-microsoft-com:office:smarttags" w:element="place">
        <w:smartTag w:uri="urn:schemas-microsoft-com:office:smarttags" w:element="PlaceName">
          <w:r w:rsidRPr="007276A3">
            <w:t>Barnegat</w:t>
          </w:r>
        </w:smartTag>
        <w:r w:rsidRPr="007276A3">
          <w:t xml:space="preserve"> </w:t>
        </w:r>
        <w:smartTag w:uri="urn:schemas-microsoft-com:office:smarttags" w:element="PlaceType">
          <w:r w:rsidRPr="007276A3">
            <w:t>Bay</w:t>
          </w:r>
        </w:smartTag>
      </w:smartTag>
      <w:r w:rsidRPr="007276A3">
        <w:t xml:space="preserve"> </w:t>
      </w:r>
      <w:r>
        <w:t xml:space="preserve">estuary </w:t>
      </w:r>
      <w:r w:rsidRPr="007276A3">
        <w:t>watershed, help is urgently needed to protect the bay from pollution; and</w:t>
      </w:r>
    </w:p>
    <w:p w:rsidR="00EE76A0" w:rsidRPr="00402AF9" w:rsidRDefault="00EE76A0" w:rsidP="00EE76A0">
      <w:r w:rsidRPr="007276A3">
        <w:tab/>
        <w:t>e.</w:t>
      </w:r>
      <w:r w:rsidRPr="007276A3">
        <w:tab/>
        <w:t>It is</w:t>
      </w:r>
      <w:r>
        <w:t xml:space="preserve"> therefore</w:t>
      </w:r>
      <w:r w:rsidRPr="007276A3">
        <w:t xml:space="preserve"> altogether fitting and proper for the State to create a special fund dedicated to </w:t>
      </w:r>
      <w:r>
        <w:t>protecting</w:t>
      </w:r>
      <w:r w:rsidRPr="007276A3">
        <w:t xml:space="preserve"> the Barnegat Bay estuary watershed, and support the fund by: </w:t>
      </w:r>
      <w:r>
        <w:t xml:space="preserve"> </w:t>
      </w:r>
      <w:r w:rsidRPr="007276A3">
        <w:t xml:space="preserve">(1) dedicating a portion of sales tax revenues collected from the sale of fertilizer; </w:t>
      </w:r>
      <w:r>
        <w:t>(2</w:t>
      </w:r>
      <w:r w:rsidRPr="007276A3">
        <w:t xml:space="preserve">) authorizing special license plates; </w:t>
      </w:r>
      <w:r>
        <w:t xml:space="preserve">and </w:t>
      </w:r>
      <w:r w:rsidRPr="007276A3">
        <w:t>(</w:t>
      </w:r>
      <w:r>
        <w:t>3</w:t>
      </w:r>
      <w:r w:rsidRPr="007276A3">
        <w:t xml:space="preserve">) </w:t>
      </w:r>
      <w:r>
        <w:t>soliciting and accepting</w:t>
      </w:r>
      <w:r w:rsidRPr="007276A3">
        <w:t xml:space="preserve"> donations, </w:t>
      </w:r>
      <w:r w:rsidRPr="00402AF9">
        <w:t xml:space="preserve">including at the time of application or renewal of a license to operate a personal watercraft or power vessel </w:t>
      </w:r>
      <w:r>
        <w:t xml:space="preserve">and registration or renewal of a vessel, </w:t>
      </w:r>
      <w:r w:rsidRPr="00402AF9">
        <w:t>and at the point of purchase of a beach tag or beach badge.</w:t>
      </w:r>
    </w:p>
    <w:p w:rsidR="00EE76A0" w:rsidRPr="00402AF9" w:rsidRDefault="00EE76A0" w:rsidP="00EE76A0">
      <w:pPr>
        <w:widowControl w:val="0"/>
        <w:tabs>
          <w:tab w:val="left" w:pos="-1440"/>
          <w:tab w:val="left" w:pos="-720"/>
          <w:tab w:val="left" w:pos="0"/>
          <w:tab w:val="left" w:pos="1080"/>
          <w:tab w:val="left" w:pos="2520"/>
        </w:tabs>
        <w:spacing w:line="287" w:lineRule="auto"/>
      </w:pPr>
    </w:p>
    <w:p w:rsidR="00EE76A0" w:rsidRPr="007276A3" w:rsidRDefault="00EE76A0" w:rsidP="00EE76A0">
      <w:pPr>
        <w:widowControl w:val="0"/>
        <w:tabs>
          <w:tab w:val="left" w:pos="-1440"/>
          <w:tab w:val="left" w:pos="-720"/>
          <w:tab w:val="left" w:pos="0"/>
          <w:tab w:val="left" w:pos="1080"/>
          <w:tab w:val="left" w:pos="2520"/>
        </w:tabs>
        <w:spacing w:line="287" w:lineRule="auto"/>
      </w:pPr>
      <w:r w:rsidRPr="007276A3">
        <w:tab/>
      </w:r>
      <w:r w:rsidR="001B3D23">
        <w:t xml:space="preserve"> </w:t>
      </w:r>
      <w:r w:rsidRPr="007276A3">
        <w:t>3.</w:t>
      </w:r>
      <w:r w:rsidRPr="007276A3">
        <w:tab/>
      </w:r>
      <w:r>
        <w:t xml:space="preserve">(New section)  </w:t>
      </w:r>
      <w:r w:rsidRPr="007276A3">
        <w:t>a.</w:t>
      </w:r>
      <w:r>
        <w:t xml:space="preserve">  </w:t>
      </w:r>
      <w:r w:rsidRPr="007276A3">
        <w:t>There is created in the Department of the Treasury a special non-lapsing fund to be known as the “</w:t>
      </w:r>
      <w:r>
        <w:t>Barnegat Bay Protection</w:t>
      </w:r>
      <w:r w:rsidRPr="007276A3">
        <w:t xml:space="preserve"> Fund.”  There shall be deposited in the fund: </w:t>
      </w:r>
    </w:p>
    <w:p w:rsidR="00EE76A0" w:rsidRDefault="00EE76A0" w:rsidP="00EE76A0">
      <w:pPr>
        <w:widowControl w:val="0"/>
        <w:tabs>
          <w:tab w:val="left" w:pos="-1440"/>
          <w:tab w:val="left" w:pos="-720"/>
          <w:tab w:val="left" w:pos="0"/>
        </w:tabs>
        <w:spacing w:line="287" w:lineRule="auto"/>
      </w:pPr>
      <w:r w:rsidRPr="007276A3">
        <w:tab/>
        <w:t>(1)</w:t>
      </w:r>
      <w:r w:rsidRPr="007276A3">
        <w:tab/>
      </w:r>
      <w:r>
        <w:t>amounts</w:t>
      </w:r>
      <w:r w:rsidRPr="007276A3">
        <w:t xml:space="preserve"> collected </w:t>
      </w:r>
      <w:r>
        <w:t xml:space="preserve">from the retail sale of fertilizer </w:t>
      </w:r>
      <w:r w:rsidRPr="007276A3">
        <w:t>pursuant to section 4 of P.L.    , c.   (C.     ) (pending before the Legislature as this bill</w:t>
      </w:r>
      <w:r>
        <w:t>)</w:t>
      </w:r>
      <w:r w:rsidRPr="007276A3">
        <w:t>;</w:t>
      </w:r>
    </w:p>
    <w:p w:rsidR="00EE76A0" w:rsidRPr="007276A3" w:rsidRDefault="00EE76A0" w:rsidP="00EE76A0">
      <w:pPr>
        <w:widowControl w:val="0"/>
        <w:tabs>
          <w:tab w:val="left" w:pos="-1440"/>
          <w:tab w:val="left" w:pos="-720"/>
          <w:tab w:val="left" w:pos="0"/>
          <w:tab w:val="left" w:pos="1080"/>
        </w:tabs>
        <w:spacing w:line="287" w:lineRule="auto"/>
      </w:pPr>
      <w:r w:rsidRPr="007276A3">
        <w:tab/>
        <w:t>(2)</w:t>
      </w:r>
      <w:r>
        <w:tab/>
      </w:r>
      <w:r w:rsidRPr="007276A3">
        <w:t xml:space="preserve">amounts collected from </w:t>
      </w:r>
      <w:r>
        <w:t xml:space="preserve">specialty </w:t>
      </w:r>
      <w:r w:rsidRPr="007276A3">
        <w:t xml:space="preserve">license plate fees pursuant to section 5 of P.L.    , c.   (C.     ) (pending before the Legislature as this bill); </w:t>
      </w:r>
    </w:p>
    <w:p w:rsidR="00EE76A0" w:rsidRDefault="00EE76A0" w:rsidP="00EE76A0">
      <w:pPr>
        <w:widowControl w:val="0"/>
        <w:tabs>
          <w:tab w:val="left" w:pos="-1440"/>
          <w:tab w:val="left" w:pos="-720"/>
          <w:tab w:val="left" w:pos="0"/>
        </w:tabs>
        <w:spacing w:line="287" w:lineRule="auto"/>
      </w:pPr>
      <w:r w:rsidRPr="007276A3">
        <w:lastRenderedPageBreak/>
        <w:tab/>
        <w:t>(3)</w:t>
      </w:r>
      <w:r w:rsidRPr="007276A3">
        <w:tab/>
        <w:t xml:space="preserve">amounts collected from donations, at the time an application is submitted or a fee is paid, for </w:t>
      </w:r>
      <w:r>
        <w:t>an</w:t>
      </w:r>
      <w:r w:rsidRPr="007276A3">
        <w:t xml:space="preserve"> operator’s license</w:t>
      </w:r>
      <w:r>
        <w:t xml:space="preserve"> of a personal watercraft or power vessel, pursuant to section 6</w:t>
      </w:r>
      <w:r w:rsidRPr="007276A3">
        <w:t xml:space="preserve"> of P.L.</w:t>
      </w:r>
      <w:r w:rsidR="001B3D23">
        <w:t>    </w:t>
      </w:r>
      <w:r w:rsidRPr="007276A3">
        <w:t>,</w:t>
      </w:r>
      <w:r w:rsidR="001B3D23">
        <w:t> </w:t>
      </w:r>
      <w:r w:rsidRPr="007276A3">
        <w:t>c.</w:t>
      </w:r>
      <w:r w:rsidR="001B3D23">
        <w:t>   </w:t>
      </w:r>
      <w:r w:rsidRPr="007276A3">
        <w:t>(C.</w:t>
      </w:r>
      <w:r w:rsidR="001B3D23">
        <w:t>     </w:t>
      </w:r>
      <w:r w:rsidRPr="007276A3">
        <w:t>)</w:t>
      </w:r>
      <w:r w:rsidR="001B3D23">
        <w:t> </w:t>
      </w:r>
      <w:r w:rsidRPr="007276A3">
        <w:t xml:space="preserve">(pending before the Legislature as this bill); </w:t>
      </w:r>
    </w:p>
    <w:p w:rsidR="00EE76A0" w:rsidRPr="007276A3" w:rsidRDefault="00EE76A0" w:rsidP="00EE76A0">
      <w:pPr>
        <w:widowControl w:val="0"/>
        <w:tabs>
          <w:tab w:val="left" w:pos="-1440"/>
          <w:tab w:val="left" w:pos="-720"/>
          <w:tab w:val="left" w:pos="0"/>
        </w:tabs>
        <w:spacing w:line="287" w:lineRule="auto"/>
      </w:pPr>
      <w:r>
        <w:tab/>
        <w:t>(4</w:t>
      </w:r>
      <w:r w:rsidRPr="007276A3">
        <w:t>)</w:t>
      </w:r>
      <w:r w:rsidRPr="007276A3">
        <w:tab/>
        <w:t xml:space="preserve">amounts collected from donations, at the time a fee is paid, for </w:t>
      </w:r>
      <w:r>
        <w:t>the initial registration of a documented vessel and for each renewal thereof, pursuant to section 7</w:t>
      </w:r>
      <w:r w:rsidRPr="007276A3">
        <w:t xml:space="preserve"> of P.L.    , c.   (C.     ) (pending before the Legislature as this bill)</w:t>
      </w:r>
      <w:r>
        <w:t xml:space="preserve">; </w:t>
      </w:r>
    </w:p>
    <w:p w:rsidR="00EE76A0" w:rsidRDefault="00EE76A0" w:rsidP="00EE76A0">
      <w:pPr>
        <w:widowControl w:val="0"/>
        <w:tabs>
          <w:tab w:val="left" w:pos="-1440"/>
          <w:tab w:val="left" w:pos="-720"/>
          <w:tab w:val="left" w:pos="0"/>
        </w:tabs>
        <w:spacing w:line="287" w:lineRule="auto"/>
      </w:pPr>
      <w:r w:rsidRPr="007276A3">
        <w:tab/>
        <w:t>(</w:t>
      </w:r>
      <w:r>
        <w:t>5</w:t>
      </w:r>
      <w:r w:rsidRPr="007276A3">
        <w:t>)</w:t>
      </w:r>
      <w:r w:rsidRPr="007276A3">
        <w:tab/>
        <w:t xml:space="preserve">amounts collected from donations, received </w:t>
      </w:r>
      <w:r>
        <w:t>at the time of</w:t>
      </w:r>
      <w:r w:rsidRPr="007276A3">
        <w:t xml:space="preserve"> registration of persons by a municipality for access to a beach and </w:t>
      </w:r>
      <w:r>
        <w:t>bathing and recreational grounds</w:t>
      </w:r>
      <w:r w:rsidRPr="007276A3">
        <w:t xml:space="preserve">, pursuant to </w:t>
      </w:r>
      <w:r>
        <w:t xml:space="preserve">subsection d. of </w:t>
      </w:r>
      <w:r w:rsidRPr="007276A3">
        <w:t>section 1 of P.L.1955, c.49 (C.40:61-22.20)</w:t>
      </w:r>
      <w:r>
        <w:t>; and</w:t>
      </w:r>
    </w:p>
    <w:p w:rsidR="00EE76A0" w:rsidRDefault="00EE76A0" w:rsidP="00EE76A0">
      <w:pPr>
        <w:widowControl w:val="0"/>
        <w:tabs>
          <w:tab w:val="left" w:pos="-1440"/>
          <w:tab w:val="left" w:pos="-720"/>
          <w:tab w:val="left" w:pos="0"/>
        </w:tabs>
        <w:spacing w:line="287" w:lineRule="auto"/>
      </w:pPr>
      <w:r>
        <w:tab/>
        <w:t>(6)</w:t>
      </w:r>
      <w:r>
        <w:tab/>
        <w:t>amounts received from donations collected pursuant to subsection d. of this section.</w:t>
      </w:r>
    </w:p>
    <w:p w:rsidR="00EE76A0" w:rsidRDefault="00EE76A0" w:rsidP="00EE76A0">
      <w:pPr>
        <w:widowControl w:val="0"/>
        <w:tabs>
          <w:tab w:val="left" w:pos="-1440"/>
          <w:tab w:val="left" w:pos="-720"/>
          <w:tab w:val="left" w:pos="0"/>
        </w:tabs>
        <w:spacing w:line="287" w:lineRule="auto"/>
      </w:pPr>
      <w:r w:rsidRPr="007276A3">
        <w:tab/>
      </w:r>
      <w:r w:rsidR="001B3D23">
        <w:t xml:space="preserve"> </w:t>
      </w:r>
      <w:r w:rsidRPr="007276A3">
        <w:t>b.</w:t>
      </w:r>
      <w:r w:rsidRPr="007276A3">
        <w:tab/>
        <w:t xml:space="preserve">Monies deposited in the fund shall be distributed, at the discretion of the State Treasurer in consultation with the Commissioner of Environmental Protection, </w:t>
      </w:r>
      <w:r>
        <w:t xml:space="preserve">and expended </w:t>
      </w:r>
      <w:r w:rsidRPr="007276A3">
        <w:t>exclusively for the purposes of preservation and remediation of the Barnegat Bay estuary watershed</w:t>
      </w:r>
      <w:r>
        <w:t>, which may include a public education campaign about the importance of protecting, and measures and actions that can be taken to preserve, the Barnegat Bay estuary watershed.</w:t>
      </w:r>
    </w:p>
    <w:p w:rsidR="00EE76A0" w:rsidRDefault="00EE76A0" w:rsidP="00EE76A0">
      <w:pPr>
        <w:widowControl w:val="0"/>
        <w:tabs>
          <w:tab w:val="left" w:pos="-1440"/>
          <w:tab w:val="left" w:pos="-720"/>
          <w:tab w:val="left" w:pos="0"/>
        </w:tabs>
        <w:spacing w:line="287" w:lineRule="auto"/>
      </w:pPr>
      <w:r>
        <w:tab/>
      </w:r>
      <w:r w:rsidR="001B3D23">
        <w:t xml:space="preserve"> </w:t>
      </w:r>
      <w:r>
        <w:t>c.</w:t>
      </w:r>
      <w:r>
        <w:tab/>
      </w:r>
      <w:r w:rsidRPr="007276A3">
        <w:t>Prior to distribution, monies deposited in the fund shall be held in interest-bearing accounts in public depositories as defined pursuant to section 1 of P.L.1970, c.236 (C.17:9-41), and may be invested or reinvested in such securities as are approved by the State Treasurer. Interest or other income earned on monies deposited in the fund, and any monies which may be appropriated or otherwise become available for the purposes of the fund, shall be credited to and deposited in the fund for use as set forth in P.L.</w:t>
      </w:r>
      <w:r w:rsidR="001B3D23">
        <w:t>    </w:t>
      </w:r>
      <w:r w:rsidRPr="007276A3">
        <w:t>,</w:t>
      </w:r>
      <w:r w:rsidR="001B3D23">
        <w:t> </w:t>
      </w:r>
      <w:r w:rsidRPr="007276A3">
        <w:t>c.</w:t>
      </w:r>
      <w:r w:rsidR="001B3D23">
        <w:t>   </w:t>
      </w:r>
      <w:r w:rsidRPr="007276A3">
        <w:t>(C.</w:t>
      </w:r>
      <w:r w:rsidR="001B3D23">
        <w:t>     </w:t>
      </w:r>
      <w:r w:rsidRPr="007276A3">
        <w:t>)</w:t>
      </w:r>
      <w:r w:rsidR="001B3D23">
        <w:t> </w:t>
      </w:r>
      <w:r w:rsidRPr="007276A3">
        <w:t>(pending before the Legislature as this bill).</w:t>
      </w:r>
    </w:p>
    <w:p w:rsidR="00EE76A0" w:rsidRDefault="00EE76A0" w:rsidP="00EE76A0">
      <w:pPr>
        <w:widowControl w:val="0"/>
        <w:tabs>
          <w:tab w:val="left" w:pos="-1440"/>
          <w:tab w:val="left" w:pos="-720"/>
          <w:tab w:val="left" w:pos="0"/>
        </w:tabs>
        <w:spacing w:line="287" w:lineRule="auto"/>
      </w:pPr>
      <w:r>
        <w:tab/>
      </w:r>
      <w:r w:rsidR="001B3D23">
        <w:t xml:space="preserve"> </w:t>
      </w:r>
      <w:r>
        <w:t>d.</w:t>
      </w:r>
      <w:r>
        <w:tab/>
        <w:t>The Department of the Treasury, in consultation with the Department of Environmental Protection, may solicit and accept donations, by gift, bequest, or devise,</w:t>
      </w:r>
      <w:r w:rsidRPr="00B63F13">
        <w:t xml:space="preserve"> </w:t>
      </w:r>
      <w:r>
        <w:t xml:space="preserve">from any person or entity, for deposit into the </w:t>
      </w:r>
      <w:r w:rsidRPr="007276A3">
        <w:t xml:space="preserve">Barnegat Bay </w:t>
      </w:r>
      <w:r>
        <w:t xml:space="preserve">Protection </w:t>
      </w:r>
      <w:r w:rsidRPr="007276A3">
        <w:t>Fun</w:t>
      </w:r>
      <w:r>
        <w:t>d.</w:t>
      </w:r>
    </w:p>
    <w:p w:rsidR="00EE76A0" w:rsidRDefault="00EE76A0" w:rsidP="00EE76A0">
      <w:pPr>
        <w:widowControl w:val="0"/>
        <w:tabs>
          <w:tab w:val="left" w:pos="-1440"/>
          <w:tab w:val="left" w:pos="-720"/>
          <w:tab w:val="left" w:pos="0"/>
        </w:tabs>
        <w:spacing w:line="287" w:lineRule="auto"/>
      </w:pPr>
      <w:r>
        <w:tab/>
      </w:r>
      <w:r w:rsidR="001B3D23">
        <w:t xml:space="preserve"> </w:t>
      </w:r>
      <w:r>
        <w:t>e.</w:t>
      </w:r>
      <w:r>
        <w:tab/>
        <w:t xml:space="preserve">The State Treasurer, in consultation with the Commissioner of Environmental Protection, shall annually submit a report on the Barnegat Bay Protection Fund to the Legislature, pursuant to </w:t>
      </w:r>
      <w:r w:rsidRPr="00CB12F9">
        <w:t>section 2 of P.L.1991, c.164 (C.52:14-19.1)</w:t>
      </w:r>
      <w:r>
        <w:t>.  The annual report shall include a list of all funds received by source in the prior fiscal year, the uses of the fund in that fiscal year, and the projected balance and possible uses of the monies in the fund in the upcoming fiscal year.</w:t>
      </w:r>
    </w:p>
    <w:p w:rsidR="00F77F4A" w:rsidRDefault="00F77F4A" w:rsidP="00EE76A0">
      <w:pPr>
        <w:widowControl w:val="0"/>
        <w:tabs>
          <w:tab w:val="left" w:pos="-1440"/>
          <w:tab w:val="left" w:pos="-720"/>
          <w:tab w:val="left" w:pos="0"/>
        </w:tabs>
        <w:spacing w:line="287" w:lineRule="auto"/>
      </w:pPr>
    </w:p>
    <w:p w:rsidR="00EE76A0" w:rsidRPr="007276A3" w:rsidRDefault="00EE76A0" w:rsidP="00EE76A0">
      <w:pPr>
        <w:tabs>
          <w:tab w:val="left" w:pos="1080"/>
          <w:tab w:val="left" w:pos="2520"/>
        </w:tabs>
      </w:pPr>
      <w:r w:rsidRPr="007276A3">
        <w:tab/>
        <w:t>4</w:t>
      </w:r>
      <w:r>
        <w:t>.</w:t>
      </w:r>
      <w:r>
        <w:tab/>
        <w:t xml:space="preserve">(New section)  </w:t>
      </w:r>
      <w:r w:rsidRPr="007276A3">
        <w:t xml:space="preserve">On the effective date of P.L.    , c.   (C.     ) (pending before the Legislature as this bill), and annually thereafter, there shall be deposited into the Barnegat Bay </w:t>
      </w:r>
      <w:r>
        <w:t xml:space="preserve">Protection </w:t>
      </w:r>
      <w:r w:rsidRPr="007276A3">
        <w:t xml:space="preserve">Fund, established pursuant to section 3 of P.L.    , c.   (C.     ) (pending </w:t>
      </w:r>
      <w:r w:rsidRPr="007276A3">
        <w:lastRenderedPageBreak/>
        <w:t>before the Legislature as this bill), the sum of one percent of the tax collected on the retail sale of fertilizer, annually collected pursuant to the “Sales and Use Tax Act,” P.L.1966, c.30 (C.54:32B-1</w:t>
      </w:r>
      <w:r w:rsidR="001B3D23">
        <w:t> </w:t>
      </w:r>
      <w:r w:rsidRPr="007276A3">
        <w:t>et</w:t>
      </w:r>
      <w:r w:rsidR="001B3D23">
        <w:t> </w:t>
      </w:r>
      <w:r w:rsidRPr="007276A3">
        <w:t>seq.).</w:t>
      </w:r>
    </w:p>
    <w:p w:rsidR="00EE76A0" w:rsidRPr="007276A3" w:rsidRDefault="00EE76A0" w:rsidP="00EE76A0">
      <w:pPr>
        <w:tabs>
          <w:tab w:val="left" w:pos="1080"/>
        </w:tabs>
      </w:pPr>
    </w:p>
    <w:p w:rsidR="00EE76A0" w:rsidRPr="007276A3" w:rsidRDefault="00EE76A0" w:rsidP="00EE76A0">
      <w:pPr>
        <w:tabs>
          <w:tab w:val="left" w:pos="1080"/>
          <w:tab w:val="left" w:pos="2520"/>
        </w:tabs>
      </w:pPr>
      <w:r w:rsidRPr="007276A3">
        <w:tab/>
        <w:t>5.</w:t>
      </w:r>
      <w:r w:rsidRPr="007276A3">
        <w:tab/>
      </w:r>
      <w:r>
        <w:t xml:space="preserve">(New section)  </w:t>
      </w:r>
      <w:r w:rsidRPr="007276A3">
        <w:t>a.</w:t>
      </w:r>
      <w:r>
        <w:t xml:space="preserve">  </w:t>
      </w:r>
      <w:r w:rsidRPr="007276A3">
        <w:t xml:space="preserve">The Chief Administrator of the New Jersey Motor Vehicle Commission shall establish </w:t>
      </w:r>
      <w:r>
        <w:t xml:space="preserve">Protect Barnegat Bay </w:t>
      </w:r>
      <w:r w:rsidRPr="007276A3">
        <w:t xml:space="preserve">specialty license plates.  </w:t>
      </w:r>
      <w:r>
        <w:t>Upon proper application, the chief a</w:t>
      </w:r>
      <w:r w:rsidRPr="007276A3">
        <w:t xml:space="preserve">dministrator shall issue </w:t>
      </w:r>
      <w:smartTag w:uri="urn:schemas-microsoft-com:office:smarttags" w:element="place">
        <w:smartTag w:uri="urn:schemas-microsoft-com:office:smarttags" w:element="PlaceName">
          <w:r>
            <w:t>Protect</w:t>
          </w:r>
        </w:smartTag>
        <w:r>
          <w:t xml:space="preserve"> </w:t>
        </w:r>
        <w:smartTag w:uri="urn:schemas-microsoft-com:office:smarttags" w:element="PlaceName">
          <w:r>
            <w:t>Barnegat</w:t>
          </w:r>
        </w:smartTag>
        <w:r>
          <w:t xml:space="preserve"> </w:t>
        </w:r>
        <w:smartTag w:uri="urn:schemas-microsoft-com:office:smarttags" w:element="PlaceType">
          <w:r>
            <w:t>Bay</w:t>
          </w:r>
        </w:smartTag>
      </w:smartTag>
      <w:r>
        <w:t xml:space="preserve"> </w:t>
      </w:r>
      <w:r w:rsidRPr="007276A3">
        <w:t xml:space="preserve">license plates for any motor vehicle owned or leased and registered in the State.  In addition to the registration number and other markings or identification otherwise prescribed by law, the </w:t>
      </w:r>
      <w:smartTag w:uri="urn:schemas-microsoft-com:office:smarttags" w:element="PlaceName">
        <w:r>
          <w:t>Protect</w:t>
        </w:r>
      </w:smartTag>
      <w:r>
        <w:t xml:space="preserve"> </w:t>
      </w:r>
      <w:smartTag w:uri="urn:schemas-microsoft-com:office:smarttags" w:element="PlaceName">
        <w:r>
          <w:t>Barnegat</w:t>
        </w:r>
      </w:smartTag>
      <w:r>
        <w:t xml:space="preserve"> </w:t>
      </w:r>
      <w:smartTag w:uri="urn:schemas-microsoft-com:office:smarttags" w:element="PlaceType">
        <w:r>
          <w:t>Bay</w:t>
        </w:r>
      </w:smartTag>
      <w:r>
        <w:t xml:space="preserve"> </w:t>
      </w:r>
      <w:r w:rsidRPr="007276A3">
        <w:t xml:space="preserve">license plate shall display appropriate words and an emblem honoring </w:t>
      </w:r>
      <w:smartTag w:uri="urn:schemas-microsoft-com:office:smarttags" w:element="place">
        <w:smartTag w:uri="urn:schemas-microsoft-com:office:smarttags" w:element="PlaceName">
          <w:r w:rsidRPr="007276A3">
            <w:t>Barnegat</w:t>
          </w:r>
        </w:smartTag>
        <w:r w:rsidRPr="007276A3">
          <w:t xml:space="preserve"> </w:t>
        </w:r>
        <w:smartTag w:uri="urn:schemas-microsoft-com:office:smarttags" w:element="PlaceType">
          <w:r w:rsidRPr="007276A3">
            <w:t>Bay</w:t>
          </w:r>
        </w:smartTag>
      </w:smartTag>
      <w:r w:rsidRPr="007276A3">
        <w:t xml:space="preserve">.  The chief administrator, in consultation with the Commissioner of Environmental Protection, shall choose the design, including an emblem and a color scheme, indicating support for, and an interest in, funding the </w:t>
      </w:r>
      <w:r>
        <w:t xml:space="preserve">protection, </w:t>
      </w:r>
      <w:r w:rsidRPr="007276A3">
        <w:t>preservation and remediation of the Barnegat Bay</w:t>
      </w:r>
      <w:r>
        <w:t xml:space="preserve"> estuary watershed</w:t>
      </w:r>
      <w:r w:rsidRPr="007276A3">
        <w:t>.</w:t>
      </w:r>
    </w:p>
    <w:p w:rsidR="00EE76A0" w:rsidRPr="007276A3" w:rsidRDefault="00EE76A0" w:rsidP="00EE76A0">
      <w:pPr>
        <w:widowControl w:val="0"/>
        <w:tabs>
          <w:tab w:val="left" w:pos="-1440"/>
          <w:tab w:val="left" w:pos="-720"/>
          <w:tab w:val="left" w:pos="0"/>
        </w:tabs>
        <w:spacing w:line="287" w:lineRule="auto"/>
      </w:pPr>
      <w:r w:rsidRPr="007276A3">
        <w:tab/>
        <w:t>b.</w:t>
      </w:r>
      <w:r w:rsidRPr="007276A3">
        <w:tab/>
        <w:t xml:space="preserve">Application for issuance of a </w:t>
      </w:r>
      <w:smartTag w:uri="urn:schemas-microsoft-com:office:smarttags" w:element="place">
        <w:smartTag w:uri="urn:schemas-microsoft-com:office:smarttags" w:element="PlaceName">
          <w:r>
            <w:t>Protect</w:t>
          </w:r>
        </w:smartTag>
        <w:r>
          <w:t xml:space="preserve"> </w:t>
        </w:r>
        <w:smartTag w:uri="urn:schemas-microsoft-com:office:smarttags" w:element="PlaceName">
          <w:r>
            <w:t>Barnegat</w:t>
          </w:r>
        </w:smartTag>
        <w:r>
          <w:t xml:space="preserve"> </w:t>
        </w:r>
        <w:smartTag w:uri="urn:schemas-microsoft-com:office:smarttags" w:element="PlaceType">
          <w:r>
            <w:t>Bay</w:t>
          </w:r>
        </w:smartTag>
      </w:smartTag>
      <w:r>
        <w:t xml:space="preserve"> </w:t>
      </w:r>
      <w:r w:rsidRPr="007276A3">
        <w:t>license plate shall be made to the chief administrator on forms and in a manner prescri</w:t>
      </w:r>
      <w:r w:rsidR="001B3D23">
        <w:t>bed by the chief administrator.</w:t>
      </w:r>
      <w:r w:rsidRPr="007276A3">
        <w:t xml:space="preserve"> In order to be deemed complete, an application shall be accompanied by a fee of $50, payable to the New Jersey Motor Vehicle Commission, which shall be in addition to the fees otherwise prescribed by law for the registration of motor vehicles.  The chief administrator shall collect annually, subsequent to the year of issuance of the </w:t>
      </w:r>
      <w:r>
        <w:t xml:space="preserve">Protect Barnegat Bay </w:t>
      </w:r>
      <w:r w:rsidRPr="007276A3">
        <w:t xml:space="preserve">license plate and in addition to the fees otherwise prescribed by law for the registration of a motor vehicle, a $10 fee for the license plate which shall be forwarded to the State Treasurer for deposit into the </w:t>
      </w:r>
      <w:r>
        <w:t>Barnegat Bay Protection</w:t>
      </w:r>
      <w:r w:rsidRPr="007276A3">
        <w:t xml:space="preserve"> Fund created pursuant to section 3 of P.L.    , c.   (C.     ) (pending before the Legislature as this bill).</w:t>
      </w:r>
    </w:p>
    <w:p w:rsidR="00EE76A0" w:rsidRPr="007276A3" w:rsidRDefault="00EE76A0" w:rsidP="00EE76A0">
      <w:pPr>
        <w:widowControl w:val="0"/>
        <w:tabs>
          <w:tab w:val="left" w:pos="-1440"/>
          <w:tab w:val="left" w:pos="-720"/>
          <w:tab w:val="left" w:pos="0"/>
        </w:tabs>
        <w:spacing w:line="287" w:lineRule="auto"/>
      </w:pPr>
      <w:r w:rsidRPr="007276A3">
        <w:tab/>
        <w:t>c.</w:t>
      </w:r>
      <w:r w:rsidRPr="007276A3">
        <w:tab/>
        <w:t xml:space="preserve">The chief administrator shall notify eligible motorists of the opportunity to obtain a </w:t>
      </w:r>
      <w:smartTag w:uri="urn:schemas-microsoft-com:office:smarttags" w:element="place">
        <w:smartTag w:uri="urn:schemas-microsoft-com:office:smarttags" w:element="PlaceName">
          <w:r>
            <w:t>Protect</w:t>
          </w:r>
        </w:smartTag>
        <w:r>
          <w:t xml:space="preserve"> </w:t>
        </w:r>
        <w:smartTag w:uri="urn:schemas-microsoft-com:office:smarttags" w:element="PlaceName">
          <w:r>
            <w:t>Barnegat</w:t>
          </w:r>
        </w:smartTag>
        <w:r>
          <w:t xml:space="preserve"> </w:t>
        </w:r>
        <w:smartTag w:uri="urn:schemas-microsoft-com:office:smarttags" w:element="PlaceType">
          <w:r>
            <w:t>Bay</w:t>
          </w:r>
        </w:smartTag>
      </w:smartTag>
      <w:r>
        <w:t xml:space="preserve"> license plate</w:t>
      </w:r>
      <w:r w:rsidRPr="007276A3">
        <w:t xml:space="preserve"> by including a notice with all motor vehicle registration renewals and by posting appropriate posters or signs in all </w:t>
      </w:r>
      <w:r>
        <w:t xml:space="preserve">New Jersey </w:t>
      </w:r>
      <w:r w:rsidRPr="007276A3">
        <w:t>Motor Vehicle Commission facilities and offices.  The notices, posters and signs shall be designed by the commission.</w:t>
      </w:r>
    </w:p>
    <w:p w:rsidR="00EE76A0" w:rsidRPr="007276A3" w:rsidRDefault="00EE76A0" w:rsidP="00EE76A0">
      <w:pPr>
        <w:widowControl w:val="0"/>
        <w:tabs>
          <w:tab w:val="left" w:pos="-1440"/>
          <w:tab w:val="left" w:pos="-720"/>
          <w:tab w:val="left" w:pos="0"/>
          <w:tab w:val="left" w:pos="1080"/>
        </w:tabs>
        <w:spacing w:line="287" w:lineRule="auto"/>
      </w:pPr>
      <w:r w:rsidRPr="007276A3">
        <w:tab/>
        <w:t>d.</w:t>
      </w:r>
      <w:r w:rsidRPr="007276A3">
        <w:tab/>
        <w:t xml:space="preserve">The chief administrator annually shall certify to the State Treasurer the average cost per license plate incurred in the immediately preceding year by the </w:t>
      </w:r>
      <w:r>
        <w:t xml:space="preserve">New Jersey </w:t>
      </w:r>
      <w:r w:rsidRPr="007276A3">
        <w:t xml:space="preserve">Motor Vehicle Commission in producing, issuing, renewing and publicizing the availability of the </w:t>
      </w:r>
      <w:smartTag w:uri="urn:schemas-microsoft-com:office:smarttags" w:element="place">
        <w:smartTag w:uri="urn:schemas-microsoft-com:office:smarttags" w:element="PlaceName">
          <w:r>
            <w:t>Protect</w:t>
          </w:r>
        </w:smartTag>
        <w:r>
          <w:t xml:space="preserve"> </w:t>
        </w:r>
        <w:smartTag w:uri="urn:schemas-microsoft-com:office:smarttags" w:element="PlaceName">
          <w:r>
            <w:t>Barnegat</w:t>
          </w:r>
        </w:smartTag>
        <w:r>
          <w:t xml:space="preserve"> </w:t>
        </w:r>
        <w:smartTag w:uri="urn:schemas-microsoft-com:office:smarttags" w:element="PlaceType">
          <w:r>
            <w:t>Bay</w:t>
          </w:r>
        </w:smartTag>
      </w:smartTag>
      <w:r>
        <w:t xml:space="preserve"> </w:t>
      </w:r>
      <w:r w:rsidRPr="007276A3">
        <w:t>license plates.  The annual certification of the average cost per license plate shall be approved by the Joint Budget Oversight Committee, or its successor committee.</w:t>
      </w:r>
    </w:p>
    <w:p w:rsidR="00EE76A0" w:rsidRPr="007276A3" w:rsidRDefault="00EE76A0" w:rsidP="00EE76A0">
      <w:pPr>
        <w:widowControl w:val="0"/>
        <w:tabs>
          <w:tab w:val="left" w:pos="-1440"/>
          <w:tab w:val="left" w:pos="-720"/>
          <w:tab w:val="left" w:pos="0"/>
        </w:tabs>
        <w:spacing w:line="287" w:lineRule="auto"/>
      </w:pPr>
      <w:r w:rsidRPr="007276A3">
        <w:tab/>
        <w:t>e.</w:t>
      </w:r>
      <w:r w:rsidRPr="007276A3">
        <w:tab/>
        <w:t xml:space="preserve">The Chief Administrator of the New Jersey Motor Vehicle  Commission, the Commissioner of Environmental Protection and the State Treasurer shall develop and enter into an interagency </w:t>
      </w:r>
      <w:r w:rsidRPr="007276A3">
        <w:lastRenderedPageBreak/>
        <w:t xml:space="preserve">memorandum of agreement setting forth the procedures to be followed by the </w:t>
      </w:r>
      <w:r>
        <w:t>commission</w:t>
      </w:r>
      <w:r w:rsidRPr="007276A3">
        <w:t xml:space="preserve"> and the department</w:t>
      </w:r>
      <w:r>
        <w:t>s</w:t>
      </w:r>
      <w:r w:rsidRPr="007276A3">
        <w:t xml:space="preserve"> in carrying out their respective responsibilities under this section.</w:t>
      </w:r>
    </w:p>
    <w:p w:rsidR="00EE76A0" w:rsidRPr="007276A3" w:rsidRDefault="00EE76A0" w:rsidP="00EE76A0"/>
    <w:p w:rsidR="00EE76A0" w:rsidRPr="00402AF9" w:rsidRDefault="00EE76A0" w:rsidP="00EE76A0">
      <w:pPr>
        <w:tabs>
          <w:tab w:val="left" w:pos="2520"/>
        </w:tabs>
      </w:pPr>
      <w:r w:rsidRPr="007276A3">
        <w:tab/>
        <w:t>6.</w:t>
      </w:r>
      <w:r w:rsidRPr="007276A3">
        <w:tab/>
      </w:r>
      <w:r>
        <w:t xml:space="preserve">(New section)  </w:t>
      </w:r>
      <w:r w:rsidRPr="00402AF9">
        <w:t xml:space="preserve">At the time </w:t>
      </w:r>
      <w:r>
        <w:t>a</w:t>
      </w:r>
      <w:r w:rsidRPr="00402AF9">
        <w:t xml:space="preserve"> fee </w:t>
      </w:r>
      <w:r>
        <w:t xml:space="preserve">is </w:t>
      </w:r>
      <w:r w:rsidRPr="00402AF9">
        <w:t xml:space="preserve">required </w:t>
      </w:r>
      <w:r>
        <w:t xml:space="preserve">to be paid for an operator’s license for a personal watercraft or for a power vessel, pursuant to section </w:t>
      </w:r>
      <w:r w:rsidRPr="007276A3">
        <w:t>4</w:t>
      </w:r>
      <w:r>
        <w:t xml:space="preserve"> of P.L.1995, c.401 (C.12:7-73),</w:t>
      </w:r>
      <w:r w:rsidRPr="00402AF9">
        <w:t xml:space="preserve"> </w:t>
      </w:r>
      <w:r>
        <w:t xml:space="preserve">on waters of this State, </w:t>
      </w:r>
      <w:r w:rsidRPr="00402AF9">
        <w:t xml:space="preserve">the Chief Administrator of the New Jersey Motor Vehicle Commission, or the chief administrator’s representative, shall inform the applicant that the applicant may make a donation to the Barnegat Bay </w:t>
      </w:r>
      <w:r>
        <w:t xml:space="preserve">Protection </w:t>
      </w:r>
      <w:r w:rsidRPr="00402AF9">
        <w:t xml:space="preserve">Fund, established pursuant to section 3 of P.L.    , c.   (C.     ) (pending before the Legislature as this bill), and how that donation may be made.  Any donation shall be paid to the chief administrator and forwarded to the State Treasurer for deposit into the Barnegat Bay </w:t>
      </w:r>
      <w:r>
        <w:t xml:space="preserve">Protection </w:t>
      </w:r>
      <w:r w:rsidRPr="00402AF9">
        <w:t>Fund.  No applicant shall be denied a</w:t>
      </w:r>
      <w:r>
        <w:t>n</w:t>
      </w:r>
      <w:r w:rsidRPr="00402AF9">
        <w:t xml:space="preserve"> operator’s license </w:t>
      </w:r>
      <w:r>
        <w:t xml:space="preserve">for a personal watercraft or a power vessel </w:t>
      </w:r>
      <w:r w:rsidRPr="00402AF9">
        <w:t>based on whether the person did or did not donate to the fund.</w:t>
      </w:r>
    </w:p>
    <w:p w:rsidR="00EE76A0" w:rsidRDefault="00EE76A0" w:rsidP="00EE76A0"/>
    <w:p w:rsidR="00EE76A0" w:rsidRDefault="00EE76A0" w:rsidP="00EE76A0">
      <w:pPr>
        <w:tabs>
          <w:tab w:val="left" w:pos="2520"/>
        </w:tabs>
      </w:pPr>
      <w:r>
        <w:tab/>
        <w:t>7.</w:t>
      </w:r>
      <w:r>
        <w:tab/>
        <w:t>(New section)</w:t>
      </w:r>
      <w:r w:rsidRPr="00D3748E">
        <w:t xml:space="preserve"> </w:t>
      </w:r>
      <w:r w:rsidRPr="00402AF9">
        <w:t xml:space="preserve">At the time </w:t>
      </w:r>
      <w:r>
        <w:t>a</w:t>
      </w:r>
      <w:r w:rsidRPr="00402AF9">
        <w:t xml:space="preserve"> fee </w:t>
      </w:r>
      <w:r>
        <w:t xml:space="preserve">is </w:t>
      </w:r>
      <w:r w:rsidRPr="00402AF9">
        <w:t xml:space="preserve">required </w:t>
      </w:r>
      <w:r>
        <w:t>to be paid for the initial numbering of a vessel and for each renewal of the certificate of number issued thereto, pursuant to section 12 of P.L.1962, c.73 (C.12:7-34.47),</w:t>
      </w:r>
      <w:r w:rsidRPr="00402AF9">
        <w:t xml:space="preserve"> the Chief Administrator of the New Jersey Motor Vehicle Commission, or the chief administrator’s representative, shall inform the applicant that the applicant may make a donation to the Barnegat Bay </w:t>
      </w:r>
      <w:r>
        <w:t xml:space="preserve">Protection </w:t>
      </w:r>
      <w:r w:rsidRPr="00402AF9">
        <w:t xml:space="preserve">Fund, established pursuant to section 3 of P.L.    , c.   (C.     ) (pending before the Legislature as this bill), and how that donation may be made.  Any donation shall be paid to the chief administrator and forwarded to the State Treasurer for deposit into the Barnegat Bay </w:t>
      </w:r>
      <w:r>
        <w:t xml:space="preserve">Protection </w:t>
      </w:r>
      <w:r w:rsidRPr="00402AF9">
        <w:t>Fund.  No applicant shall be denied a</w:t>
      </w:r>
      <w:r>
        <w:t xml:space="preserve"> certificate of number </w:t>
      </w:r>
      <w:r w:rsidRPr="00402AF9">
        <w:t>based on whether the person did or did not donate to the fund.</w:t>
      </w:r>
    </w:p>
    <w:p w:rsidR="00EE76A0" w:rsidRDefault="00EE76A0" w:rsidP="00EE76A0"/>
    <w:p w:rsidR="00EE76A0" w:rsidRDefault="00EE76A0" w:rsidP="00EE76A0">
      <w:r>
        <w:tab/>
        <w:t>8.</w:t>
      </w:r>
      <w:r>
        <w:tab/>
      </w:r>
      <w:r w:rsidRPr="007276A3">
        <w:t>Section 1 of P.L.1955, c.49 (C.40:61-22.20) is amended to read as follows:</w:t>
      </w:r>
    </w:p>
    <w:p w:rsidR="000F541B" w:rsidRDefault="001B3D23" w:rsidP="000F541B">
      <w:pPr>
        <w:tabs>
          <w:tab w:val="left" w:pos="1080"/>
        </w:tabs>
      </w:pPr>
      <w:r>
        <w:tab/>
      </w:r>
      <w:r w:rsidR="000F541B">
        <w:t>1.</w:t>
      </w:r>
      <w:r>
        <w:tab/>
      </w:r>
      <w:r w:rsidR="000F541B">
        <w:t xml:space="preserve">a. </w:t>
      </w:r>
      <w:r>
        <w:t xml:space="preserve"> </w:t>
      </w:r>
      <w:r w:rsidR="000F541B">
        <w:t xml:space="preserve">The governing body of any municipality bordering on the Atlantic Ocean, tidal water bays or rivers which owns or shall acquire, by any deed of dedication or otherwise, lands bordering on the ocean, tidal water bays or rivers, or easement rights therein, for a place of resort for public health and recreation and for other public purposes shall have the exclusive control, government and care thereof and of any boardwalk, bathing and recreational facilities, safeguards and equipment, now or hereafter constructed or provided thereon, and may, by ordinance, make and enforce rules and regulations for the government and policing of such lands, boardwalk, bathing facilities, safeguards and equipment; provided, that such power of control, government, care and policing shall not be construed in any manner to exclude or interfere with the </w:t>
      </w:r>
      <w:r w:rsidR="000F541B">
        <w:lastRenderedPageBreak/>
        <w:t>operation of any State law or authority with respect to such lands, property and facilities.  Any such municipality may, in order to provide funds to improve, maintain and police the same and to protect the same from erosion, encroachment and damage by sea or otherwise, and to provide facilities and safeguards for public bathing and recreation, including the employment of lifeguards, by ordinance, make and enforce rules and regulations for the government, use, maintenance and policing thereof and provide for the charging and collecting of reasonable fees for the registration of persons using said lands and bathing facilities, for access to the beach and bathing and recreational grounds so provided and for the use of the bathing and recreational facilities, but no such fees shall be charged or collected from children under the age of 12 years.</w:t>
      </w:r>
    </w:p>
    <w:p w:rsidR="000F541B" w:rsidRDefault="000F541B" w:rsidP="000F541B">
      <w:pPr>
        <w:tabs>
          <w:tab w:val="left" w:pos="1080"/>
        </w:tabs>
      </w:pPr>
      <w:r>
        <w:tab/>
      </w:r>
      <w:r w:rsidR="001B3D23">
        <w:t xml:space="preserve"> </w:t>
      </w:r>
      <w:r>
        <w:t>b.</w:t>
      </w:r>
      <w:r>
        <w:tab/>
        <w:t>A municipality may by ordinance provide that no fees, or reduced fees, shall be charged to:</w:t>
      </w:r>
    </w:p>
    <w:p w:rsidR="000F541B" w:rsidRDefault="000F541B" w:rsidP="000F541B">
      <w:pPr>
        <w:tabs>
          <w:tab w:val="left" w:pos="1080"/>
        </w:tabs>
      </w:pPr>
      <w:r>
        <w:tab/>
        <w:t>(1)</w:t>
      </w:r>
      <w:r>
        <w:tab/>
        <w:t>persons 65 or more years of age;</w:t>
      </w:r>
    </w:p>
    <w:p w:rsidR="000F541B" w:rsidRDefault="000F541B" w:rsidP="000F541B">
      <w:pPr>
        <w:tabs>
          <w:tab w:val="left" w:pos="1080"/>
        </w:tabs>
      </w:pPr>
      <w:r>
        <w:tab/>
        <w:t>(2)</w:t>
      </w:r>
      <w:r>
        <w:tab/>
        <w:t>persons who meet the disability criteria for disability benefits under Title II of the federal Social Security Act (42</w:t>
      </w:r>
      <w:r w:rsidR="001B3D23">
        <w:t> </w:t>
      </w:r>
      <w:r>
        <w:t>U.S.C.</w:t>
      </w:r>
      <w:r w:rsidR="001B3D23">
        <w:t> </w:t>
      </w:r>
      <w:r>
        <w:t>s.401</w:t>
      </w:r>
      <w:r w:rsidR="001B3D23">
        <w:t> </w:t>
      </w:r>
      <w:r>
        <w:t>et</w:t>
      </w:r>
      <w:r w:rsidR="001B3D23">
        <w:t> </w:t>
      </w:r>
      <w:r>
        <w:t>seq.);</w:t>
      </w:r>
    </w:p>
    <w:p w:rsidR="000F541B" w:rsidRDefault="000F541B" w:rsidP="000F541B">
      <w:pPr>
        <w:tabs>
          <w:tab w:val="left" w:pos="1080"/>
        </w:tabs>
      </w:pPr>
      <w:r>
        <w:tab/>
        <w:t>(3)</w:t>
      </w:r>
      <w:r>
        <w:tab/>
        <w:t xml:space="preserve">persons in active military service in any of the Armed Forces of the United States and to their spouse or dependent children over the age of 12 years; </w:t>
      </w:r>
    </w:p>
    <w:p w:rsidR="000F541B" w:rsidRDefault="000F541B" w:rsidP="000F541B">
      <w:pPr>
        <w:tabs>
          <w:tab w:val="left" w:pos="1080"/>
        </w:tabs>
      </w:pPr>
      <w:r>
        <w:tab/>
        <w:t>(4)</w:t>
      </w:r>
      <w:r>
        <w:tab/>
        <w:t xml:space="preserve">persons who are active members of the New Jersey National Guard who have completed Initial Active Duty Training and to their spouse or dependent children over the age of 12 years.  As used in this paragraph, "Initial Active Duty Training" means Basic Military Training, for members of the New Jersey Air National Guard, and Basic Combat Training and Advanced Individual Training, for members of the New Jersey Army National Guard; </w:t>
      </w:r>
    </w:p>
    <w:p w:rsidR="000F541B" w:rsidRDefault="000F541B" w:rsidP="000F541B">
      <w:pPr>
        <w:tabs>
          <w:tab w:val="left" w:pos="1080"/>
        </w:tabs>
      </w:pPr>
      <w:r>
        <w:tab/>
        <w:t>(5)</w:t>
      </w:r>
      <w:r>
        <w:tab/>
        <w:t>persons who have served in any of the Armed Forces of the United States and who were discharged or released therefrom under conditions other than dishonorable and who either have served at least 90 days in active duty or have been discharged or released from active duty by reason of a service-incurred injury or disability. The Adjutant General of the New Jersey Department of Military and Veterans' Affairs shall promulgate rules and regulations pertaining to veteran eligibility under this paragraph; and</w:t>
      </w:r>
    </w:p>
    <w:p w:rsidR="000F541B" w:rsidRDefault="000F541B" w:rsidP="000F541B">
      <w:pPr>
        <w:tabs>
          <w:tab w:val="left" w:pos="1080"/>
        </w:tabs>
      </w:pPr>
      <w:r>
        <w:tab/>
        <w:t>(6)</w:t>
      </w:r>
      <w:r>
        <w:tab/>
        <w:t>persons holding a driver's license or identification card with a Gold Star Family designation issued pursuant to section 1 of P.L.2013, c.165 (C.39:3-10f6) or section 2 of P.L.1980, c.47 (C.39:3-29.3), respectively.</w:t>
      </w:r>
    </w:p>
    <w:p w:rsidR="000F541B" w:rsidRDefault="000F541B" w:rsidP="000F541B">
      <w:pPr>
        <w:tabs>
          <w:tab w:val="left" w:pos="1080"/>
        </w:tabs>
      </w:pPr>
      <w:r>
        <w:tab/>
      </w:r>
      <w:r w:rsidR="001B3D23">
        <w:t xml:space="preserve"> </w:t>
      </w:r>
      <w:r>
        <w:t>c.</w:t>
      </w:r>
      <w:r>
        <w:tab/>
        <w:t>A municipality providing for no fees or reduced fees pursuant to paragraph (3), (4), (5), or (6) of subsection b. of this section shall track, in a manner deemed appropriate by the governing body of the municipality, the number of persons who qualify under the provisions of those paragraphs.</w:t>
      </w:r>
    </w:p>
    <w:p w:rsidR="000F541B" w:rsidRDefault="000F541B" w:rsidP="000F541B">
      <w:pPr>
        <w:tabs>
          <w:tab w:val="left" w:pos="1080"/>
        </w:tabs>
      </w:pPr>
      <w:r>
        <w:tab/>
      </w:r>
      <w:r w:rsidR="001B3D23">
        <w:t xml:space="preserve"> </w:t>
      </w:r>
      <w:r>
        <w:t>d.</w:t>
      </w:r>
      <w:r>
        <w:tab/>
        <w:t xml:space="preserve">A person who qualifies for free access to beaches and bathing and recreational grounds and free use of bathing and </w:t>
      </w:r>
      <w:r>
        <w:lastRenderedPageBreak/>
        <w:t>recreational facilities pursuant to paragraph (3), (4), (5), or (6) of subsection b. of this section may, in lieu of obtaining and presenting a municipal beach tag or similar admission pass to gain such access and use, present a valid military identification card, form DD-214 or similar document, or State driver's license or identification card indicating that the holder is a veteran of the Armed Forces of the United States or a Gold Star Family member.</w:t>
      </w:r>
    </w:p>
    <w:p w:rsidR="00D05ADE" w:rsidRDefault="00D05ADE" w:rsidP="000F541B">
      <w:pPr>
        <w:tabs>
          <w:tab w:val="left" w:pos="1080"/>
        </w:tabs>
        <w:rPr>
          <w:u w:val="single"/>
        </w:rPr>
      </w:pPr>
      <w:r w:rsidRPr="007276A3">
        <w:tab/>
      </w:r>
      <w:r w:rsidR="001B3D23">
        <w:t xml:space="preserve"> </w:t>
      </w:r>
      <w:r w:rsidR="000F541B">
        <w:rPr>
          <w:u w:val="single"/>
        </w:rPr>
        <w:t>e</w:t>
      </w:r>
      <w:r w:rsidRPr="007276A3">
        <w:rPr>
          <w:u w:val="single"/>
        </w:rPr>
        <w:t>.</w:t>
      </w:r>
      <w:r w:rsidRPr="007276A3">
        <w:rPr>
          <w:u w:val="single"/>
        </w:rPr>
        <w:tab/>
      </w:r>
      <w:r>
        <w:rPr>
          <w:u w:val="single"/>
        </w:rPr>
        <w:t>(1)  Any municipality charging and</w:t>
      </w:r>
      <w:r w:rsidRPr="007276A3">
        <w:rPr>
          <w:u w:val="single"/>
        </w:rPr>
        <w:t xml:space="preserve"> collecting reasonable fees for the purposes set forth in this section </w:t>
      </w:r>
      <w:r>
        <w:rPr>
          <w:u w:val="single"/>
        </w:rPr>
        <w:t>may</w:t>
      </w:r>
      <w:r w:rsidRPr="007276A3">
        <w:rPr>
          <w:u w:val="single"/>
        </w:rPr>
        <w:t xml:space="preserve"> </w:t>
      </w:r>
      <w:r>
        <w:rPr>
          <w:u w:val="single"/>
        </w:rPr>
        <w:t>provide for a person to donate to the Barnegat Bay Protection Fund,</w:t>
      </w:r>
      <w:r w:rsidRPr="007276A3">
        <w:rPr>
          <w:u w:val="single"/>
        </w:rPr>
        <w:t xml:space="preserve"> established pursuant to section 3 of P.L.</w:t>
      </w:r>
      <w:r>
        <w:rPr>
          <w:u w:val="single"/>
        </w:rPr>
        <w:t>    </w:t>
      </w:r>
      <w:r w:rsidRPr="007276A3">
        <w:rPr>
          <w:u w:val="single"/>
        </w:rPr>
        <w:t>,</w:t>
      </w:r>
      <w:r>
        <w:rPr>
          <w:u w:val="single"/>
        </w:rPr>
        <w:t> </w:t>
      </w:r>
      <w:r w:rsidRPr="007276A3">
        <w:rPr>
          <w:u w:val="single"/>
        </w:rPr>
        <w:t>c.</w:t>
      </w:r>
      <w:r>
        <w:rPr>
          <w:u w:val="single"/>
        </w:rPr>
        <w:t>   </w:t>
      </w:r>
      <w:r w:rsidRPr="007276A3">
        <w:rPr>
          <w:u w:val="single"/>
        </w:rPr>
        <w:t>(C.     ) (pending before the Legislature as this bill)</w:t>
      </w:r>
      <w:r>
        <w:rPr>
          <w:u w:val="single"/>
        </w:rPr>
        <w:t>, at the time the fee is collected.  Upon request, a receipt shall be provided to a person donating to the fund pursuant to this paragraph on a form prescribed and distributed to the municipality by the Commissioner of Environmental Protection, in consultation with the State Treasurer.</w:t>
      </w:r>
    </w:p>
    <w:p w:rsidR="00D05ADE" w:rsidRDefault="00D05ADE" w:rsidP="00D05ADE">
      <w:pPr>
        <w:tabs>
          <w:tab w:val="left" w:pos="1080"/>
        </w:tabs>
        <w:rPr>
          <w:u w:val="single"/>
        </w:rPr>
      </w:pPr>
      <w:r>
        <w:tab/>
      </w:r>
      <w:r>
        <w:rPr>
          <w:u w:val="single"/>
        </w:rPr>
        <w:t>(2)</w:t>
      </w:r>
      <w:r>
        <w:rPr>
          <w:u w:val="single"/>
        </w:rPr>
        <w:tab/>
        <w:t>Any municipality charging and</w:t>
      </w:r>
      <w:r w:rsidRPr="007276A3">
        <w:rPr>
          <w:u w:val="single"/>
        </w:rPr>
        <w:t xml:space="preserve"> collecting reasonable fees for the purposes set forth in this section shall forward</w:t>
      </w:r>
      <w:r>
        <w:rPr>
          <w:u w:val="single"/>
        </w:rPr>
        <w:t>, annually,</w:t>
      </w:r>
      <w:r w:rsidRPr="007276A3">
        <w:rPr>
          <w:u w:val="single"/>
        </w:rPr>
        <w:t xml:space="preserve"> </w:t>
      </w:r>
      <w:r>
        <w:rPr>
          <w:u w:val="single"/>
        </w:rPr>
        <w:t xml:space="preserve">any donations received </w:t>
      </w:r>
      <w:r w:rsidRPr="007276A3">
        <w:rPr>
          <w:u w:val="single"/>
        </w:rPr>
        <w:t xml:space="preserve">by the municipality </w:t>
      </w:r>
      <w:r>
        <w:rPr>
          <w:u w:val="single"/>
        </w:rPr>
        <w:t xml:space="preserve">pursuant to paragraph (1) of this subsection </w:t>
      </w:r>
      <w:r w:rsidRPr="007276A3">
        <w:rPr>
          <w:u w:val="single"/>
        </w:rPr>
        <w:t>to the State Treasurer</w:t>
      </w:r>
      <w:r>
        <w:rPr>
          <w:u w:val="single"/>
        </w:rPr>
        <w:t>,</w:t>
      </w:r>
      <w:r w:rsidRPr="007276A3">
        <w:rPr>
          <w:u w:val="single"/>
        </w:rPr>
        <w:t xml:space="preserve"> to be deposited in the </w:t>
      </w:r>
      <w:r>
        <w:rPr>
          <w:u w:val="single"/>
        </w:rPr>
        <w:t>Barnegat Bay Protection Fund</w:t>
      </w:r>
      <w:r w:rsidRPr="007276A3">
        <w:rPr>
          <w:u w:val="single"/>
        </w:rPr>
        <w:t xml:space="preserve"> established pursuant to section 3 of P.L.</w:t>
      </w:r>
      <w:r>
        <w:rPr>
          <w:u w:val="single"/>
        </w:rPr>
        <w:t>    </w:t>
      </w:r>
      <w:r w:rsidRPr="007276A3">
        <w:rPr>
          <w:u w:val="single"/>
        </w:rPr>
        <w:t>,</w:t>
      </w:r>
      <w:r>
        <w:rPr>
          <w:u w:val="single"/>
        </w:rPr>
        <w:t> </w:t>
      </w:r>
      <w:r w:rsidRPr="007276A3">
        <w:rPr>
          <w:u w:val="single"/>
        </w:rPr>
        <w:t>c.</w:t>
      </w:r>
      <w:r>
        <w:rPr>
          <w:u w:val="single"/>
        </w:rPr>
        <w:t>   </w:t>
      </w:r>
      <w:r w:rsidRPr="007276A3">
        <w:rPr>
          <w:u w:val="single"/>
        </w:rPr>
        <w:t>.</w:t>
      </w:r>
    </w:p>
    <w:p w:rsidR="00D05ADE" w:rsidRPr="002F475A" w:rsidRDefault="00D05ADE" w:rsidP="00D05ADE">
      <w:pPr>
        <w:rPr>
          <w:u w:val="single"/>
        </w:rPr>
      </w:pPr>
      <w:r>
        <w:tab/>
      </w:r>
      <w:r>
        <w:rPr>
          <w:u w:val="single"/>
        </w:rPr>
        <w:t>(3)</w:t>
      </w:r>
      <w:r>
        <w:rPr>
          <w:u w:val="single"/>
        </w:rPr>
        <w:tab/>
      </w:r>
      <w:r w:rsidRPr="000124CC">
        <w:rPr>
          <w:u w:val="single"/>
        </w:rPr>
        <w:t xml:space="preserve">No </w:t>
      </w:r>
      <w:r>
        <w:rPr>
          <w:u w:val="single"/>
        </w:rPr>
        <w:t>person shall be denied from purchasing a</w:t>
      </w:r>
      <w:r w:rsidRPr="000124CC">
        <w:rPr>
          <w:u w:val="single"/>
        </w:rPr>
        <w:t xml:space="preserve"> </w:t>
      </w:r>
      <w:r>
        <w:rPr>
          <w:u w:val="single"/>
        </w:rPr>
        <w:t>registration pursuant to this section</w:t>
      </w:r>
      <w:r w:rsidRPr="000124CC">
        <w:rPr>
          <w:u w:val="single"/>
        </w:rPr>
        <w:t xml:space="preserve"> based on whether the person </w:t>
      </w:r>
      <w:r>
        <w:rPr>
          <w:u w:val="single"/>
        </w:rPr>
        <w:t>did or did not donate to the fund</w:t>
      </w:r>
      <w:r w:rsidRPr="002F475A">
        <w:rPr>
          <w:u w:val="single"/>
        </w:rPr>
        <w:t>.</w:t>
      </w:r>
    </w:p>
    <w:p w:rsidR="00EE76A0" w:rsidRDefault="00EE76A0" w:rsidP="00F77F4A">
      <w:r>
        <w:t>(</w:t>
      </w:r>
      <w:proofErr w:type="spellStart"/>
      <w:r>
        <w:t>cf</w:t>
      </w:r>
      <w:proofErr w:type="spellEnd"/>
      <w:r>
        <w:t>: P.L.201</w:t>
      </w:r>
      <w:r w:rsidR="00F77F4A">
        <w:t>7, c.175, s.8</w:t>
      </w:r>
      <w:r>
        <w:t>)</w:t>
      </w:r>
    </w:p>
    <w:p w:rsidR="00EE76A0" w:rsidRDefault="00EE76A0" w:rsidP="00EE76A0"/>
    <w:p w:rsidR="00EE76A0" w:rsidRPr="007276A3" w:rsidRDefault="00EE76A0" w:rsidP="00EE76A0">
      <w:r w:rsidRPr="007276A3">
        <w:tab/>
      </w:r>
      <w:r>
        <w:t>9</w:t>
      </w:r>
      <w:r w:rsidRPr="007276A3">
        <w:t>.</w:t>
      </w:r>
      <w:r w:rsidRPr="007276A3">
        <w:tab/>
        <w:t xml:space="preserve">This act shall take effect immediately, except that section 4 </w:t>
      </w:r>
      <w:r>
        <w:t xml:space="preserve">thereof </w:t>
      </w:r>
      <w:r w:rsidRPr="007276A3">
        <w:t xml:space="preserve">shall take effect on July 1 next following the date of enactment, and section 5 </w:t>
      </w:r>
      <w:r>
        <w:t xml:space="preserve">thereof </w:t>
      </w:r>
      <w:r w:rsidRPr="007276A3">
        <w:t xml:space="preserve">shall take effect on the first day of the </w:t>
      </w:r>
      <w:r>
        <w:t>seventh</w:t>
      </w:r>
      <w:r w:rsidRPr="007276A3">
        <w:t xml:space="preserve"> month after the date of enactment.  T</w:t>
      </w:r>
      <w:r w:rsidRPr="007276A3">
        <w:rPr>
          <w:rFonts w:ascii="TimesNewRoman" w:hAnsi="TimesNewRoman" w:cs="TimesNewRoman"/>
          <w:spacing w:val="0"/>
        </w:rPr>
        <w:t xml:space="preserve">he State Treasurer, </w:t>
      </w:r>
      <w:r>
        <w:rPr>
          <w:rFonts w:ascii="TimesNewRoman" w:hAnsi="TimesNewRoman" w:cs="TimesNewRoman"/>
          <w:spacing w:val="0"/>
        </w:rPr>
        <w:t xml:space="preserve">the </w:t>
      </w:r>
      <w:r w:rsidRPr="007276A3">
        <w:rPr>
          <w:rFonts w:ascii="TimesNewRoman" w:hAnsi="TimesNewRoman" w:cs="TimesNewRoman"/>
          <w:spacing w:val="0"/>
        </w:rPr>
        <w:t xml:space="preserve">Chief Administrator of the </w:t>
      </w:r>
      <w:r>
        <w:rPr>
          <w:rFonts w:ascii="TimesNewRoman" w:hAnsi="TimesNewRoman" w:cs="TimesNewRoman"/>
          <w:spacing w:val="0"/>
        </w:rPr>
        <w:t xml:space="preserve">New Jersey </w:t>
      </w:r>
      <w:r w:rsidRPr="007276A3">
        <w:rPr>
          <w:rFonts w:ascii="TimesNewRoman" w:hAnsi="TimesNewRoman" w:cs="TimesNewRoman"/>
          <w:spacing w:val="0"/>
        </w:rPr>
        <w:t>Motor Vehicle Commission, and the Commissioner of Environmental Protection may take such anticipatory administrative action in advance thereof as shall be necessary for the implementation of this act</w:t>
      </w:r>
      <w:r w:rsidRPr="007276A3">
        <w:t>.</w:t>
      </w:r>
    </w:p>
    <w:p w:rsidR="00EE76A0" w:rsidRDefault="00EE76A0" w:rsidP="00EE76A0">
      <w:pPr>
        <w:jc w:val="center"/>
      </w:pPr>
    </w:p>
    <w:p w:rsidR="00EE76A0" w:rsidRDefault="00EE76A0" w:rsidP="00EE76A0">
      <w:pPr>
        <w:jc w:val="center"/>
      </w:pPr>
    </w:p>
    <w:p w:rsidR="00EE76A0" w:rsidRPr="00AA7880" w:rsidRDefault="00EE76A0" w:rsidP="00EE76A0">
      <w:pPr>
        <w:jc w:val="center"/>
      </w:pPr>
      <w:r w:rsidRPr="00D71D68">
        <w:t>STATEMENT</w:t>
      </w:r>
    </w:p>
    <w:p w:rsidR="00EE76A0" w:rsidRDefault="00EE76A0" w:rsidP="00EE76A0"/>
    <w:p w:rsidR="00EE76A0" w:rsidRPr="007276A3" w:rsidRDefault="00EE76A0" w:rsidP="00EE76A0">
      <w:r w:rsidRPr="007276A3">
        <w:tab/>
        <w:t xml:space="preserve">This bill, to be known as the “Barnegat Bay </w:t>
      </w:r>
      <w:r>
        <w:t xml:space="preserve">Protection </w:t>
      </w:r>
      <w:r w:rsidRPr="007276A3">
        <w:t xml:space="preserve">Act,” would establish the “Barnegat Bay </w:t>
      </w:r>
      <w:r>
        <w:t xml:space="preserve">Protection </w:t>
      </w:r>
      <w:r w:rsidRPr="007276A3">
        <w:t xml:space="preserve">Fund” to support and help protect, preserve, and remediate the </w:t>
      </w:r>
      <w:smartTag w:uri="urn:schemas-microsoft-com:office:smarttags" w:element="place">
        <w:smartTag w:uri="urn:schemas-microsoft-com:office:smarttags" w:element="PlaceName">
          <w:r w:rsidRPr="007276A3">
            <w:t>Barnegat</w:t>
          </w:r>
        </w:smartTag>
        <w:r w:rsidRPr="007276A3">
          <w:t xml:space="preserve"> </w:t>
        </w:r>
        <w:smartTag w:uri="urn:schemas-microsoft-com:office:smarttags" w:element="PlaceType">
          <w:r w:rsidRPr="007276A3">
            <w:t>Bay</w:t>
          </w:r>
        </w:smartTag>
      </w:smartTag>
      <w:r>
        <w:t xml:space="preserve"> estuary and its watershed</w:t>
      </w:r>
      <w:r w:rsidRPr="007276A3">
        <w:t>.  The fund would be supported through</w:t>
      </w:r>
      <w:r>
        <w:t>:</w:t>
      </w:r>
      <w:r w:rsidRPr="007276A3">
        <w:t xml:space="preserve"> (1) dedication of a portion of t</w:t>
      </w:r>
      <w:r>
        <w:t>he sales tax on fertilizer;</w:t>
      </w:r>
      <w:r w:rsidRPr="007276A3">
        <w:t xml:space="preserve"> (2) authoriz</w:t>
      </w:r>
      <w:r>
        <w:t>ation of special Protect Barnegat Bay license plates;</w:t>
      </w:r>
      <w:r w:rsidRPr="007276A3">
        <w:t xml:space="preserve"> </w:t>
      </w:r>
      <w:r>
        <w:t xml:space="preserve">and </w:t>
      </w:r>
      <w:r w:rsidRPr="007276A3">
        <w:t xml:space="preserve">(3) donations, </w:t>
      </w:r>
      <w:r>
        <w:t>including those that may be</w:t>
      </w:r>
      <w:r w:rsidRPr="007276A3">
        <w:t xml:space="preserve"> at the time of </w:t>
      </w:r>
      <w:r>
        <w:t>application</w:t>
      </w:r>
      <w:r w:rsidRPr="007276A3">
        <w:t xml:space="preserve"> or renewal of a li</w:t>
      </w:r>
      <w:r>
        <w:t>cense to operate a personal watercraft or power vessel and registration or renewal of a vessel, and at the time a</w:t>
      </w:r>
      <w:r w:rsidRPr="007276A3">
        <w:t xml:space="preserve"> beach</w:t>
      </w:r>
      <w:r>
        <w:t xml:space="preserve"> badge or</w:t>
      </w:r>
      <w:r w:rsidRPr="007276A3">
        <w:t xml:space="preserve"> tag</w:t>
      </w:r>
      <w:r>
        <w:t xml:space="preserve"> fee is </w:t>
      </w:r>
      <w:r>
        <w:lastRenderedPageBreak/>
        <w:t xml:space="preserve">collected anywhere in the State.  Monies in the fund would be used exclusively for the purposes of preservation and remediation of the </w:t>
      </w:r>
      <w:smartTag w:uri="urn:schemas-microsoft-com:office:smarttags" w:element="PlaceName">
        <w:r>
          <w:t>Barnegat</w:t>
        </w:r>
      </w:smartTag>
      <w:r>
        <w:t xml:space="preserve"> </w:t>
      </w:r>
      <w:smartTag w:uri="urn:schemas-microsoft-com:office:smarttags" w:element="PlaceType">
        <w:r>
          <w:t>Bay</w:t>
        </w:r>
      </w:smartTag>
      <w:r>
        <w:t xml:space="preserve"> estuary watershed, which may include a public education campaign about the importance of protecting the </w:t>
      </w:r>
      <w:smartTag w:uri="urn:schemas-microsoft-com:office:smarttags" w:element="place">
        <w:smartTag w:uri="urn:schemas-microsoft-com:office:smarttags" w:element="PlaceName">
          <w:r>
            <w:t>Barnegat</w:t>
          </w:r>
        </w:smartTag>
        <w:r>
          <w:t xml:space="preserve"> </w:t>
        </w:r>
        <w:smartTag w:uri="urn:schemas-microsoft-com:office:smarttags" w:element="PlaceType">
          <w:r>
            <w:t>Bay</w:t>
          </w:r>
        </w:smartTag>
      </w:smartTag>
      <w:r>
        <w:t xml:space="preserve"> and measures and actions that can be taken to preserve it.</w:t>
      </w:r>
    </w:p>
    <w:p w:rsidR="00EE76A0" w:rsidRDefault="00EE76A0" w:rsidP="00EE76A0">
      <w:pPr>
        <w:widowControl w:val="0"/>
        <w:tabs>
          <w:tab w:val="left" w:pos="-1440"/>
          <w:tab w:val="left" w:pos="-720"/>
          <w:tab w:val="left" w:pos="0"/>
        </w:tabs>
        <w:spacing w:line="287" w:lineRule="auto"/>
      </w:pPr>
      <w:r w:rsidRPr="007276A3">
        <w:tab/>
        <w:t xml:space="preserve">Section 3 of the bill establishes the Barnegat Bay </w:t>
      </w:r>
      <w:r>
        <w:t xml:space="preserve">Protection </w:t>
      </w:r>
      <w:r w:rsidRPr="007276A3">
        <w:t xml:space="preserve">Fund, a special non-lapsing fund in the Department of the Treasury.  Monies deposited into the fund </w:t>
      </w:r>
      <w:r>
        <w:t xml:space="preserve">would </w:t>
      </w:r>
      <w:r w:rsidRPr="007276A3">
        <w:t xml:space="preserve">include the amounts collected from </w:t>
      </w:r>
      <w:r>
        <w:t xml:space="preserve">specialty </w:t>
      </w:r>
      <w:r w:rsidRPr="007276A3">
        <w:t xml:space="preserve">license plate fees, donations at the time of boat registration or renewal, the dedication of 1% of the sales tax on fertilizer, and </w:t>
      </w:r>
      <w:r>
        <w:t>donations at the point of purchase of a</w:t>
      </w:r>
      <w:r w:rsidRPr="007276A3">
        <w:t xml:space="preserve"> beach registration fee (i.e.</w:t>
      </w:r>
      <w:r>
        <w:t>, a</w:t>
      </w:r>
      <w:r w:rsidRPr="007276A3">
        <w:t xml:space="preserve"> beach badge or beach tag)</w:t>
      </w:r>
      <w:r>
        <w:t>, or other donations made to the fund</w:t>
      </w:r>
      <w:r w:rsidRPr="007276A3">
        <w:t xml:space="preserve">.  Monies deposited are to be distributed, at the discretion of the State Treasurer in consultation with the Commissioner of Environmental Protection, </w:t>
      </w:r>
      <w:r>
        <w:t xml:space="preserve">and expended </w:t>
      </w:r>
      <w:r w:rsidRPr="007276A3">
        <w:t xml:space="preserve">exclusively for the purposes of the preservation and remediation of the </w:t>
      </w:r>
      <w:smartTag w:uri="urn:schemas-microsoft-com:office:smarttags" w:element="place">
        <w:smartTag w:uri="urn:schemas-microsoft-com:office:smarttags" w:element="PlaceName">
          <w:r w:rsidRPr="007276A3">
            <w:t>Barnegat</w:t>
          </w:r>
        </w:smartTag>
        <w:r w:rsidRPr="007276A3">
          <w:t xml:space="preserve"> </w:t>
        </w:r>
        <w:smartTag w:uri="urn:schemas-microsoft-com:office:smarttags" w:element="PlaceType">
          <w:r w:rsidRPr="007276A3">
            <w:t>Bay</w:t>
          </w:r>
        </w:smartTag>
      </w:smartTag>
      <w:r>
        <w:t xml:space="preserve"> estuary watershed</w:t>
      </w:r>
      <w:r w:rsidRPr="007276A3">
        <w:t xml:space="preserve">.  </w:t>
      </w:r>
      <w:r>
        <w:t xml:space="preserve">The State Treasurer, in consultation with the Commissioner of Environmental Protection, would annually submit to the Legislature a report on the fund, concerning the monies received and spent.  </w:t>
      </w:r>
    </w:p>
    <w:p w:rsidR="00EE76A0" w:rsidRPr="007276A3" w:rsidRDefault="00EE76A0" w:rsidP="00EE76A0">
      <w:pPr>
        <w:widowControl w:val="0"/>
        <w:tabs>
          <w:tab w:val="left" w:pos="-1440"/>
          <w:tab w:val="left" w:pos="-720"/>
          <w:tab w:val="left" w:pos="0"/>
        </w:tabs>
        <w:spacing w:line="287" w:lineRule="auto"/>
      </w:pPr>
      <w:r>
        <w:tab/>
        <w:t>The bill authorizes the solicitation and acceptance of donations, by gift, bequest, or devise,</w:t>
      </w:r>
      <w:r w:rsidRPr="00B63F13">
        <w:t xml:space="preserve"> </w:t>
      </w:r>
      <w:r>
        <w:t xml:space="preserve">from any person or entity, for deposit into the </w:t>
      </w:r>
      <w:r w:rsidRPr="007276A3">
        <w:t xml:space="preserve">“Barnegat Bay </w:t>
      </w:r>
      <w:r>
        <w:t xml:space="preserve">Protection </w:t>
      </w:r>
      <w:r w:rsidRPr="007276A3">
        <w:t>Fund.”</w:t>
      </w:r>
      <w:r>
        <w:t xml:space="preserve">  </w:t>
      </w:r>
      <w:r w:rsidRPr="007276A3">
        <w:t xml:space="preserve">The bill </w:t>
      </w:r>
      <w:r>
        <w:t xml:space="preserve">also </w:t>
      </w:r>
      <w:r w:rsidRPr="007276A3">
        <w:t>provides that 1% of the sales and use tax collected only on the retail sale of fertilizer would be deposited into the fund.</w:t>
      </w:r>
    </w:p>
    <w:p w:rsidR="00EE76A0" w:rsidRPr="007276A3" w:rsidRDefault="00EE76A0" w:rsidP="00EE76A0">
      <w:pPr>
        <w:widowControl w:val="0"/>
        <w:tabs>
          <w:tab w:val="left" w:pos="-1440"/>
          <w:tab w:val="left" w:pos="-720"/>
          <w:tab w:val="left" w:pos="0"/>
        </w:tabs>
        <w:spacing w:line="287" w:lineRule="auto"/>
      </w:pPr>
      <w:r w:rsidRPr="007276A3">
        <w:tab/>
        <w:t xml:space="preserve">The bill </w:t>
      </w:r>
      <w:r>
        <w:t xml:space="preserve">would </w:t>
      </w:r>
      <w:r w:rsidRPr="007276A3">
        <w:t xml:space="preserve">authorize a </w:t>
      </w:r>
      <w:smartTag w:uri="urn:schemas-microsoft-com:office:smarttags" w:element="PlaceName">
        <w:r>
          <w:t>Protect</w:t>
        </w:r>
      </w:smartTag>
      <w:r w:rsidRPr="007276A3">
        <w:t xml:space="preserve"> </w:t>
      </w:r>
      <w:smartTag w:uri="urn:schemas-microsoft-com:office:smarttags" w:element="PlaceName">
        <w:r w:rsidRPr="007276A3">
          <w:t>Barnegat</w:t>
        </w:r>
      </w:smartTag>
      <w:r w:rsidRPr="007276A3">
        <w:t xml:space="preserve"> </w:t>
      </w:r>
      <w:smartTag w:uri="urn:schemas-microsoft-com:office:smarttags" w:element="PlaceType">
        <w:r w:rsidRPr="007276A3">
          <w:t>Bay</w:t>
        </w:r>
      </w:smartTag>
      <w:r w:rsidRPr="007276A3">
        <w:t xml:space="preserve"> license plate, which would indicate support for, and an interest in, funding the </w:t>
      </w:r>
      <w:r>
        <w:t xml:space="preserve">protection, </w:t>
      </w:r>
      <w:r w:rsidRPr="007276A3">
        <w:t xml:space="preserve">preservation and remediation of the </w:t>
      </w:r>
      <w:smartTag w:uri="urn:schemas-microsoft-com:office:smarttags" w:element="place">
        <w:smartTag w:uri="urn:schemas-microsoft-com:office:smarttags" w:element="PlaceName">
          <w:r w:rsidRPr="007276A3">
            <w:t>Barnegat</w:t>
          </w:r>
        </w:smartTag>
        <w:r w:rsidRPr="007276A3">
          <w:t xml:space="preserve"> </w:t>
        </w:r>
        <w:smartTag w:uri="urn:schemas-microsoft-com:office:smarttags" w:element="PlaceType">
          <w:r w:rsidRPr="007276A3">
            <w:t>Bay</w:t>
          </w:r>
        </w:smartTag>
      </w:smartTag>
      <w:r>
        <w:t xml:space="preserve"> estuary watershed</w:t>
      </w:r>
      <w:r w:rsidRPr="007276A3">
        <w:t xml:space="preserve">.  The design of the license plate would be chosen by the Chief Administrator of the New Jersey Motor Vehicle Commission </w:t>
      </w:r>
      <w:r>
        <w:t xml:space="preserve">(MVC) </w:t>
      </w:r>
      <w:r w:rsidRPr="007276A3">
        <w:t xml:space="preserve">in consultation with the Commissioner of Environmental Protection.  There </w:t>
      </w:r>
      <w:r>
        <w:t>would be</w:t>
      </w:r>
      <w:r w:rsidRPr="007276A3">
        <w:t xml:space="preserve"> a $50 initial fee in addition to the registration fees required by law, and in addition to the renewal fees required by law, a $10 annual</w:t>
      </w:r>
      <w:r>
        <w:t xml:space="preserve"> renewal</w:t>
      </w:r>
      <w:r w:rsidRPr="007276A3">
        <w:t xml:space="preserve"> fee</w:t>
      </w:r>
      <w:r>
        <w:t>,</w:t>
      </w:r>
      <w:r w:rsidRPr="007276A3">
        <w:t xml:space="preserve"> which would be deposited into the </w:t>
      </w:r>
      <w:r>
        <w:t>Barnegat Bay Protection</w:t>
      </w:r>
      <w:r w:rsidRPr="007276A3">
        <w:t xml:space="preserve"> Fund. </w:t>
      </w:r>
    </w:p>
    <w:p w:rsidR="00EE76A0" w:rsidRPr="00451B5A" w:rsidRDefault="00EE76A0" w:rsidP="00EE76A0">
      <w:r w:rsidRPr="007276A3">
        <w:tab/>
        <w:t xml:space="preserve">At the time the fee </w:t>
      </w:r>
      <w:r>
        <w:t>is paid</w:t>
      </w:r>
      <w:r w:rsidRPr="007276A3">
        <w:t xml:space="preserve"> for a license to operate a</w:t>
      </w:r>
      <w:r>
        <w:t xml:space="preserve"> personal watercraft or</w:t>
      </w:r>
      <w:r w:rsidRPr="007276A3">
        <w:t xml:space="preserve"> power vessel</w:t>
      </w:r>
      <w:r>
        <w:t xml:space="preserve">, or for the registration or renewal of a certificate of number (registration) for a vessel, </w:t>
      </w:r>
      <w:r w:rsidRPr="003375A1">
        <w:t>the Chief Administrator of the MVC, or the chief</w:t>
      </w:r>
      <w:r>
        <w:t xml:space="preserve"> administrator</w:t>
      </w:r>
      <w:r w:rsidRPr="003375A1">
        <w:t xml:space="preserve">’s representative, </w:t>
      </w:r>
      <w:r>
        <w:t>would</w:t>
      </w:r>
      <w:r w:rsidRPr="003375A1">
        <w:t xml:space="preserve"> inform </w:t>
      </w:r>
      <w:r>
        <w:t>an</w:t>
      </w:r>
      <w:r w:rsidRPr="003375A1">
        <w:t xml:space="preserve"> applicant that the</w:t>
      </w:r>
      <w:r>
        <w:t>y</w:t>
      </w:r>
      <w:r w:rsidRPr="003375A1">
        <w:t xml:space="preserve"> may make a donation to the Barnegat Bay </w:t>
      </w:r>
      <w:r>
        <w:t xml:space="preserve">Protection </w:t>
      </w:r>
      <w:r w:rsidRPr="00451B5A">
        <w:t xml:space="preserve">Fund and how that donation may be made.  </w:t>
      </w:r>
      <w:r>
        <w:t xml:space="preserve">A donation </w:t>
      </w:r>
      <w:r w:rsidRPr="007276A3">
        <w:t xml:space="preserve">would be paid to the chief administrator and forwarded to the State Treasurer for deposit into the Barnegat Bay </w:t>
      </w:r>
      <w:r>
        <w:t xml:space="preserve">Protection </w:t>
      </w:r>
      <w:r w:rsidRPr="007276A3">
        <w:t xml:space="preserve">Fund.  </w:t>
      </w:r>
      <w:r w:rsidRPr="00451B5A">
        <w:t>An applicant could not be denied a</w:t>
      </w:r>
      <w:r>
        <w:t>n</w:t>
      </w:r>
      <w:r w:rsidRPr="00451B5A">
        <w:t xml:space="preserve"> operator’s license </w:t>
      </w:r>
      <w:r>
        <w:t>or a certificate of registration</w:t>
      </w:r>
      <w:r w:rsidRPr="00451B5A">
        <w:t xml:space="preserve"> based on whether the person did or did not donate to the fund</w:t>
      </w:r>
      <w:r>
        <w:t>.</w:t>
      </w:r>
    </w:p>
    <w:p w:rsidR="00EE76A0" w:rsidRPr="00E7752C" w:rsidRDefault="00EE76A0" w:rsidP="00EE76A0">
      <w:r w:rsidRPr="007276A3">
        <w:lastRenderedPageBreak/>
        <w:tab/>
        <w:t>Finally, the bill provides that</w:t>
      </w:r>
      <w:r>
        <w:t>,</w:t>
      </w:r>
      <w:r w:rsidRPr="007276A3">
        <w:t xml:space="preserve"> for any municipality charging and collecting a beach </w:t>
      </w:r>
      <w:r>
        <w:t xml:space="preserve">badge or beach tag </w:t>
      </w:r>
      <w:r w:rsidRPr="007276A3">
        <w:t xml:space="preserve">fee, </w:t>
      </w:r>
      <w:r>
        <w:t>the municipality may provide an opportunity for a person purchasing a badge or tag to donate to the Barnegat Bay Protection Fund at the time</w:t>
      </w:r>
      <w:r w:rsidRPr="007276A3">
        <w:t xml:space="preserve"> </w:t>
      </w:r>
      <w:r>
        <w:t>the</w:t>
      </w:r>
      <w:r w:rsidRPr="007276A3">
        <w:t xml:space="preserve"> fee </w:t>
      </w:r>
      <w:r>
        <w:t xml:space="preserve">is </w:t>
      </w:r>
      <w:r w:rsidRPr="007276A3">
        <w:t>collected</w:t>
      </w:r>
      <w:r>
        <w:t>.  Any monies collected from donations made at the point of purchase of a beach badge or tag</w:t>
      </w:r>
      <w:r w:rsidRPr="007276A3">
        <w:t xml:space="preserve"> would be forwarded to the State Treasurer to be deposited into the </w:t>
      </w:r>
      <w:r>
        <w:t>f</w:t>
      </w:r>
      <w:r w:rsidRPr="007276A3">
        <w:t>und.</w:t>
      </w:r>
      <w:r>
        <w:t xml:space="preserve">  A municipality would be prohibited from denying the purchase of a beach badge or tag based on whether a person did or did not donate to the fund.</w:t>
      </w:r>
    </w:p>
    <w:sectPr w:rsidR="00EE76A0" w:rsidRPr="00E7752C" w:rsidSect="007B6201">
      <w:headerReference w:type="default" r:id="rId12"/>
      <w:footerReference w:type="default" r:id="rId13"/>
      <w:headerReference w:type="first" r:id="rId14"/>
      <w:footerReference w:type="first" r:id="rId15"/>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5703" w:rsidRDefault="00BF5703">
      <w:r>
        <w:separator/>
      </w:r>
    </w:p>
  </w:endnote>
  <w:endnote w:type="continuationSeparator" w:id="0">
    <w:p w:rsidR="00BF5703" w:rsidRDefault="00BF5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3D23" w:rsidRPr="00921C91" w:rsidRDefault="001B3D2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B3D23" w:rsidRPr="00921C91" w:rsidRDefault="001B3D23">
    <w:pPr>
      <w:pStyle w:val="Footer"/>
      <w:rPr>
        <w:szCs w:val="18"/>
      </w:rPr>
    </w:pPr>
  </w:p>
  <w:p w:rsidR="001B3D23" w:rsidRPr="00921C91" w:rsidRDefault="001B3D2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5703" w:rsidRDefault="00BF5703">
      <w:r>
        <w:separator/>
      </w:r>
    </w:p>
  </w:footnote>
  <w:footnote w:type="continuationSeparator" w:id="0">
    <w:p w:rsidR="00BF5703" w:rsidRDefault="00BF5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444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A6EC5" w:rsidRDefault="003A6EC5" w:rsidP="003A6EC5">
    <w:pPr>
      <w:pStyle w:val="bpuHeadSpon"/>
    </w:pPr>
    <w:r w:rsidRPr="003A6EC5">
      <w:rPr>
        <w:rStyle w:val="bpuHeadSponChar"/>
      </w:rPr>
      <w:t>S2095</w:t>
    </w:r>
    <w:r>
      <w:t xml:space="preserve"> HOLZAPFEL</w:t>
    </w:r>
  </w:p>
  <w:p w:rsidR="003A6EC5" w:rsidRDefault="003A6EC5" w:rsidP="003A6EC5">
    <w:pPr>
      <w:pStyle w:val="bpuHeadSpon"/>
    </w:pPr>
    <w:r>
      <w:fldChar w:fldCharType="begin"/>
    </w:r>
    <w:r>
      <w:instrText xml:space="preserve"> PAGE  \* MERGEFORMAT </w:instrText>
    </w:r>
    <w:r>
      <w:fldChar w:fldCharType="separate"/>
    </w:r>
    <w:r w:rsidR="00B44426">
      <w:rPr>
        <w:noProof/>
      </w:rPr>
      <w:t>9</w:t>
    </w:r>
    <w:r>
      <w:fldChar w:fldCharType="end"/>
    </w:r>
  </w:p>
  <w:p w:rsidR="003A6EC5" w:rsidRDefault="003A6EC5" w:rsidP="003A6EC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A6EC5" w:rsidRDefault="003A6EC5" w:rsidP="003A6EC5">
    <w:pPr>
      <w:pStyle w:val="bpuHeadSpon"/>
    </w:pPr>
    <w:r w:rsidRPr="003A6EC5">
      <w:rPr>
        <w:rStyle w:val="bpuHeadSponChar"/>
      </w:rPr>
      <w:t>S2095</w:t>
    </w:r>
    <w:r>
      <w:t xml:space="preserve"> HOLZAPFEL</w:t>
    </w:r>
  </w:p>
  <w:p w:rsidR="003A6EC5" w:rsidRDefault="003A6EC5" w:rsidP="003A6EC5">
    <w:pPr>
      <w:pStyle w:val="bpuHeadSpon"/>
    </w:pPr>
    <w:r>
      <w:fldChar w:fldCharType="begin"/>
    </w:r>
    <w:r>
      <w:instrText xml:space="preserve"> PAGE  \* MERGEFORMAT </w:instrText>
    </w:r>
    <w:r>
      <w:fldChar w:fldCharType="separate"/>
    </w:r>
    <w:r w:rsidR="00B44426">
      <w:rPr>
        <w:noProof/>
      </w:rPr>
      <w:t>2</w:t>
    </w:r>
    <w:r>
      <w:fldChar w:fldCharType="end"/>
    </w:r>
  </w:p>
  <w:p w:rsidR="003A6EC5" w:rsidRDefault="003A6EC5" w:rsidP="003A6EC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70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221A"/>
    <w:rsid w:val="000D11AF"/>
    <w:rsid w:val="000D6255"/>
    <w:rsid w:val="000D6262"/>
    <w:rsid w:val="000D7B4A"/>
    <w:rsid w:val="000E4006"/>
    <w:rsid w:val="000F3DA2"/>
    <w:rsid w:val="000F541B"/>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D23"/>
    <w:rsid w:val="001B4716"/>
    <w:rsid w:val="001B4EA4"/>
    <w:rsid w:val="001C7C52"/>
    <w:rsid w:val="001D25F3"/>
    <w:rsid w:val="001E15F1"/>
    <w:rsid w:val="001E16FA"/>
    <w:rsid w:val="001E6213"/>
    <w:rsid w:val="001F14C7"/>
    <w:rsid w:val="001F7405"/>
    <w:rsid w:val="00205533"/>
    <w:rsid w:val="00212B8D"/>
    <w:rsid w:val="00222983"/>
    <w:rsid w:val="002370D0"/>
    <w:rsid w:val="002376DF"/>
    <w:rsid w:val="00255958"/>
    <w:rsid w:val="00257FA2"/>
    <w:rsid w:val="0026574A"/>
    <w:rsid w:val="002660BB"/>
    <w:rsid w:val="002720E8"/>
    <w:rsid w:val="00275293"/>
    <w:rsid w:val="002776B0"/>
    <w:rsid w:val="00286C7E"/>
    <w:rsid w:val="00296E6C"/>
    <w:rsid w:val="002A1029"/>
    <w:rsid w:val="002A3A1A"/>
    <w:rsid w:val="002A4692"/>
    <w:rsid w:val="002A51BA"/>
    <w:rsid w:val="002B2E26"/>
    <w:rsid w:val="002B3FE6"/>
    <w:rsid w:val="002C2D81"/>
    <w:rsid w:val="002C461E"/>
    <w:rsid w:val="002C6CEC"/>
    <w:rsid w:val="002E09CE"/>
    <w:rsid w:val="002E69D1"/>
    <w:rsid w:val="002F3BA6"/>
    <w:rsid w:val="003069E9"/>
    <w:rsid w:val="00315320"/>
    <w:rsid w:val="00325776"/>
    <w:rsid w:val="00325E27"/>
    <w:rsid w:val="00330395"/>
    <w:rsid w:val="00333704"/>
    <w:rsid w:val="00336624"/>
    <w:rsid w:val="0034025F"/>
    <w:rsid w:val="00340458"/>
    <w:rsid w:val="0034200F"/>
    <w:rsid w:val="003446A0"/>
    <w:rsid w:val="0034481B"/>
    <w:rsid w:val="00350130"/>
    <w:rsid w:val="00354334"/>
    <w:rsid w:val="00355334"/>
    <w:rsid w:val="0036180C"/>
    <w:rsid w:val="00363CF5"/>
    <w:rsid w:val="00364344"/>
    <w:rsid w:val="003702CA"/>
    <w:rsid w:val="00370617"/>
    <w:rsid w:val="00382F1F"/>
    <w:rsid w:val="00391DA4"/>
    <w:rsid w:val="003A3C64"/>
    <w:rsid w:val="003A3F83"/>
    <w:rsid w:val="003A6EC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6201"/>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5D01"/>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426"/>
    <w:rsid w:val="00B45B34"/>
    <w:rsid w:val="00B57047"/>
    <w:rsid w:val="00B61D86"/>
    <w:rsid w:val="00B6342D"/>
    <w:rsid w:val="00B726BD"/>
    <w:rsid w:val="00B732BC"/>
    <w:rsid w:val="00B90E33"/>
    <w:rsid w:val="00B9676B"/>
    <w:rsid w:val="00BA2EA5"/>
    <w:rsid w:val="00BA364B"/>
    <w:rsid w:val="00BA7A90"/>
    <w:rsid w:val="00BB1190"/>
    <w:rsid w:val="00BB31D0"/>
    <w:rsid w:val="00BB3A11"/>
    <w:rsid w:val="00BB4DDB"/>
    <w:rsid w:val="00BB5D79"/>
    <w:rsid w:val="00BB5F02"/>
    <w:rsid w:val="00BC7892"/>
    <w:rsid w:val="00BE24D6"/>
    <w:rsid w:val="00BE7EFA"/>
    <w:rsid w:val="00BF06AD"/>
    <w:rsid w:val="00BF2C67"/>
    <w:rsid w:val="00BF5703"/>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ADE"/>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6A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7F4A"/>
    <w:rsid w:val="00FA0AFC"/>
    <w:rsid w:val="00FA1C82"/>
    <w:rsid w:val="00FA2ED1"/>
    <w:rsid w:val="00FA4A52"/>
    <w:rsid w:val="00FB4045"/>
    <w:rsid w:val="00FB4D8E"/>
    <w:rsid w:val="00FC0D0A"/>
    <w:rsid w:val="00FC1B0B"/>
    <w:rsid w:val="00FD2F97"/>
    <w:rsid w:val="00FE647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1DB24AA-3070-49F2-B648-330B1D918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96E6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6E6C"/>
    <w:rPr>
      <w:rFonts w:ascii="Segoe UI" w:hAnsi="Segoe UI" w:cs="Segoe UI"/>
      <w:spacing w:val="4"/>
      <w:sz w:val="18"/>
      <w:szCs w:val="18"/>
    </w:rPr>
  </w:style>
  <w:style w:type="character" w:styleId="LineNumber">
    <w:name w:val="line number"/>
    <w:basedOn w:val="DefaultParagraphFont"/>
    <w:semiHidden/>
    <w:unhideWhenUsed/>
    <w:rsid w:val="003A6E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3325</Words>
  <Characters>17032</Characters>
  <Application>Microsoft Office Word</Application>
  <DocSecurity>0</DocSecurity>
  <Lines>368</Lines>
  <Paragraphs>62</Paragraphs>
  <ScaleCrop>false</ScaleCrop>
  <HeadingPairs>
    <vt:vector size="2" baseType="variant">
      <vt:variant>
        <vt:lpstr>Title</vt:lpstr>
      </vt:variant>
      <vt:variant>
        <vt:i4>1</vt:i4>
      </vt:variant>
    </vt:vector>
  </HeadingPairs>
  <TitlesOfParts>
    <vt:vector size="1" baseType="lpstr">
      <vt:lpstr>S2095</vt:lpstr>
    </vt:vector>
  </TitlesOfParts>
  <Manager>R224</Manager>
  <Company>NJ Office of Legislative Services</Company>
  <LinksUpToDate>false</LinksUpToDate>
  <CharactersWithSpaces>20512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S2095</dc:title>
  <dc:subject/>
  <dc:creator>Senator  HOLZAPFEL</dc:creator>
  <cp:keywords>S2095|9|EA |286|0|286|F|0|</cp:keywords>
  <dc:description>INTRODUCED MARCH 16, 2020</dc:description>
  <cp:lastModifiedBy>Franks, Denise</cp:lastModifiedBy>
  <cp:revision>2</cp:revision>
  <cp:lastPrinted>2020-03-11T18:14:00Z</cp:lastPrinted>
  <dcterms:created xsi:type="dcterms:W3CDTF">2020-03-17T13:52:00Z</dcterms:created>
  <dcterms:modified xsi:type="dcterms:W3CDTF">2020-03-17T13:52:00Z</dcterms:modified>
  <cp:category>ss.1-3 to C.13:19-52 et seq.; s.4 to C.54:32B-7.2;_x000d_
				 s.5 to C.39:3-27.160;  s.6 to C.12:7-73.1;_x000d_
				 s.7 to C.12:7-34.47m; s.9 – Eff. date &amp; Note to 2019/392_x000d_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