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CDB" w:rsidRDefault="00E72CDB" w:rsidP="00E72CDB">
      <w:pPr>
        <w:pStyle w:val="bpuBill"/>
      </w:pPr>
      <w:bookmarkStart w:id="0" w:name="bpuFrontPg"/>
      <w:bookmarkStart w:id="1" w:name="_GoBack"/>
      <w:bookmarkEnd w:id="0"/>
      <w:bookmarkEnd w:id="1"/>
      <w:r>
        <w:t xml:space="preserve">SENATE, No. 2160 </w:t>
      </w:r>
    </w:p>
    <w:p w:rsidR="00E72CDB" w:rsidRPr="009D38FF" w:rsidRDefault="00E72CDB" w:rsidP="00E72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2167" r:id="rId7"/>
        </w:object>
      </w:r>
    </w:p>
    <w:p w:rsidR="00E72CDB" w:rsidRDefault="00E72CDB" w:rsidP="00E72CDB">
      <w:pPr>
        <w:pStyle w:val="bpuState"/>
      </w:pPr>
      <w:r>
        <w:t>STATE OF NEW JERSEY</w:t>
      </w:r>
    </w:p>
    <w:p w:rsidR="00E72CDB" w:rsidRDefault="00E72CDB" w:rsidP="00E72CDB">
      <w:pPr>
        <w:pStyle w:val="bpuLegislature"/>
      </w:pPr>
      <w:r>
        <w:t>219th LEGISLATURE</w:t>
      </w:r>
    </w:p>
    <w:p w:rsidR="00E72CDB" w:rsidRDefault="00E72CDB" w:rsidP="00E72CDB">
      <w:pPr>
        <w:pStyle w:val="bpuWpGraphic"/>
      </w:pPr>
      <w:r>
        <w:object w:dxaOrig="8985" w:dyaOrig="255">
          <v:shape id="_x0000_i1026" type="#_x0000_t75" style="width:6in;height:12pt" o:ole="">
            <v:imagedata r:id="rId6" o:title=""/>
          </v:shape>
          <o:OLEObject Type="Embed" ProgID="WPWin6.1" ShapeID="_x0000_i1026" DrawAspect="Content" ObjectID="_1683092168" r:id="rId8"/>
        </w:object>
      </w:r>
      <w:r>
        <w:t xml:space="preserve">  </w:t>
      </w:r>
    </w:p>
    <w:p w:rsidR="00E72CDB" w:rsidRDefault="00E72CDB" w:rsidP="00E72CDB">
      <w:pPr>
        <w:pStyle w:val="bpuIntro"/>
      </w:pPr>
      <w:r>
        <w:t>INTRODUCED MARCH 16, 2020</w:t>
      </w:r>
    </w:p>
    <w:p w:rsidR="00E72CDB" w:rsidRDefault="00E72CDB" w:rsidP="00E72CDB">
      <w:pPr>
        <w:pStyle w:val="bpuIntro"/>
      </w:pPr>
    </w:p>
    <w:p w:rsidR="00E72CDB" w:rsidRDefault="00E72CDB" w:rsidP="00E72CDB">
      <w:pPr>
        <w:pStyle w:val="bpuIntro"/>
        <w:sectPr w:rsidR="00E72CDB" w:rsidSect="00D717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CDB" w:rsidRDefault="00E72CDB" w:rsidP="00E72CDB">
      <w:pPr>
        <w:pStyle w:val="bpuIntro"/>
      </w:pPr>
    </w:p>
    <w:p w:rsidR="00E72CDB" w:rsidRDefault="00E72CDB" w:rsidP="00E72CDB">
      <w:pPr>
        <w:pStyle w:val="bpuSponsor"/>
      </w:pPr>
      <w:r>
        <w:t>Sponsored by:</w:t>
      </w:r>
    </w:p>
    <w:p w:rsidR="00E72CDB" w:rsidRDefault="00E72CDB" w:rsidP="00E72CDB">
      <w:pPr>
        <w:pStyle w:val="bpuSponsor"/>
      </w:pPr>
      <w:r>
        <w:t>Senator  STEPHEN M. SWEENEY</w:t>
      </w:r>
    </w:p>
    <w:p w:rsidR="00E72CDB" w:rsidRDefault="00E72CDB" w:rsidP="00E72CDB">
      <w:pPr>
        <w:pStyle w:val="bpuSponsor"/>
      </w:pPr>
      <w:r>
        <w:t>District 3 (Cumberland, Gloucester and Salem)</w:t>
      </w:r>
    </w:p>
    <w:p w:rsidR="00E72CDB" w:rsidRDefault="00A564CA" w:rsidP="00A564CA">
      <w:pPr>
        <w:pStyle w:val="bpuSponsor"/>
      </w:pPr>
      <w:r>
        <w:t>Senator  STEVEN V. OROHO</w:t>
      </w:r>
    </w:p>
    <w:p w:rsidR="00A564CA" w:rsidRDefault="00A564CA" w:rsidP="00A564CA">
      <w:pPr>
        <w:pStyle w:val="bpuSponsor"/>
      </w:pPr>
      <w:r>
        <w:t>District 24 (Morris, Sussex and Warren)</w:t>
      </w:r>
    </w:p>
    <w:p w:rsidR="00A564CA" w:rsidRDefault="00D71798" w:rsidP="00D71798">
      <w:pPr>
        <w:pStyle w:val="bpuSponsor"/>
      </w:pPr>
      <w:r>
        <w:t>Senator  ROBERT W. SINGER</w:t>
      </w:r>
    </w:p>
    <w:p w:rsidR="00D71798" w:rsidRDefault="00D71798" w:rsidP="00D71798">
      <w:pPr>
        <w:pStyle w:val="bpuSponsor"/>
      </w:pPr>
      <w:r>
        <w:t>District 30 (Monmouth and Ocean)</w:t>
      </w:r>
    </w:p>
    <w:p w:rsidR="00D71798" w:rsidRPr="00D71798" w:rsidRDefault="00D71798" w:rsidP="00D71798">
      <w:pPr>
        <w:pStyle w:val="bpuSponsor"/>
      </w:pPr>
    </w:p>
    <w:p w:rsidR="00A6426C" w:rsidRDefault="00D71798" w:rsidP="00D71798">
      <w:pPr>
        <w:pStyle w:val="bpuSponsor"/>
      </w:pPr>
      <w:r>
        <w:t>Co-Sponsored by:</w:t>
      </w:r>
    </w:p>
    <w:p w:rsidR="00D71798" w:rsidRPr="00D71798" w:rsidRDefault="00D71798" w:rsidP="00D71798">
      <w:pPr>
        <w:pStyle w:val="bpuSponsor"/>
      </w:pPr>
      <w:r w:rsidRPr="00D71798">
        <w:t xml:space="preserve">Senators </w:t>
      </w:r>
      <w:proofErr w:type="spellStart"/>
      <w:r w:rsidRPr="00D71798">
        <w:t>Corrado</w:t>
      </w:r>
      <w:proofErr w:type="spellEnd"/>
      <w:r w:rsidRPr="00D71798">
        <w:t xml:space="preserve">, </w:t>
      </w:r>
      <w:proofErr w:type="spellStart"/>
      <w:r w:rsidRPr="00D71798">
        <w:t>Holzapfel</w:t>
      </w:r>
      <w:proofErr w:type="spellEnd"/>
      <w:r w:rsidRPr="00D71798">
        <w:t xml:space="preserve"> and Singleton</w:t>
      </w:r>
    </w:p>
    <w:p w:rsidR="00950892" w:rsidRDefault="00950892" w:rsidP="00950892"/>
    <w:p w:rsidR="00D71798" w:rsidRPr="00950892" w:rsidRDefault="00D71798" w:rsidP="00950892"/>
    <w:p w:rsidR="00E72CDB" w:rsidRDefault="00E72CDB" w:rsidP="00E72CDB">
      <w:pPr>
        <w:pStyle w:val="bpuSponsor"/>
      </w:pPr>
    </w:p>
    <w:p w:rsidR="00E72CDB" w:rsidRDefault="00E72CDB" w:rsidP="00E72CDB">
      <w:pPr>
        <w:pStyle w:val="bpuSponsor"/>
      </w:pPr>
    </w:p>
    <w:p w:rsidR="00E72CDB" w:rsidRDefault="00E72CDB" w:rsidP="00E72CDB">
      <w:pPr>
        <w:pStyle w:val="bpuSponsor"/>
      </w:pPr>
      <w:r>
        <w:t>SYNOPSIS</w:t>
      </w:r>
    </w:p>
    <w:p w:rsidR="00E72CDB" w:rsidRDefault="00E72CDB" w:rsidP="00E72CDB">
      <w:pPr>
        <w:pStyle w:val="bpuNormText"/>
      </w:pPr>
      <w:r>
        <w:tab/>
        <w:t xml:space="preserve">Creates special education unit within the Office of Administrative Law; requires annual report. </w:t>
      </w:r>
    </w:p>
    <w:p w:rsidR="00E72CDB" w:rsidRDefault="00E72CDB" w:rsidP="00E72CDB">
      <w:pPr>
        <w:pStyle w:val="bpuNormText"/>
      </w:pPr>
    </w:p>
    <w:p w:rsidR="00E72CDB" w:rsidRDefault="00E72CDB" w:rsidP="00E72CDB">
      <w:pPr>
        <w:pStyle w:val="bpuSponsor"/>
      </w:pPr>
      <w:r>
        <w:t xml:space="preserve">CURRENT VERSION OF TEXT </w:t>
      </w:r>
    </w:p>
    <w:p w:rsidR="00E72CDB" w:rsidRDefault="00E72CDB" w:rsidP="00E72CDB">
      <w:pPr>
        <w:pStyle w:val="bpuNormText"/>
      </w:pPr>
      <w:r>
        <w:tab/>
        <w:t>As introduced.</w:t>
      </w:r>
    </w:p>
    <w:p w:rsidR="00E72CDB" w:rsidRDefault="00E72CDB" w:rsidP="00E72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CDB" w:rsidRDefault="00E72CDB" w:rsidP="008916EC">
      <w:pPr>
        <w:pStyle w:val="FronterPage"/>
        <w:tabs>
          <w:tab w:val="clear" w:pos="720"/>
          <w:tab w:val="clear" w:pos="1440"/>
          <w:tab w:val="clear" w:pos="2160"/>
          <w:tab w:val="clear" w:pos="2880"/>
          <w:tab w:val="clear" w:pos="3600"/>
          <w:tab w:val="clear" w:pos="4320"/>
          <w:tab w:val="clear" w:pos="5040"/>
        </w:tabs>
        <w:sectPr w:rsidR="00E72CDB" w:rsidSect="00E72CDB">
          <w:type w:val="continuous"/>
          <w:pgSz w:w="12240" w:h="20160" w:code="5"/>
          <w:pgMar w:top="1440" w:right="2275" w:bottom="1440" w:left="2275" w:header="72" w:footer="720" w:gutter="0"/>
          <w:pgNumType w:start="1"/>
          <w:cols w:space="720"/>
          <w:docGrid w:linePitch="360"/>
        </w:sectPr>
      </w:pPr>
    </w:p>
    <w:p w:rsidR="00CD6C55" w:rsidRPr="00677316" w:rsidRDefault="00CD6C55" w:rsidP="00CD6C55">
      <w:pPr>
        <w:pStyle w:val="HangingAnAct"/>
        <w:rPr>
          <w:rStyle w:val="HangingAnActChar"/>
        </w:rPr>
      </w:pPr>
      <w:r w:rsidRPr="00CD6C55">
        <w:rPr>
          <w:rStyle w:val="BillHead"/>
        </w:rPr>
        <w:lastRenderedPageBreak/>
        <w:t>An Act</w:t>
      </w:r>
      <w:r w:rsidRPr="006B7FA7">
        <w:rPr>
          <w:rStyle w:val="HangingAnActChar"/>
        </w:rPr>
        <w:t xml:space="preserve"> </w:t>
      </w:r>
      <w:r>
        <w:t>concerning the Office of Administrative Law and special education and supplementing Title 52 of the Revised Statutes.</w:t>
      </w:r>
    </w:p>
    <w:p w:rsidR="00CD6C55" w:rsidRPr="00D71D68" w:rsidRDefault="00CD6C55" w:rsidP="00CD6C55"/>
    <w:p w:rsidR="00CD6C55" w:rsidRPr="00AA7880" w:rsidRDefault="00CD6C55" w:rsidP="00CD6C55">
      <w:r>
        <w:tab/>
      </w:r>
      <w:r>
        <w:rPr>
          <w:rStyle w:val="BillHeading2"/>
        </w:rPr>
        <w:t xml:space="preserve">Be It Enacted </w:t>
      </w:r>
      <w:r>
        <w:rPr>
          <w:rStyle w:val="BillLanguage"/>
        </w:rPr>
        <w:t>by the Senate and General Assembly of the State of New Jersey:</w:t>
      </w:r>
    </w:p>
    <w:p w:rsidR="00CD6C55" w:rsidRDefault="00CD6C55" w:rsidP="00CD6C55"/>
    <w:p w:rsidR="00CD6C55" w:rsidRPr="002D0760" w:rsidRDefault="00CD6C55" w:rsidP="00CD6C55">
      <w:pPr>
        <w:tabs>
          <w:tab w:val="left" w:pos="1170"/>
        </w:tabs>
      </w:pPr>
      <w:r>
        <w:tab/>
        <w:t>1.</w:t>
      </w:r>
      <w:r>
        <w:tab/>
        <w:t>a.</w:t>
      </w:r>
      <w:r>
        <w:tab/>
        <w:t xml:space="preserve">The Director and Chief Administrative Law Judge of the Office of Administrative Law shall establish within the Office of Administrative Law a special education unit consisting of administrative law judges having expertise in special education law.  </w:t>
      </w:r>
      <w:r w:rsidRPr="002D0760">
        <w:t>The Director and Chief Administrative Law Judge shall ensure that the administrative law judges in the special education unit include individuals with a wide range of special education law expertise, including expertise as school board attorneys and as parent and</w:t>
      </w:r>
      <w:r>
        <w:rPr>
          <w:u w:val="single"/>
        </w:rPr>
        <w:t xml:space="preserve"> </w:t>
      </w:r>
      <w:r w:rsidRPr="002D0760">
        <w:t>student advocates.  The number of administrative law judges in the</w:t>
      </w:r>
      <w:r>
        <w:t xml:space="preserve"> special education unit shall be proportional to the number and complexity of special education cases referred to the office </w:t>
      </w:r>
      <w:r w:rsidRPr="002D0760">
        <w:t>and shall</w:t>
      </w:r>
      <w:r>
        <w:rPr>
          <w:u w:val="single"/>
        </w:rPr>
        <w:t xml:space="preserve"> </w:t>
      </w:r>
      <w:r w:rsidRPr="002D0760">
        <w:t xml:space="preserve">be of a sufficient number to render decisions within the federal and State mandated time period.  The Director and Chief Administrative Law Judge may appoint administrative law judges to the special education unit on a temporary or case basis as need arises.  </w:t>
      </w:r>
    </w:p>
    <w:p w:rsidR="00CD6C55" w:rsidRDefault="00CD6C55" w:rsidP="00CD6C55">
      <w:r>
        <w:tab/>
        <w:t>b.</w:t>
      </w:r>
      <w:r>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CD6C55" w:rsidRDefault="00CD6C55" w:rsidP="00CD6C55"/>
    <w:p w:rsidR="00CD6C55" w:rsidRDefault="00CD6C55" w:rsidP="00CD6C55">
      <w:r>
        <w:tab/>
        <w:t>2.</w:t>
      </w:r>
      <w:r>
        <w:tab/>
      </w:r>
      <w:r w:rsidRPr="00B01717">
        <w:t xml:space="preserve">The </w:t>
      </w:r>
      <w:r>
        <w:t>Director and Chief Administrative Law Judge</w:t>
      </w:r>
      <w:r w:rsidRPr="00B01717">
        <w:t xml:space="preserve"> shall prepare an annual report to the Governor and, pursuant to section 2 of P.L.1991, c.164 (C.52:14-19.1), to the Legislature regarding the </w:t>
      </w:r>
      <w:r>
        <w:t>special education unit established under section 1 of P.L.   c.  (C.      ) (pending before the Legislature as this bill)</w:t>
      </w:r>
      <w:r w:rsidRPr="00B01717">
        <w:t>.  The report shall include</w:t>
      </w:r>
      <w:r w:rsidRPr="002D0760">
        <w:t>: a. 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 b. a list setting forth each special education case that was not decided within the 45 days, including the total number of days it took the administrative law judge to hear the case and issue the decision and the reason why the case was not decided within the 45 days; and</w:t>
      </w:r>
      <w:r>
        <w:rPr>
          <w:u w:val="single"/>
        </w:rPr>
        <w:t xml:space="preserve"> </w:t>
      </w:r>
      <w:r w:rsidRPr="002D0760">
        <w:t>c.</w:t>
      </w:r>
      <w:r>
        <w:t xml:space="preserve"> </w:t>
      </w:r>
      <w:r w:rsidRPr="00B01717">
        <w:t xml:space="preserve">other relevant information and recommendations at the discretion of the </w:t>
      </w:r>
      <w:r>
        <w:t>Director and Chief Administrative Law Judge</w:t>
      </w:r>
      <w:r w:rsidRPr="00B01717">
        <w:t>.</w:t>
      </w:r>
      <w:r w:rsidR="008A12BD">
        <w:br w:type="page"/>
      </w:r>
    </w:p>
    <w:p w:rsidR="00CD6C55" w:rsidRPr="002D0760" w:rsidRDefault="00CD6C55" w:rsidP="00CD6C55">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CD6C55" w:rsidRDefault="00CD6C55" w:rsidP="00CD6C55"/>
    <w:p w:rsidR="00CD6C55" w:rsidRDefault="00CD6C55" w:rsidP="00CD6C55">
      <w:r>
        <w:tab/>
      </w:r>
      <w:r w:rsidRPr="002D0760">
        <w:t>4.</w:t>
      </w:r>
      <w:r>
        <w:tab/>
        <w:t>This act shall take effect on the first day of the ninth month next following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p w:rsidR="00804DA8" w:rsidRDefault="00804DA8" w:rsidP="00CD6C55"/>
    <w:p w:rsidR="00CD6C55" w:rsidRDefault="00CD6C55" w:rsidP="00CD6C55"/>
    <w:p w:rsidR="00686AEB" w:rsidRDefault="00804DA8" w:rsidP="00804DA8">
      <w:pPr>
        <w:jc w:val="center"/>
      </w:pPr>
      <w:r>
        <w:t>STATEMENT</w:t>
      </w:r>
    </w:p>
    <w:p w:rsidR="00804DA8" w:rsidRDefault="00804DA8" w:rsidP="00804DA8">
      <w:pPr>
        <w:jc w:val="center"/>
      </w:pPr>
    </w:p>
    <w:p w:rsidR="00804DA8" w:rsidRPr="00804DA8" w:rsidRDefault="00804DA8" w:rsidP="00804DA8">
      <w:r w:rsidRPr="00804DA8">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804DA8" w:rsidRPr="00804DA8" w:rsidRDefault="00804DA8" w:rsidP="00804DA8">
      <w:r w:rsidRPr="00804DA8">
        <w:tab/>
        <w:t xml:space="preserve">Under the bill, all contested cases concerning special education law referred to the OAL would be assigned to and adjudicated by the administrative law judges in the special education unit.  </w:t>
      </w:r>
    </w:p>
    <w:p w:rsidR="00804DA8" w:rsidRPr="00804DA8" w:rsidRDefault="00804DA8" w:rsidP="00804DA8">
      <w:r w:rsidRPr="00804DA8">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and other relevant information and recommendations at the discretion of the Director and Chief Administrative Law Judge.</w:t>
      </w:r>
    </w:p>
    <w:p w:rsidR="00804DA8" w:rsidRPr="00804DA8" w:rsidRDefault="00804DA8" w:rsidP="00804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04DA8">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p>
    <w:sectPr w:rsidR="00804DA8" w:rsidRPr="00804DA8" w:rsidSect="00E72C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FC" w:rsidRDefault="007836FC">
      <w:r>
        <w:separator/>
      </w:r>
    </w:p>
  </w:endnote>
  <w:endnote w:type="continuationSeparator" w:id="0">
    <w:p w:rsidR="007836FC" w:rsidRDefault="007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4CA" w:rsidRDefault="00D71798" w:rsidP="00D71798">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FC" w:rsidRDefault="007836FC">
      <w:r>
        <w:separator/>
      </w:r>
    </w:p>
  </w:footnote>
  <w:footnote w:type="continuationSeparator" w:id="0">
    <w:p w:rsidR="007836FC" w:rsidRDefault="007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52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CDB" w:rsidRDefault="00E72CDB" w:rsidP="00E72CDB">
    <w:pPr>
      <w:pStyle w:val="bpuHeadSpon"/>
    </w:pPr>
    <w:r w:rsidRPr="00E72CDB">
      <w:rPr>
        <w:rStyle w:val="bpuHeadSponChar"/>
      </w:rPr>
      <w:t>S2160</w:t>
    </w:r>
    <w:r>
      <w:t xml:space="preserve"> 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6852E6">
      <w:rPr>
        <w:noProof/>
      </w:rPr>
      <w:t>3</w:t>
    </w:r>
    <w:r>
      <w:fldChar w:fldCharType="end"/>
    </w:r>
  </w:p>
  <w:p w:rsidR="00E72CDB" w:rsidRDefault="00E72CDB" w:rsidP="00E72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2CDB" w:rsidRDefault="00E72CDB" w:rsidP="00E72CDB">
    <w:pPr>
      <w:pStyle w:val="bpuHeadSpon"/>
    </w:pPr>
    <w:r w:rsidRPr="00E72CDB">
      <w:rPr>
        <w:rStyle w:val="bpuHeadSponChar"/>
      </w:rPr>
      <w:t>S2160</w:t>
    </w:r>
    <w:r>
      <w:t xml:space="preserve"> 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6852E6">
      <w:rPr>
        <w:noProof/>
      </w:rPr>
      <w:t>2</w:t>
    </w:r>
    <w:r>
      <w:fldChar w:fldCharType="end"/>
    </w:r>
  </w:p>
  <w:p w:rsidR="00E72CDB" w:rsidRDefault="00E72CDB" w:rsidP="00E72C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73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25"/>
    <w:rsid w:val="002C2D81"/>
    <w:rsid w:val="002C461E"/>
    <w:rsid w:val="002C6CEC"/>
    <w:rsid w:val="002D07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84"/>
    <w:rsid w:val="0045118A"/>
    <w:rsid w:val="00455D51"/>
    <w:rsid w:val="00456BF9"/>
    <w:rsid w:val="00461057"/>
    <w:rsid w:val="004704A8"/>
    <w:rsid w:val="00471102"/>
    <w:rsid w:val="00471F18"/>
    <w:rsid w:val="004727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6"/>
    <w:rsid w:val="00686AEB"/>
    <w:rsid w:val="00696A4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FC"/>
    <w:rsid w:val="00783B8D"/>
    <w:rsid w:val="00794B94"/>
    <w:rsid w:val="00794BD4"/>
    <w:rsid w:val="007A2F73"/>
    <w:rsid w:val="007A3061"/>
    <w:rsid w:val="007A5A0B"/>
    <w:rsid w:val="007B33D6"/>
    <w:rsid w:val="007C0E14"/>
    <w:rsid w:val="007C7DE4"/>
    <w:rsid w:val="007D40CB"/>
    <w:rsid w:val="007D5796"/>
    <w:rsid w:val="007D59C0"/>
    <w:rsid w:val="007D7D9C"/>
    <w:rsid w:val="007F485D"/>
    <w:rsid w:val="007F6050"/>
    <w:rsid w:val="00804DA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21"/>
    <w:rsid w:val="00884D51"/>
    <w:rsid w:val="008916EC"/>
    <w:rsid w:val="00891E4F"/>
    <w:rsid w:val="008A12B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89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8"/>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972"/>
    <w:rsid w:val="00A11228"/>
    <w:rsid w:val="00A222C2"/>
    <w:rsid w:val="00A305D6"/>
    <w:rsid w:val="00A342C4"/>
    <w:rsid w:val="00A41267"/>
    <w:rsid w:val="00A50F6B"/>
    <w:rsid w:val="00A52237"/>
    <w:rsid w:val="00A551D6"/>
    <w:rsid w:val="00A564CA"/>
    <w:rsid w:val="00A6251B"/>
    <w:rsid w:val="00A6426C"/>
    <w:rsid w:val="00A6754E"/>
    <w:rsid w:val="00A70F58"/>
    <w:rsid w:val="00A7256F"/>
    <w:rsid w:val="00A72987"/>
    <w:rsid w:val="00A7346B"/>
    <w:rsid w:val="00A84C4F"/>
    <w:rsid w:val="00A932A1"/>
    <w:rsid w:val="00A96E06"/>
    <w:rsid w:val="00AA6197"/>
    <w:rsid w:val="00AA6C70"/>
    <w:rsid w:val="00AB16FD"/>
    <w:rsid w:val="00AB4813"/>
    <w:rsid w:val="00AC6466"/>
    <w:rsid w:val="00AC7639"/>
    <w:rsid w:val="00AD08BB"/>
    <w:rsid w:val="00AD0EC0"/>
    <w:rsid w:val="00AD310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B9"/>
    <w:rsid w:val="00B45B34"/>
    <w:rsid w:val="00B570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C55"/>
    <w:rsid w:val="00CE6A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9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D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D10080"/>
  <w15:docId w15:val="{DCF72063-3616-4B5E-8932-8D70746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A8"/>
    <w:rPr>
      <w:rFonts w:ascii="Segoe UI" w:hAnsi="Segoe UI" w:cs="Segoe UI"/>
      <w:spacing w:val="4"/>
      <w:sz w:val="18"/>
      <w:szCs w:val="18"/>
    </w:rPr>
  </w:style>
  <w:style w:type="character" w:styleId="LineNumber">
    <w:name w:val="line number"/>
    <w:basedOn w:val="DefaultParagraphFont"/>
    <w:semiHidden/>
    <w:unhideWhenUsed/>
    <w:rsid w:val="00E7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859</Words>
  <Characters>4541</Characters>
  <Application>Microsoft Office Word</Application>
  <DocSecurity>0</DocSecurity>
  <Lines>119</Lines>
  <Paragraphs>29</Paragraphs>
  <ScaleCrop>false</ScaleCrop>
  <HeadingPairs>
    <vt:vector size="2" baseType="variant">
      <vt:variant>
        <vt:lpstr>Title</vt:lpstr>
      </vt:variant>
      <vt:variant>
        <vt:i4>1</vt:i4>
      </vt:variant>
    </vt:vector>
  </HeadingPairs>
  <TitlesOfParts>
    <vt:vector size="1" baseType="lpstr">
      <vt:lpstr>S2160</vt:lpstr>
    </vt:vector>
  </TitlesOfParts>
  <Manager>R229</Manager>
  <Company>NJ Office of Legislative Services</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dc:title>
  <dc:subject/>
  <dc:creator>Senator  SWEENEY</dc:creator>
  <cp:keywords>S2160|3|JU |127|0|127|F|0|</cp:keywords>
  <dc:description>INTRODUCED MARCH 16, 2020</dc:description>
  <cp:lastModifiedBy>Todaro, Vivian</cp:lastModifiedBy>
  <cp:revision>2</cp:revision>
  <cp:lastPrinted>2021-05-21T12:49:00Z</cp:lastPrinted>
  <dcterms:created xsi:type="dcterms:W3CDTF">2021-05-21T12:49:00Z</dcterms:created>
  <dcterms:modified xsi:type="dcterms:W3CDTF">2021-05-21T12:49:00Z</dcterms:modified>
  <cp:category>sections 1-2	C.52:14F-24-52:14F-25_x000d_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