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CCC" w:rsidRDefault="00C66CCC" w:rsidP="00C66CC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2168 </w:t>
      </w:r>
    </w:p>
    <w:p w:rsidR="00C66CCC" w:rsidRPr="009D38FF" w:rsidRDefault="00C66CCC" w:rsidP="00C66CC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5944133" r:id="rId7"/>
        </w:object>
      </w:r>
    </w:p>
    <w:p w:rsidR="00C66CCC" w:rsidRDefault="00C66CCC" w:rsidP="00C66CCC">
      <w:pPr>
        <w:pStyle w:val="bpuState"/>
      </w:pPr>
      <w:r>
        <w:t>STATE OF NEW JERSEY</w:t>
      </w:r>
    </w:p>
    <w:p w:rsidR="00C66CCC" w:rsidRDefault="00C66CCC" w:rsidP="00C66CCC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C66CCC" w:rsidRDefault="00C66CCC" w:rsidP="00C66CCC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5944134" r:id="rId8"/>
        </w:object>
      </w:r>
      <w:r>
        <w:t xml:space="preserve">  </w:t>
      </w:r>
    </w:p>
    <w:p w:rsidR="00C66CCC" w:rsidRDefault="00C66CCC" w:rsidP="00C66CCC">
      <w:pPr>
        <w:pStyle w:val="bpuIntro"/>
      </w:pPr>
      <w:r>
        <w:t>INTRODUCED MARCH 16, 2020</w:t>
      </w:r>
    </w:p>
    <w:p w:rsidR="00C66CCC" w:rsidRDefault="00C66CCC" w:rsidP="00C66CCC">
      <w:pPr>
        <w:pStyle w:val="bpuIntro"/>
      </w:pPr>
    </w:p>
    <w:p w:rsidR="00C66CCC" w:rsidRDefault="00C66CCC" w:rsidP="00C66CCC">
      <w:pPr>
        <w:pStyle w:val="bpuIntro"/>
        <w:sectPr w:rsidR="00C66CCC" w:rsidSect="00C66CCC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66CCC" w:rsidRDefault="00C66CCC" w:rsidP="00C66CCC">
      <w:pPr>
        <w:pStyle w:val="bpuIntro"/>
      </w:pPr>
    </w:p>
    <w:p w:rsidR="00C66CCC" w:rsidRDefault="00C66CCC" w:rsidP="00C66CCC">
      <w:pPr>
        <w:pStyle w:val="bpuSponsor"/>
      </w:pPr>
      <w:r>
        <w:t>Sponsored by:</w:t>
      </w:r>
    </w:p>
    <w:p w:rsidR="00C66CCC" w:rsidRDefault="00C66CCC" w:rsidP="00C66CCC">
      <w:pPr>
        <w:pStyle w:val="bpuSponsor"/>
      </w:pPr>
      <w:proofErr w:type="gramStart"/>
      <w:r>
        <w:t>Senator  LORETTA</w:t>
      </w:r>
      <w:proofErr w:type="gramEnd"/>
      <w:r>
        <w:t xml:space="preserve"> WEINBERG</w:t>
      </w:r>
    </w:p>
    <w:p w:rsidR="00C66CCC" w:rsidRDefault="00C66CCC" w:rsidP="00C66CCC">
      <w:pPr>
        <w:pStyle w:val="bpuSponsor"/>
      </w:pPr>
      <w:r>
        <w:t>District 37 (Bergen)</w:t>
      </w:r>
    </w:p>
    <w:p w:rsidR="00C66CCC" w:rsidRDefault="00C66CCC" w:rsidP="00C66CCC">
      <w:pPr>
        <w:pStyle w:val="bpuSponsor"/>
      </w:pPr>
    </w:p>
    <w:p w:rsidR="00C66CCC" w:rsidRDefault="00C66CCC" w:rsidP="00C66CCC">
      <w:pPr>
        <w:pStyle w:val="bpuSponsor"/>
      </w:pPr>
    </w:p>
    <w:p w:rsidR="00C66CCC" w:rsidRDefault="00C66CCC" w:rsidP="00C66CCC">
      <w:pPr>
        <w:pStyle w:val="bpuSponsor"/>
      </w:pPr>
    </w:p>
    <w:p w:rsidR="00C66CCC" w:rsidRDefault="00C66CCC" w:rsidP="00C66CCC">
      <w:pPr>
        <w:pStyle w:val="bpuSponsor"/>
      </w:pPr>
    </w:p>
    <w:p w:rsidR="00C66CCC" w:rsidRDefault="00C66CCC" w:rsidP="00C66CCC">
      <w:pPr>
        <w:pStyle w:val="bpuSponsor"/>
      </w:pPr>
      <w:r>
        <w:t>SYNOPSIS</w:t>
      </w:r>
    </w:p>
    <w:p w:rsidR="00C66CCC" w:rsidRDefault="00C66CCC" w:rsidP="00C66CCC">
      <w:pPr>
        <w:pStyle w:val="bpuNormText"/>
      </w:pPr>
      <w:r>
        <w:tab/>
        <w:t xml:space="preserve">Allows for sharing of family leave benefits between covered individuals under certain circumstances. </w:t>
      </w:r>
    </w:p>
    <w:p w:rsidR="00C66CCC" w:rsidRDefault="00C66CCC" w:rsidP="00C66CCC">
      <w:pPr>
        <w:pStyle w:val="bpuNormText"/>
      </w:pPr>
    </w:p>
    <w:p w:rsidR="00C66CCC" w:rsidRDefault="00C66CCC" w:rsidP="00C66CCC">
      <w:pPr>
        <w:pStyle w:val="bpuSponsor"/>
      </w:pPr>
      <w:r>
        <w:t xml:space="preserve">CURRENT VERSION OF TEXT </w:t>
      </w:r>
    </w:p>
    <w:p w:rsidR="00C66CCC" w:rsidRDefault="00C66CCC" w:rsidP="00C66CCC">
      <w:pPr>
        <w:pStyle w:val="bpuNormText"/>
      </w:pPr>
      <w:r>
        <w:tab/>
        <w:t>As introduced.</w:t>
      </w:r>
    </w:p>
    <w:p w:rsidR="00C66CCC" w:rsidRDefault="00C66CCC" w:rsidP="00C66CC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66CCC" w:rsidRDefault="00C66CC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66CCC" w:rsidSect="00C66CC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E4B69" w:rsidRPr="00677316" w:rsidRDefault="00EE4B69" w:rsidP="00EE4B69">
      <w:pPr>
        <w:pStyle w:val="HangingAnAct"/>
        <w:rPr>
          <w:rStyle w:val="HangingAnActChar"/>
        </w:rPr>
      </w:pPr>
      <w:r w:rsidRPr="00EE4B6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family temporary disability leave and </w:t>
      </w:r>
      <w:r w:rsidRPr="007110B3">
        <w:t>supplementing P.L.1948, c.110</w:t>
      </w:r>
      <w:r>
        <w:t xml:space="preserve"> </w:t>
      </w:r>
      <w:r>
        <w:rPr>
          <w:rFonts w:ascii="Times" w:hAnsi="Times" w:cs="Times"/>
          <w:spacing w:val="0"/>
        </w:rPr>
        <w:t>(C.43:21-25</w:t>
      </w:r>
      <w:r w:rsidRPr="00866F3F">
        <w:rPr>
          <w:rFonts w:ascii="Times" w:hAnsi="Times" w:cs="Times"/>
          <w:spacing w:val="0"/>
        </w:rPr>
        <w:t xml:space="preserve"> </w:t>
      </w:r>
      <w:r>
        <w:rPr>
          <w:rFonts w:ascii="Times" w:hAnsi="Times" w:cs="Times"/>
          <w:spacing w:val="0"/>
        </w:rPr>
        <w:t>et al.).</w:t>
      </w:r>
    </w:p>
    <w:p w:rsidR="00EE4B69" w:rsidRPr="00D71D68" w:rsidRDefault="00EE4B69" w:rsidP="00EE4B69"/>
    <w:p w:rsidR="00EE4B69" w:rsidRPr="00AA7880" w:rsidRDefault="00EE4B69" w:rsidP="00EE4B69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EE4B69" w:rsidRDefault="00EE4B69" w:rsidP="00EE4B69"/>
    <w:p w:rsidR="00EE4B69" w:rsidRDefault="0042063E" w:rsidP="00EE4B69">
      <w:r>
        <w:tab/>
      </w:r>
      <w:proofErr w:type="gramStart"/>
      <w:r>
        <w:t>1.</w:t>
      </w:r>
      <w:r>
        <w:tab/>
        <w:t xml:space="preserve">a. </w:t>
      </w:r>
      <w:r w:rsidR="00EE4B69">
        <w:t xml:space="preserve">Notwithstanding the provisions of </w:t>
      </w:r>
      <w:r w:rsidR="00EE4B69" w:rsidRPr="007110B3">
        <w:t xml:space="preserve">P.L.1948, c.110 </w:t>
      </w:r>
      <w:r w:rsidR="00EE4B69">
        <w:rPr>
          <w:rFonts w:ascii="Times" w:hAnsi="Times" w:cs="Times"/>
          <w:spacing w:val="0"/>
        </w:rPr>
        <w:t>(C.43:21-25</w:t>
      </w:r>
      <w:r w:rsidR="00EE4B69" w:rsidRPr="00866F3F">
        <w:rPr>
          <w:rFonts w:ascii="Times" w:hAnsi="Times" w:cs="Times"/>
          <w:spacing w:val="0"/>
        </w:rPr>
        <w:t xml:space="preserve"> </w:t>
      </w:r>
      <w:r w:rsidR="00EE4B69">
        <w:rPr>
          <w:rFonts w:ascii="Times" w:hAnsi="Times" w:cs="Times"/>
          <w:spacing w:val="0"/>
        </w:rPr>
        <w:t>et al.)</w:t>
      </w:r>
      <w:r w:rsidR="00EE4B69">
        <w:t xml:space="preserve"> to the contrary, in the case of covered individuals</w:t>
      </w:r>
      <w:r w:rsidR="00EE4B69" w:rsidRPr="00C21BAB">
        <w:t xml:space="preserve"> </w:t>
      </w:r>
      <w:r w:rsidR="00EE4B69">
        <w:t xml:space="preserve">who are in a marriage, domestic partnership, or civil union and who are taking or eligible to take </w:t>
      </w:r>
      <w:r w:rsidR="00EE4B69" w:rsidRPr="00C21BAB">
        <w:t>family temporary disability leave</w:t>
      </w:r>
      <w:r w:rsidR="00EE4B69">
        <w:t xml:space="preserve"> to be with a child following that child’s birth or adoption, benefits may be provided for a maximum of 2</w:t>
      </w:r>
      <w:r w:rsidR="00315E95">
        <w:t>4</w:t>
      </w:r>
      <w:r w:rsidR="00EE4B69">
        <w:t xml:space="preserve"> weeks, to be divided between the two individuals at their discretion.</w:t>
      </w:r>
      <w:proofErr w:type="gramEnd"/>
      <w:r w:rsidR="00EE4B69">
        <w:t xml:space="preserve">  </w:t>
      </w:r>
      <w:proofErr w:type="gramStart"/>
      <w:r w:rsidR="00EE4B69">
        <w:rPr>
          <w:rFonts w:ascii="Times" w:hAnsi="Times" w:cs="Times"/>
          <w:spacing w:val="0"/>
        </w:rPr>
        <w:t>All of the disability benefits paid to e</w:t>
      </w:r>
      <w:r w:rsidR="00EE4B69">
        <w:t xml:space="preserve">ach spouse, partner, or civil union member </w:t>
      </w:r>
      <w:r w:rsidR="00EE4B69" w:rsidRPr="0086081A">
        <w:t>during a period</w:t>
      </w:r>
      <w:r w:rsidR="00EE4B69">
        <w:t xml:space="preserve"> of family temporary disability</w:t>
      </w:r>
      <w:r w:rsidR="00EE4B69" w:rsidRPr="0086081A">
        <w:t xml:space="preserve"> leave with respect to any one birth or adoption shall be for a single continuous period of time</w:t>
      </w:r>
      <w:r w:rsidR="00EE4B69">
        <w:t xml:space="preserve"> for each spouse</w:t>
      </w:r>
      <w:r w:rsidR="00EE4B69" w:rsidRPr="0086081A">
        <w:t>, except</w:t>
      </w:r>
      <w:r w:rsidR="00EE4B69">
        <w:t xml:space="preserve"> that an employer may permit a covered individual to receive the disability benefits during non-consecutive weeks as provided in section 12 of P.L.2008, c.17 (C.43:21-39.3).</w:t>
      </w:r>
      <w:proofErr w:type="gramEnd"/>
    </w:p>
    <w:p w:rsidR="00EE4B69" w:rsidRDefault="00EE4B69" w:rsidP="00EE4B69">
      <w:r>
        <w:tab/>
        <w:t>b.</w:t>
      </w:r>
      <w:r>
        <w:tab/>
      </w:r>
      <w:r w:rsidRPr="00AA67C3">
        <w:t xml:space="preserve">The maximum total benefits payable to </w:t>
      </w:r>
      <w:r>
        <w:t>covered individuals</w:t>
      </w:r>
      <w:r w:rsidRPr="00C21BAB">
        <w:t xml:space="preserve"> </w:t>
      </w:r>
      <w:r>
        <w:t>who are in a marriage, domestic partnership, or civil union</w:t>
      </w:r>
      <w:r w:rsidRPr="00AA67C3">
        <w:t xml:space="preserve"> for any period of family temporary disability leave commencing on or after </w:t>
      </w:r>
      <w:r>
        <w:t xml:space="preserve">the effective date of P.L.     , c.    </w:t>
      </w:r>
      <w:proofErr w:type="gramStart"/>
      <w:r>
        <w:t>(C.     ) (pending before the Legislature as this bill)</w:t>
      </w:r>
      <w:r w:rsidRPr="00AA67C3">
        <w:t xml:space="preserve">, shall be </w:t>
      </w:r>
      <w:r w:rsidR="00315E95">
        <w:t>12</w:t>
      </w:r>
      <w:r>
        <w:t xml:space="preserve"> times the</w:t>
      </w:r>
      <w:r w:rsidRPr="00AA67C3">
        <w:t xml:space="preserve"> weekly benefit amount </w:t>
      </w:r>
      <w:r>
        <w:t>of the higher paid individual</w:t>
      </w:r>
      <w:r w:rsidRPr="00AA67C3">
        <w:t xml:space="preserve"> in th</w:t>
      </w:r>
      <w:r>
        <w:t>at individual's base year</w:t>
      </w:r>
      <w:r w:rsidRPr="00AA67C3">
        <w:t xml:space="preserve"> </w:t>
      </w:r>
      <w:r>
        <w:t xml:space="preserve">for the first </w:t>
      </w:r>
      <w:r w:rsidR="00315E95">
        <w:t>12</w:t>
      </w:r>
      <w:r>
        <w:t xml:space="preserve"> weeks of family temporary disability leave, and </w:t>
      </w:r>
      <w:r w:rsidR="00315E95">
        <w:t>12</w:t>
      </w:r>
      <w:r>
        <w:t xml:space="preserve"> times the</w:t>
      </w:r>
      <w:r w:rsidRPr="00AA67C3">
        <w:t xml:space="preserve"> weekly benefit amount </w:t>
      </w:r>
      <w:r>
        <w:t>of the lesser paid individual</w:t>
      </w:r>
      <w:r w:rsidRPr="00AA67C3">
        <w:t xml:space="preserve"> in th</w:t>
      </w:r>
      <w:r>
        <w:t>at individual's base year</w:t>
      </w:r>
      <w:r w:rsidRPr="00AA67C3">
        <w:t xml:space="preserve"> </w:t>
      </w:r>
      <w:r>
        <w:t xml:space="preserve">for the second </w:t>
      </w:r>
      <w:r w:rsidR="004C64C2">
        <w:t>12</w:t>
      </w:r>
      <w:r>
        <w:t xml:space="preserve"> weeks of family temporary disability leave, regardless of which individual takes the leave first or the duration of the leave.</w:t>
      </w:r>
      <w:proofErr w:type="gramEnd"/>
      <w:r>
        <w:t xml:space="preserve">  T</w:t>
      </w:r>
      <w:r w:rsidRPr="00AA67C3">
        <w:t xml:space="preserve">he maximum amount </w:t>
      </w:r>
      <w:proofErr w:type="gramStart"/>
      <w:r w:rsidRPr="00AA67C3">
        <w:t>shall be computed</w:t>
      </w:r>
      <w:proofErr w:type="gramEnd"/>
      <w:r w:rsidRPr="00AA67C3">
        <w:t xml:space="preserve"> in the next lower multiple of $1.00, if not already a multiple thereof.</w:t>
      </w:r>
      <w:r>
        <w:t xml:space="preserve">  </w:t>
      </w:r>
    </w:p>
    <w:p w:rsidR="00EE4B69" w:rsidRPr="00D71D68" w:rsidRDefault="00EE4B69" w:rsidP="00EE4B69"/>
    <w:p w:rsidR="00EE4B69" w:rsidRPr="00AA7880" w:rsidRDefault="00EE4B69" w:rsidP="00EE4B69">
      <w:r>
        <w:tab/>
        <w:t>2.</w:t>
      </w:r>
      <w:r>
        <w:tab/>
        <w:t>This act shall take effect on the first day of the third month following enactment</w:t>
      </w:r>
      <w:r w:rsidR="00C2532E">
        <w:t xml:space="preserve"> and shall </w:t>
      </w:r>
      <w:r w:rsidR="00712F56">
        <w:t xml:space="preserve">not </w:t>
      </w:r>
      <w:r w:rsidR="00C2532E">
        <w:t>apply to applications for</w:t>
      </w:r>
      <w:r w:rsidR="00712F56" w:rsidRPr="00712F56">
        <w:t xml:space="preserve"> </w:t>
      </w:r>
      <w:r w:rsidR="00712F56" w:rsidRPr="00C21BAB">
        <w:t>family temporary disability leave</w:t>
      </w:r>
      <w:r w:rsidR="00712F56">
        <w:t xml:space="preserve"> benefits made before the effective date</w:t>
      </w:r>
      <w:r>
        <w:t>.</w:t>
      </w:r>
    </w:p>
    <w:p w:rsidR="00EE4B69" w:rsidRDefault="00EE4B69" w:rsidP="00EE4B69"/>
    <w:p w:rsidR="00EE4B69" w:rsidRPr="00CE7BD8" w:rsidRDefault="00EE4B69" w:rsidP="00EE4B69"/>
    <w:p w:rsidR="00EE4B69" w:rsidRPr="00AA7880" w:rsidRDefault="00EE4B69" w:rsidP="00EE4B69">
      <w:pPr>
        <w:jc w:val="center"/>
      </w:pPr>
      <w:r w:rsidRPr="00D71D68">
        <w:t>STATEMENT</w:t>
      </w:r>
    </w:p>
    <w:p w:rsidR="00EE4B69" w:rsidRDefault="00EE4B69" w:rsidP="00EE4B69"/>
    <w:p w:rsidR="00EE4B69" w:rsidRDefault="00EE4B69" w:rsidP="00EE4B69">
      <w:r>
        <w:tab/>
      </w:r>
      <w:proofErr w:type="gramStart"/>
      <w:r>
        <w:t>This bill provides that, in the case of covered individuals</w:t>
      </w:r>
      <w:r w:rsidRPr="00C21BAB">
        <w:t xml:space="preserve"> </w:t>
      </w:r>
      <w:r>
        <w:t xml:space="preserve">who are in a marriage, domestic partnership, or civil union and who are taking or eligible to take </w:t>
      </w:r>
      <w:r w:rsidRPr="00C21BAB">
        <w:t>family temporary disability leave</w:t>
      </w:r>
      <w:r>
        <w:t xml:space="preserve"> to be with a child following that child’s birth or adoption, benefits may be provided for a maximum of 2</w:t>
      </w:r>
      <w:r w:rsidR="00315E95">
        <w:t>4</w:t>
      </w:r>
      <w:r>
        <w:t xml:space="preserve"> weeks, to be divided between the two individuals at their discretion.</w:t>
      </w:r>
      <w:proofErr w:type="gramEnd"/>
      <w:r>
        <w:t xml:space="preserve">  </w:t>
      </w:r>
      <w:r>
        <w:rPr>
          <w:rFonts w:ascii="Times" w:hAnsi="Times" w:cs="Times"/>
          <w:spacing w:val="0"/>
        </w:rPr>
        <w:t>All of the disability benefits paid to e</w:t>
      </w:r>
      <w:r>
        <w:t xml:space="preserve">ach spouse, partner, or civil union member </w:t>
      </w:r>
      <w:r w:rsidRPr="0086081A">
        <w:t>during a period</w:t>
      </w:r>
      <w:r>
        <w:t xml:space="preserve"> of family temporary disability</w:t>
      </w:r>
      <w:r w:rsidRPr="0086081A">
        <w:t xml:space="preserve"> leave with respect to any one birth or </w:t>
      </w:r>
      <w:r w:rsidRPr="0086081A">
        <w:lastRenderedPageBreak/>
        <w:t xml:space="preserve">adoption shall be for a single continuous </w:t>
      </w:r>
      <w:proofErr w:type="gramStart"/>
      <w:r w:rsidRPr="0086081A">
        <w:t>period of time</w:t>
      </w:r>
      <w:proofErr w:type="gramEnd"/>
      <w:r>
        <w:t xml:space="preserve"> for each spouse</w:t>
      </w:r>
      <w:r w:rsidRPr="0086081A">
        <w:t>, except</w:t>
      </w:r>
      <w:r>
        <w:t xml:space="preserve"> that an employer may permit a covered individual to receive the disability benefits during non-consecutive weeks.</w:t>
      </w:r>
    </w:p>
    <w:p w:rsidR="00EE4B69" w:rsidRDefault="00EE4B69" w:rsidP="00EE4B69">
      <w:r>
        <w:tab/>
      </w:r>
      <w:proofErr w:type="gramStart"/>
      <w:r>
        <w:t>Under the bill, t</w:t>
      </w:r>
      <w:r w:rsidRPr="00AA67C3">
        <w:t>he</w:t>
      </w:r>
      <w:r w:rsidRPr="000E078B">
        <w:t xml:space="preserve"> </w:t>
      </w:r>
      <w:r w:rsidRPr="00AA67C3">
        <w:t xml:space="preserve">maximum total benefits payable to </w:t>
      </w:r>
      <w:r>
        <w:t>covered individuals</w:t>
      </w:r>
      <w:r w:rsidRPr="00C21BAB">
        <w:t xml:space="preserve"> </w:t>
      </w:r>
      <w:r>
        <w:t>who are in a marriage, domestic partnership, or civil union</w:t>
      </w:r>
      <w:r w:rsidRPr="00AA67C3">
        <w:t xml:space="preserve"> for any period of family temporary disability leave shall be </w:t>
      </w:r>
      <w:r>
        <w:t>six times the</w:t>
      </w:r>
      <w:r w:rsidRPr="00AA67C3">
        <w:t xml:space="preserve"> weekly benefit amount </w:t>
      </w:r>
      <w:r>
        <w:t>of the higher paid individual</w:t>
      </w:r>
      <w:r w:rsidRPr="00AA67C3">
        <w:t xml:space="preserve"> in th</w:t>
      </w:r>
      <w:r>
        <w:t>at individual's base year</w:t>
      </w:r>
      <w:r w:rsidRPr="00AA67C3">
        <w:t xml:space="preserve"> </w:t>
      </w:r>
      <w:r>
        <w:t xml:space="preserve">for the first </w:t>
      </w:r>
      <w:r w:rsidR="00315E95">
        <w:t>12</w:t>
      </w:r>
      <w:r>
        <w:t xml:space="preserve"> weeks of family temporary disability leave and </w:t>
      </w:r>
      <w:r w:rsidR="00315E95">
        <w:t>12</w:t>
      </w:r>
      <w:r>
        <w:t xml:space="preserve"> times the</w:t>
      </w:r>
      <w:r w:rsidRPr="00AA67C3">
        <w:t xml:space="preserve"> weekly benefit amount </w:t>
      </w:r>
      <w:r>
        <w:t>of the lesser paid individual</w:t>
      </w:r>
      <w:r w:rsidRPr="00AA67C3">
        <w:t xml:space="preserve"> in th</w:t>
      </w:r>
      <w:r>
        <w:t>at individual's base year</w:t>
      </w:r>
      <w:r w:rsidRPr="00AA67C3">
        <w:t xml:space="preserve"> </w:t>
      </w:r>
      <w:r>
        <w:t xml:space="preserve">for the second </w:t>
      </w:r>
      <w:r w:rsidR="00315E95">
        <w:t>12</w:t>
      </w:r>
      <w:r>
        <w:t xml:space="preserve"> weeks of family temporary disability leave, regardless of which individual takes the leave first or the duration of the leave</w:t>
      </w:r>
      <w:r w:rsidRPr="00AA67C3">
        <w:t>.</w:t>
      </w:r>
      <w:proofErr w:type="gramEnd"/>
    </w:p>
    <w:sectPr w:rsidR="00EE4B69" w:rsidSect="00C66CCC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A66" w:rsidRDefault="00E11A66">
      <w:r>
        <w:separator/>
      </w:r>
    </w:p>
  </w:endnote>
  <w:endnote w:type="continuationSeparator" w:id="0">
    <w:p w:rsidR="00E11A66" w:rsidRDefault="00E11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6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A66" w:rsidRDefault="00E11A66">
      <w:r>
        <w:separator/>
      </w:r>
    </w:p>
  </w:footnote>
  <w:footnote w:type="continuationSeparator" w:id="0">
    <w:p w:rsidR="00E11A66" w:rsidRDefault="00E11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D2D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66CCC" w:rsidRDefault="00C66CCC" w:rsidP="00C66CCC">
    <w:pPr>
      <w:pStyle w:val="bpuHeadSpon"/>
    </w:pPr>
    <w:r w:rsidRPr="00C66CCC">
      <w:rPr>
        <w:rStyle w:val="bpuHeadSponChar"/>
      </w:rPr>
      <w:t>S2168</w:t>
    </w:r>
    <w:r>
      <w:t xml:space="preserve"> WEINBERG</w:t>
    </w:r>
  </w:p>
  <w:p w:rsidR="00C66CCC" w:rsidRDefault="00C66CCC" w:rsidP="00C66CC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2D3C">
      <w:rPr>
        <w:noProof/>
      </w:rPr>
      <w:t>3</w:t>
    </w:r>
    <w:r>
      <w:fldChar w:fldCharType="end"/>
    </w:r>
  </w:p>
  <w:p w:rsidR="00C66CCC" w:rsidRDefault="00C66CCC" w:rsidP="00C66CC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66CCC" w:rsidRDefault="00C66CCC" w:rsidP="00C66CCC">
    <w:pPr>
      <w:pStyle w:val="bpuHeadSpon"/>
    </w:pPr>
    <w:r w:rsidRPr="00C66CCC">
      <w:rPr>
        <w:rStyle w:val="bpuHeadSponChar"/>
      </w:rPr>
      <w:t>S2168</w:t>
    </w:r>
    <w:r>
      <w:t xml:space="preserve"> WEINBERG</w:t>
    </w:r>
  </w:p>
  <w:p w:rsidR="00C66CCC" w:rsidRDefault="00C66CCC" w:rsidP="00C66CC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2D3C">
      <w:rPr>
        <w:noProof/>
      </w:rPr>
      <w:t>2</w:t>
    </w:r>
    <w:r>
      <w:fldChar w:fldCharType="end"/>
    </w:r>
  </w:p>
  <w:p w:rsidR="00C66CCC" w:rsidRDefault="00C66CCC" w:rsidP="00C66CC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A6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723B"/>
    <w:rsid w:val="00315320"/>
    <w:rsid w:val="00315E95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4A80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063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3825"/>
    <w:rsid w:val="004C64C2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1C46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2F56"/>
    <w:rsid w:val="00716BB9"/>
    <w:rsid w:val="007256D1"/>
    <w:rsid w:val="007279FD"/>
    <w:rsid w:val="007502CB"/>
    <w:rsid w:val="00752D79"/>
    <w:rsid w:val="00752E20"/>
    <w:rsid w:val="00756EDE"/>
    <w:rsid w:val="0077714D"/>
    <w:rsid w:val="00781B4D"/>
    <w:rsid w:val="007824BF"/>
    <w:rsid w:val="00783B8D"/>
    <w:rsid w:val="007939D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276"/>
    <w:rsid w:val="00A84C4F"/>
    <w:rsid w:val="00A90931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2D3C"/>
    <w:rsid w:val="00AD70D6"/>
    <w:rsid w:val="00AD75BC"/>
    <w:rsid w:val="00AD7BB0"/>
    <w:rsid w:val="00AD7BC9"/>
    <w:rsid w:val="00AE026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2E"/>
    <w:rsid w:val="00C25356"/>
    <w:rsid w:val="00C328D0"/>
    <w:rsid w:val="00C46BC1"/>
    <w:rsid w:val="00C5235F"/>
    <w:rsid w:val="00C54CE2"/>
    <w:rsid w:val="00C66BF3"/>
    <w:rsid w:val="00C66CCC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4C2E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42AE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1A66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7B25"/>
    <w:rsid w:val="00EA7C16"/>
    <w:rsid w:val="00EC5281"/>
    <w:rsid w:val="00EC791D"/>
    <w:rsid w:val="00EC7CA6"/>
    <w:rsid w:val="00ED3C5D"/>
    <w:rsid w:val="00ED4553"/>
    <w:rsid w:val="00EE4B69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21F4DBE-B240-4CA0-A0EF-CE8433310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E97B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97B2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66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600</Words>
  <Characters>3076</Characters>
  <Application>Microsoft Office Word</Application>
  <DocSecurity>0</DocSecurity>
  <Lines>84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S2168</vt:lpstr>
    </vt:vector>
  </TitlesOfParts>
  <Manager>R229</Manager>
  <Company>NJ Office of Legislative Services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S2168</dc:title>
  <dc:subject>Reintro S1789 of 18 19</dc:subject>
  <dc:creator>Senator  WEINBERG</dc:creator>
  <cp:keywords>S2168|3|CL |84|279|307|N|0|</cp:keywords>
  <dc:description>INTRODUCED MARCH 16, 2020</dc:description>
  <cp:lastModifiedBy>Bell, Careema</cp:lastModifiedBy>
  <cp:revision>2</cp:revision>
  <cp:lastPrinted>2020-02-14T18:38:00Z</cp:lastPrinted>
  <dcterms:created xsi:type="dcterms:W3CDTF">2020-03-17T13:54:00Z</dcterms:created>
  <dcterms:modified xsi:type="dcterms:W3CDTF">2020-03-17T13:54:00Z</dcterms:modified>
  <cp:category>s.1: C.43:21-39.6 to 2019/424_x000d_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