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730B7"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730B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2261</w:t>
      </w:r>
      <w:r w:rsidR="0063703D" w:rsidRPr="00ED5E27">
        <w:rPr>
          <w:b/>
          <w:sz w:val="36"/>
          <w:szCs w:val="36"/>
        </w:rPr>
        <w:t xml:space="preserve"> </w:t>
      </w:r>
    </w:p>
    <w:p w:rsidR="00234FE6" w:rsidRPr="00234FE6" w:rsidRDefault="00234FE6" w:rsidP="00234FE6">
      <w:pPr>
        <w:pStyle w:val="TopofPage1"/>
        <w:rPr>
          <w:sz w:val="24"/>
          <w:szCs w:val="24"/>
        </w:rPr>
      </w:pPr>
    </w:p>
    <w:p w:rsidR="00D33775" w:rsidRDefault="00234FE6" w:rsidP="00234FE6">
      <w:pPr>
        <w:pStyle w:val="TopofPage1"/>
        <w:rPr>
          <w:sz w:val="24"/>
          <w:szCs w:val="24"/>
        </w:rPr>
      </w:pPr>
      <w:r w:rsidRPr="00234FE6">
        <w:rPr>
          <w:sz w:val="24"/>
          <w:szCs w:val="24"/>
        </w:rPr>
        <w:t>with committee amendments</w:t>
      </w:r>
    </w:p>
    <w:p w:rsidR="00234FE6" w:rsidRPr="004721EF" w:rsidRDefault="00234FE6" w:rsidP="00234FE6">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E4622">
        <w:rPr>
          <w:caps/>
          <w:szCs w:val="24"/>
        </w:rPr>
        <w:t>MAY 27</w:t>
      </w:r>
      <w:r w:rsidR="005730B7">
        <w:rPr>
          <w:caps/>
          <w:szCs w:val="24"/>
        </w:rPr>
        <w:t>, 2020</w:t>
      </w:r>
    </w:p>
    <w:p w:rsidR="00655CA3" w:rsidRDefault="00655CA3" w:rsidP="0083060A"/>
    <w:p w:rsidR="00B124D9" w:rsidRDefault="00B124D9" w:rsidP="00B124D9">
      <w:r>
        <w:tab/>
        <w:t>The Senate Community and Urban Affairs Committee reports favorably and with committee amendments Senate Bill No. 2261.</w:t>
      </w:r>
    </w:p>
    <w:p w:rsidR="003C70E3" w:rsidRDefault="00B124D9" w:rsidP="003C70E3">
      <w:r>
        <w:tab/>
      </w:r>
      <w:r w:rsidR="00234FE6">
        <w:t xml:space="preserve">This bill, as amended, </w:t>
      </w:r>
      <w:r w:rsidR="003C70E3">
        <w:t>would consolidate certain laws applicable to all types of common interest communities, a term defined to encompass planned communities with homeowners associations, condominiums, and cooperatives.  The bill is based on the New Jersey Law Revision Commission’s Final Report Relating to the Uniform Common Interest Ownership Act, issue</w:t>
      </w:r>
      <w:r w:rsidR="002B6A68">
        <w:t xml:space="preserve">d in October of 2016.  </w:t>
      </w:r>
      <w:r w:rsidR="003C70E3">
        <w:t xml:space="preserve">The bill consists of portions of the Uniform Common Interest Ownership Act (“UCIOA”), a publication of the National Conference of Commissioners on Uniform State Laws.  The bill would codify certain aspects of UCIOA, such as those relating to community creation, alteration, and termination, the content of governing documents, </w:t>
      </w:r>
      <w:r w:rsidR="003C70E3" w:rsidRPr="00C17633">
        <w:t>eminent domain</w:t>
      </w:r>
      <w:r w:rsidR="003C70E3">
        <w:t>,</w:t>
      </w:r>
      <w:r w:rsidR="003C70E3" w:rsidRPr="00C17633">
        <w:t xml:space="preserve"> </w:t>
      </w:r>
      <w:r w:rsidR="003C70E3">
        <w:t>the effect of local ordinances, and lender rights.</w:t>
      </w:r>
    </w:p>
    <w:p w:rsidR="003C70E3" w:rsidRDefault="003C70E3" w:rsidP="003C70E3">
      <w:r>
        <w:tab/>
        <w:t xml:space="preserve">The bill would also address a lack of guidance in existing law concerning the treatment of common property for property tax purposes through the addition of language intended to avoid situations in which a homeowner is made responsible for the value of common elements both through the reflection of the value in the owner’s property tax bill, and indirectly through association dues.  </w:t>
      </w:r>
    </w:p>
    <w:p w:rsidR="003C70E3" w:rsidRDefault="003C70E3" w:rsidP="003C70E3">
      <w:r>
        <w:tab/>
        <w:t>Additionally, the bill would require a community’s master deed to contain clear and legible plans that offer more detail regarding the boundaries of dwellings and common elements than is required by existing law.</w:t>
      </w:r>
    </w:p>
    <w:p w:rsidR="003C70E3" w:rsidRDefault="003C70E3" w:rsidP="003C70E3">
      <w:r>
        <w:tab/>
        <w:t xml:space="preserve">The bill would repeal </w:t>
      </w:r>
      <w:r w:rsidRPr="009D3863">
        <w:t xml:space="preserve">"The Cooperative Recording Act of New Jersey," P.L.1987, c.381 (C.46:8D-1 et al.), </w:t>
      </w:r>
      <w:r>
        <w:t>and certain sections of the</w:t>
      </w:r>
      <w:r w:rsidRPr="009D3863">
        <w:t xml:space="preserve"> "Condominium Act," P.L.1969, c.257 (C.46:8B-1 et seq.)</w:t>
      </w:r>
      <w:r>
        <w:t>, which are obviated by the bill.</w:t>
      </w:r>
    </w:p>
    <w:p w:rsidR="003C70E3" w:rsidRDefault="003C70E3" w:rsidP="003C70E3">
      <w:r>
        <w:tab/>
        <w:t>The bill establishes a new chapter within Title 46 of the Revised Statutes, chapter 8E,</w:t>
      </w:r>
      <w:r w:rsidRPr="00C17633">
        <w:t xml:space="preserve"> and </w:t>
      </w:r>
      <w:r>
        <w:t xml:space="preserve">provides for </w:t>
      </w:r>
      <w:r w:rsidRPr="00C17633">
        <w:t xml:space="preserve">the coordination between </w:t>
      </w:r>
      <w:r>
        <w:t>this new chapter</w:t>
      </w:r>
      <w:r w:rsidRPr="00C17633">
        <w:t xml:space="preserve"> and other statutes.</w:t>
      </w:r>
    </w:p>
    <w:p w:rsidR="006A2A5E" w:rsidRDefault="006A2A5E" w:rsidP="0083060A">
      <w:pPr>
        <w:rPr>
          <w:u w:val="double"/>
        </w:rPr>
      </w:pPr>
    </w:p>
    <w:p w:rsidR="00234FE6" w:rsidRDefault="00234FE6" w:rsidP="0083060A">
      <w:r>
        <w:rPr>
          <w:u w:val="double"/>
        </w:rPr>
        <w:t>COMMITTEE AMENDMENTS:</w:t>
      </w:r>
    </w:p>
    <w:p w:rsidR="00234FE6" w:rsidRPr="00234FE6" w:rsidRDefault="00234FE6" w:rsidP="0083060A">
      <w:r>
        <w:tab/>
        <w:t>The committee amendments would require that a</w:t>
      </w:r>
      <w:r w:rsidRPr="00234FE6">
        <w:t>ny</w:t>
      </w:r>
      <w:r w:rsidR="000D77C0">
        <w:t xml:space="preserve"> reduction in the </w:t>
      </w:r>
      <w:r w:rsidRPr="00234FE6">
        <w:t xml:space="preserve"> real estate tax for common elements or common property assessed by a municipality to an association prior to the effective date of </w:t>
      </w:r>
      <w:r>
        <w:t>the bill</w:t>
      </w:r>
      <w:r w:rsidRPr="00234FE6">
        <w:t xml:space="preserve"> and</w:t>
      </w:r>
      <w:r>
        <w:t xml:space="preserve"> </w:t>
      </w:r>
      <w:r w:rsidRPr="00234FE6">
        <w:t>included in the</w:t>
      </w:r>
      <w:r>
        <w:t xml:space="preserve"> budget of an association </w:t>
      </w:r>
      <w:r w:rsidRPr="00234FE6">
        <w:t>be deducted from the association’s budget for the following fiscal year</w:t>
      </w:r>
      <w:r>
        <w:t>.</w:t>
      </w:r>
    </w:p>
    <w:sectPr w:rsidR="00234FE6" w:rsidRPr="00234FE6" w:rsidSect="003452C7">
      <w:headerReference w:type="default" r:id="rId7"/>
      <w:pgSz w:w="12240" w:h="20160" w:code="5"/>
      <w:pgMar w:top="1440" w:right="2520" w:bottom="1170" w:left="2880" w:header="180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0B7" w:rsidRDefault="005730B7">
      <w:r>
        <w:separator/>
      </w:r>
    </w:p>
  </w:endnote>
  <w:endnote w:type="continuationSeparator" w:id="0">
    <w:p w:rsidR="005730B7" w:rsidRDefault="00573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0B7" w:rsidRDefault="005730B7">
      <w:r>
        <w:separator/>
      </w:r>
    </w:p>
  </w:footnote>
  <w:footnote w:type="continuationSeparator" w:id="0">
    <w:p w:rsidR="005730B7" w:rsidRDefault="00573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B1599" w:rsidP="002B1599">
    <w:pPr>
      <w:pStyle w:val="HeaderPage2"/>
      <w:jc w:val="center"/>
    </w:pPr>
    <w:r>
      <w:fldChar w:fldCharType="begin"/>
    </w:r>
    <w:r>
      <w:instrText xml:space="preserve"> PAGE  \* MERGEFORMAT </w:instrText>
    </w:r>
    <w:r>
      <w:fldChar w:fldCharType="separate"/>
    </w:r>
    <w:r w:rsidR="003452C7">
      <w:rPr>
        <w:noProof/>
      </w:rPr>
      <w:t>2</w:t>
    </w:r>
    <w:r>
      <w:fldChar w:fldCharType="end"/>
    </w:r>
  </w:p>
  <w:p w:rsidR="002B1599" w:rsidRDefault="002B1599" w:rsidP="002B159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0B7"/>
    <w:rsid w:val="000054B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77C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5507"/>
    <w:rsid w:val="00226FF1"/>
    <w:rsid w:val="002323C8"/>
    <w:rsid w:val="00234FE6"/>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1599"/>
    <w:rsid w:val="002B6A68"/>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2C7"/>
    <w:rsid w:val="00345DFB"/>
    <w:rsid w:val="00351F35"/>
    <w:rsid w:val="003539EC"/>
    <w:rsid w:val="0036011B"/>
    <w:rsid w:val="003624A0"/>
    <w:rsid w:val="00363864"/>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0E3"/>
    <w:rsid w:val="003C7607"/>
    <w:rsid w:val="003E50B9"/>
    <w:rsid w:val="003F13C1"/>
    <w:rsid w:val="003F6DD9"/>
    <w:rsid w:val="00400B15"/>
    <w:rsid w:val="00403864"/>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30B7"/>
    <w:rsid w:val="00581591"/>
    <w:rsid w:val="00584DA6"/>
    <w:rsid w:val="005877B1"/>
    <w:rsid w:val="005A10AB"/>
    <w:rsid w:val="005A5CB6"/>
    <w:rsid w:val="005B0C35"/>
    <w:rsid w:val="005B28BC"/>
    <w:rsid w:val="005C1CB5"/>
    <w:rsid w:val="005C2E96"/>
    <w:rsid w:val="005C51A8"/>
    <w:rsid w:val="005D25BD"/>
    <w:rsid w:val="005E3EC4"/>
    <w:rsid w:val="005E6766"/>
    <w:rsid w:val="005F075C"/>
    <w:rsid w:val="005F5E32"/>
    <w:rsid w:val="00604398"/>
    <w:rsid w:val="00605C08"/>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A5E"/>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4622"/>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296E"/>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4D9"/>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8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3DF"/>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6A4710C7-E2BA-4ABD-B848-E0116DE63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054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54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363</Words>
  <Characters>1998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S2261 SCU Statement 5-28-20</vt:lpstr>
    </vt:vector>
  </TitlesOfParts>
  <Manager>R225</Manager>
  <Company>NJ OLS DMU</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S2261 SCU Statement 5/28/20</dc:title>
  <dc:subject/>
  <dc:creator>Senate SCU</dc:creator>
  <cp:keywords>S2261|1|LG |266|0|0|!|0|</cp:keywords>
  <dc:description/>
  <cp:lastModifiedBy>Siracusa, Nicole</cp:lastModifiedBy>
  <cp:revision>2</cp:revision>
  <cp:lastPrinted>2020-05-27T14:03:00Z</cp:lastPrinted>
  <dcterms:created xsi:type="dcterms:W3CDTF">2020-05-29T00:07:00Z</dcterms:created>
  <dcterms:modified xsi:type="dcterms:W3CDTF">2020-05-29T00:07:00Z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