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12EEF" w14:textId="06EFC6D6" w:rsidR="00994987" w:rsidRDefault="00994987" w:rsidP="00994987">
      <w:pPr>
        <w:pStyle w:val="bpuBill"/>
      </w:pPr>
      <w:bookmarkStart w:id="0" w:name="bpuFrontPg"/>
      <w:bookmarkEnd w:id="0"/>
      <w:r>
        <w:t xml:space="preserve">SENATE, No. 2275 </w:t>
      </w:r>
    </w:p>
    <w:p w14:paraId="37ABBE89" w14:textId="43582223" w:rsidR="00994987" w:rsidRPr="009D38FF" w:rsidRDefault="00994987" w:rsidP="00994987">
      <w:pPr>
        <w:pStyle w:val="bpuWpGraphic"/>
      </w:pPr>
      <w:r>
        <w:object w:dxaOrig="8985" w:dyaOrig="255" w14:anchorId="7CFAFA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8463449" r:id="rId7"/>
        </w:object>
      </w:r>
    </w:p>
    <w:p w14:paraId="07E22745" w14:textId="77777777" w:rsidR="00994987" w:rsidRDefault="00994987" w:rsidP="00994987">
      <w:pPr>
        <w:pStyle w:val="bpuState"/>
      </w:pPr>
      <w:r>
        <w:t>STATE OF NEW JERSEY</w:t>
      </w:r>
    </w:p>
    <w:p w14:paraId="34E7C644" w14:textId="77777777" w:rsidR="00994987" w:rsidRDefault="00994987" w:rsidP="00994987">
      <w:pPr>
        <w:pStyle w:val="bpuLegislature"/>
      </w:pPr>
      <w:r>
        <w:t>219th LEGISLATURE</w:t>
      </w:r>
    </w:p>
    <w:p w14:paraId="31E39742" w14:textId="3FBD1750" w:rsidR="00994987" w:rsidRDefault="00994987" w:rsidP="00994987">
      <w:pPr>
        <w:pStyle w:val="bpuWpGraphic"/>
      </w:pPr>
      <w:r>
        <w:object w:dxaOrig="8985" w:dyaOrig="255" w14:anchorId="3AADFC84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8463450" r:id="rId8"/>
        </w:object>
      </w:r>
      <w:r>
        <w:t xml:space="preserve">  </w:t>
      </w:r>
    </w:p>
    <w:p w14:paraId="20440602" w14:textId="77777777" w:rsidR="00994987" w:rsidRDefault="00994987" w:rsidP="00994987">
      <w:pPr>
        <w:pStyle w:val="bpuIntro"/>
      </w:pPr>
      <w:r>
        <w:t>INTRODUCED MARCH 16, 2020</w:t>
      </w:r>
    </w:p>
    <w:p w14:paraId="67B7EF20" w14:textId="77777777" w:rsidR="00994987" w:rsidRDefault="00994987" w:rsidP="00994987">
      <w:pPr>
        <w:pStyle w:val="bpuIntro"/>
      </w:pPr>
    </w:p>
    <w:p w14:paraId="1E139A2D" w14:textId="77777777" w:rsidR="00994987" w:rsidRDefault="00994987" w:rsidP="00994987">
      <w:pPr>
        <w:pStyle w:val="bpuIntro"/>
        <w:sectPr w:rsidR="00994987" w:rsidSect="00D52DEE">
          <w:headerReference w:type="even" r:id="rId9"/>
          <w:headerReference w:type="default" r:id="rId10"/>
          <w:footerReference w:type="default" r:id="rId11"/>
          <w:pgSz w:w="12240" w:h="20160" w:code="5"/>
          <w:pgMar w:top="1350" w:right="1440" w:bottom="1440" w:left="1440" w:header="72" w:footer="1152" w:gutter="0"/>
          <w:pgNumType w:start="1"/>
          <w:cols w:space="720"/>
          <w:docGrid w:linePitch="360"/>
        </w:sectPr>
      </w:pPr>
    </w:p>
    <w:p w14:paraId="52DB8782" w14:textId="77777777" w:rsidR="00994987" w:rsidRDefault="00994987" w:rsidP="00994987">
      <w:pPr>
        <w:pStyle w:val="bpuIntro"/>
      </w:pPr>
    </w:p>
    <w:p w14:paraId="41ACA7BC" w14:textId="77777777" w:rsidR="00994987" w:rsidRDefault="00994987" w:rsidP="00994987">
      <w:pPr>
        <w:pStyle w:val="bpuSponsor"/>
      </w:pPr>
      <w:r>
        <w:t>Sponsored by:</w:t>
      </w:r>
    </w:p>
    <w:p w14:paraId="667CA5CC" w14:textId="77777777" w:rsidR="00994987" w:rsidRDefault="00994987" w:rsidP="00994987">
      <w:pPr>
        <w:pStyle w:val="bpuSponsor"/>
      </w:pPr>
      <w:r>
        <w:t>Senator  JOSEPH P. CRYAN</w:t>
      </w:r>
    </w:p>
    <w:p w14:paraId="29EB0CE4" w14:textId="77777777" w:rsidR="00994987" w:rsidRDefault="00994987" w:rsidP="00994987">
      <w:pPr>
        <w:pStyle w:val="bpuSponsor"/>
      </w:pPr>
      <w:r>
        <w:t>District 20 (Union)</w:t>
      </w:r>
    </w:p>
    <w:p w14:paraId="08355033" w14:textId="73AF0891" w:rsidR="00D52DEE" w:rsidRDefault="00D52DEE" w:rsidP="00D52DEE">
      <w:pPr>
        <w:pStyle w:val="bpuSponsor"/>
      </w:pPr>
      <w:r>
        <w:t>Senator  ROBERT W. SINGER</w:t>
      </w:r>
    </w:p>
    <w:p w14:paraId="1CE8A5E1" w14:textId="70C6DF33" w:rsidR="00D52DEE" w:rsidRDefault="00D52DEE" w:rsidP="00D52DEE">
      <w:pPr>
        <w:pStyle w:val="bpuSponsor"/>
      </w:pPr>
      <w:r>
        <w:t>District 30 (Monmouth and Ocean)</w:t>
      </w:r>
    </w:p>
    <w:p w14:paraId="186D8F02" w14:textId="1D85ADA7" w:rsidR="00D52DEE" w:rsidRDefault="00D52DEE" w:rsidP="00D52DEE">
      <w:pPr>
        <w:pStyle w:val="bpuSponsor"/>
      </w:pPr>
      <w:r>
        <w:t>Senator  SHIRLEY K. TURNER</w:t>
      </w:r>
    </w:p>
    <w:p w14:paraId="2C63A13B" w14:textId="30F6295F" w:rsidR="00D52DEE" w:rsidRDefault="00D52DEE" w:rsidP="00D52DEE">
      <w:pPr>
        <w:pStyle w:val="bpuSponsor"/>
      </w:pPr>
      <w:r>
        <w:t>District 15 (Hunterdon and Mercer)</w:t>
      </w:r>
    </w:p>
    <w:p w14:paraId="5AD0F694" w14:textId="54EC4C3B" w:rsidR="00994987" w:rsidRDefault="0036552D" w:rsidP="0036552D">
      <w:pPr>
        <w:pStyle w:val="bpuSponsor"/>
      </w:pPr>
      <w:r>
        <w:t>Senator  TROY SINGLETON</w:t>
      </w:r>
    </w:p>
    <w:p w14:paraId="09CBB5F4" w14:textId="6C8742BB" w:rsidR="0036552D" w:rsidRDefault="0036552D" w:rsidP="0036552D">
      <w:pPr>
        <w:pStyle w:val="bpuSponsor"/>
      </w:pPr>
      <w:r>
        <w:t>District 7 (Burlington)</w:t>
      </w:r>
    </w:p>
    <w:p w14:paraId="1C17FE6A" w14:textId="12BC17DE" w:rsidR="0036552D" w:rsidRDefault="0036552D" w:rsidP="0036552D">
      <w:pPr>
        <w:pStyle w:val="bpuSponsor"/>
      </w:pPr>
      <w:r>
        <w:t>Senator  NILSA I. CRUZ-PEREZ</w:t>
      </w:r>
    </w:p>
    <w:p w14:paraId="17BE5F9F" w14:textId="794AA66D" w:rsidR="0036552D" w:rsidRDefault="0036552D" w:rsidP="0036552D">
      <w:pPr>
        <w:pStyle w:val="bpuSponsor"/>
      </w:pPr>
      <w:r>
        <w:t>District 5 (Camden and Gloucester)</w:t>
      </w:r>
    </w:p>
    <w:p w14:paraId="3FDFA201" w14:textId="78B67453" w:rsidR="0036552D" w:rsidRDefault="0036552D" w:rsidP="0036552D">
      <w:pPr>
        <w:pStyle w:val="bpuSponsor"/>
      </w:pPr>
      <w:r>
        <w:t>Senator  M. TERESA RUIZ</w:t>
      </w:r>
    </w:p>
    <w:p w14:paraId="0A997BA2" w14:textId="5CCF435B" w:rsidR="0036552D" w:rsidRDefault="0036552D" w:rsidP="0036552D">
      <w:pPr>
        <w:pStyle w:val="bpuSponsor"/>
      </w:pPr>
      <w:r>
        <w:t>District 29 (Essex)</w:t>
      </w:r>
    </w:p>
    <w:p w14:paraId="1657F385" w14:textId="16E74853" w:rsidR="0036552D" w:rsidRDefault="0036552D" w:rsidP="0036552D">
      <w:pPr>
        <w:pStyle w:val="bpuSponsor"/>
      </w:pPr>
      <w:r>
        <w:t>Senator  DAWN MARIE ADDIEGO</w:t>
      </w:r>
    </w:p>
    <w:p w14:paraId="41CE44A9" w14:textId="512E5374" w:rsidR="0036552D" w:rsidRDefault="0036552D" w:rsidP="0036552D">
      <w:pPr>
        <w:pStyle w:val="bpuSponsor"/>
      </w:pPr>
      <w:r>
        <w:t>District 8 (Atlantic, Burlington and Camden)</w:t>
      </w:r>
    </w:p>
    <w:p w14:paraId="79445AE2" w14:textId="4429E6E8" w:rsidR="0036552D" w:rsidRDefault="0036552D" w:rsidP="0036552D">
      <w:pPr>
        <w:pStyle w:val="bpuSponsor"/>
      </w:pPr>
      <w:r>
        <w:t>Senator  NICHOLAS P. SCUTARI</w:t>
      </w:r>
    </w:p>
    <w:p w14:paraId="168C2C59" w14:textId="576A51E2" w:rsidR="0036552D" w:rsidRDefault="0036552D" w:rsidP="0036552D">
      <w:pPr>
        <w:pStyle w:val="bpuSponsor"/>
      </w:pPr>
      <w:r>
        <w:t>District 22 (Middlesex, Somerset and Union)</w:t>
      </w:r>
    </w:p>
    <w:p w14:paraId="24D440D1" w14:textId="62CC5A6C" w:rsidR="0036552D" w:rsidRDefault="0036552D" w:rsidP="0036552D">
      <w:pPr>
        <w:pStyle w:val="bpuSponsor"/>
      </w:pPr>
      <w:r>
        <w:t>Senator  THOMAS H. KEAN, JR.</w:t>
      </w:r>
    </w:p>
    <w:p w14:paraId="54B5C7CF" w14:textId="3090C735" w:rsidR="0036552D" w:rsidRDefault="0036552D" w:rsidP="0036552D">
      <w:pPr>
        <w:pStyle w:val="bpuSponsor"/>
      </w:pPr>
      <w:r>
        <w:t>District 21 (Morris, Somerset and Union)</w:t>
      </w:r>
    </w:p>
    <w:p w14:paraId="3D36FD71" w14:textId="4CCE87B0" w:rsidR="0036552D" w:rsidRDefault="0036552D" w:rsidP="0036552D">
      <w:pPr>
        <w:pStyle w:val="bpuSponsor"/>
      </w:pPr>
      <w:r>
        <w:t>Senator  CHRISTOPHER "KIP" BATEMAN</w:t>
      </w:r>
    </w:p>
    <w:p w14:paraId="2A38575D" w14:textId="1030D939" w:rsidR="0036552D" w:rsidRDefault="0036552D" w:rsidP="0036552D">
      <w:pPr>
        <w:pStyle w:val="bpuSponsor"/>
      </w:pPr>
      <w:r>
        <w:t>District 16 (Hunterdon, Mercer, Middlesex and Somerset)</w:t>
      </w:r>
    </w:p>
    <w:p w14:paraId="3D0A070B" w14:textId="25694D7E" w:rsidR="0036552D" w:rsidRDefault="0036552D" w:rsidP="0036552D">
      <w:pPr>
        <w:pStyle w:val="bpuSponsor"/>
      </w:pPr>
      <w:r>
        <w:t>Senator  CHRIS A. BROWN</w:t>
      </w:r>
    </w:p>
    <w:p w14:paraId="53CE92AB" w14:textId="6E01E4AC" w:rsidR="0036552D" w:rsidRDefault="0036552D" w:rsidP="0036552D">
      <w:pPr>
        <w:pStyle w:val="bpuSponsor"/>
      </w:pPr>
      <w:r>
        <w:t>District 2 (Atlantic)</w:t>
      </w:r>
    </w:p>
    <w:p w14:paraId="59AE7ED0" w14:textId="4320F19B" w:rsidR="0036552D" w:rsidRDefault="0036552D" w:rsidP="0036552D">
      <w:pPr>
        <w:pStyle w:val="bpuSponsor"/>
      </w:pPr>
      <w:r>
        <w:t>Senator  DECLAN J. O'SCANLON, JR.</w:t>
      </w:r>
    </w:p>
    <w:p w14:paraId="61E19F7F" w14:textId="4342081E" w:rsidR="0036552D" w:rsidRDefault="0036552D" w:rsidP="0036552D">
      <w:pPr>
        <w:pStyle w:val="bpuSponsor"/>
      </w:pPr>
      <w:r>
        <w:t>District 13 (Monmouth)</w:t>
      </w:r>
    </w:p>
    <w:p w14:paraId="573E2CE1" w14:textId="22A04D3F" w:rsidR="0036552D" w:rsidRDefault="0036552D" w:rsidP="0036552D">
      <w:pPr>
        <w:pStyle w:val="bpuSponsor"/>
      </w:pPr>
      <w:r>
        <w:t>Senator  STEVEN V. OROHO</w:t>
      </w:r>
    </w:p>
    <w:p w14:paraId="7AC0218E" w14:textId="65236DEB" w:rsidR="0036552D" w:rsidRDefault="0036552D" w:rsidP="0036552D">
      <w:pPr>
        <w:pStyle w:val="bpuSponsor"/>
      </w:pPr>
      <w:r>
        <w:t>District 24 (Morris, Sussex and Warren)</w:t>
      </w:r>
    </w:p>
    <w:p w14:paraId="1B3CC184" w14:textId="77777777" w:rsidR="0036552D" w:rsidRPr="0036552D" w:rsidRDefault="0036552D" w:rsidP="0036552D"/>
    <w:p w14:paraId="47601F70" w14:textId="77777777" w:rsidR="00994987" w:rsidRDefault="00994987" w:rsidP="00994987">
      <w:pPr>
        <w:pStyle w:val="bpuSponsor"/>
      </w:pPr>
    </w:p>
    <w:p w14:paraId="7D775BC6" w14:textId="77777777" w:rsidR="00994987" w:rsidRDefault="00994987" w:rsidP="00994987">
      <w:pPr>
        <w:pStyle w:val="bpuSponsor"/>
      </w:pPr>
    </w:p>
    <w:p w14:paraId="516AE247" w14:textId="77777777" w:rsidR="00994987" w:rsidRDefault="00994987" w:rsidP="00994987">
      <w:pPr>
        <w:pStyle w:val="bpuSponsor"/>
      </w:pPr>
    </w:p>
    <w:p w14:paraId="249364BF" w14:textId="77777777" w:rsidR="00994987" w:rsidRDefault="00994987" w:rsidP="00994987">
      <w:pPr>
        <w:pStyle w:val="bpuSponsor"/>
      </w:pPr>
      <w:r>
        <w:t>SYNOPSIS</w:t>
      </w:r>
    </w:p>
    <w:p w14:paraId="79DE8AB9" w14:textId="77777777" w:rsidR="00994987" w:rsidRDefault="00994987" w:rsidP="00994987">
      <w:pPr>
        <w:pStyle w:val="bpuNormText"/>
      </w:pPr>
      <w:r>
        <w:tab/>
        <w:t xml:space="preserve">Makes FY 2020 supplemental appropriations of $15 million for grants to food banks. </w:t>
      </w:r>
    </w:p>
    <w:p w14:paraId="7390189E" w14:textId="77777777" w:rsidR="00994987" w:rsidRDefault="00994987" w:rsidP="00994987">
      <w:pPr>
        <w:pStyle w:val="bpuNormText"/>
      </w:pPr>
    </w:p>
    <w:p w14:paraId="641B8DE7" w14:textId="77777777" w:rsidR="00994987" w:rsidRDefault="00994987" w:rsidP="00994987">
      <w:pPr>
        <w:pStyle w:val="bpuSponsor"/>
      </w:pPr>
      <w:r>
        <w:t xml:space="preserve">CURRENT VERSION OF TEXT </w:t>
      </w:r>
    </w:p>
    <w:p w14:paraId="030DC263" w14:textId="77777777" w:rsidR="00994987" w:rsidRDefault="00994987" w:rsidP="00994987">
      <w:pPr>
        <w:pStyle w:val="bpuNormText"/>
      </w:pPr>
      <w:r>
        <w:tab/>
        <w:t>As introduced.</w:t>
      </w:r>
    </w:p>
    <w:p w14:paraId="6E2193CF" w14:textId="41E70850" w:rsidR="00994987" w:rsidRDefault="00994987" w:rsidP="0099498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36AF51" wp14:editId="16566A4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31D490F" w14:textId="77777777" w:rsidR="00994987" w:rsidRDefault="0099498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94987" w:rsidSect="0099498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6D95762" w14:textId="77777777" w:rsidR="00686AEB" w:rsidRPr="00677316" w:rsidRDefault="00A65E6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</w:t>
      </w:r>
      <w:bookmarkStart w:id="1" w:name="_GoBack"/>
      <w:bookmarkEnd w:id="1"/>
      <w:r>
        <w:rPr>
          <w:rStyle w:val="HangingAnActChar"/>
        </w:rPr>
        <w:t>gul</w:t>
      </w:r>
      <w:r w:rsidR="004D5846">
        <w:rPr>
          <w:rStyle w:val="HangingAnActChar"/>
        </w:rPr>
        <w:t>ating the disbursement thereof,</w:t>
      </w:r>
      <w:r>
        <w:rPr>
          <w:rStyle w:val="HangingAnActChar"/>
        </w:rPr>
        <w:t>" approved June 30, 2019 (P.L.2019, c.150).</w:t>
      </w:r>
    </w:p>
    <w:p w14:paraId="4AFA1229" w14:textId="77777777" w:rsidR="000B1054" w:rsidRPr="00D71D68" w:rsidRDefault="000B1054" w:rsidP="000B1054"/>
    <w:p w14:paraId="769782A9" w14:textId="77777777" w:rsidR="00686AEB" w:rsidRPr="00AA7880" w:rsidRDefault="00686AEB" w:rsidP="00686AEB">
      <w:r>
        <w:tab/>
      </w:r>
      <w:r w:rsidR="00A65E6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65E69">
        <w:rPr>
          <w:rStyle w:val="BillLanguage"/>
        </w:rPr>
        <w:t>by the Senate and the General Assembly of the State of New Jersey:</w:t>
      </w:r>
    </w:p>
    <w:p w14:paraId="2D7C9072" w14:textId="77777777" w:rsidR="00686AEB" w:rsidRPr="00D71D68" w:rsidRDefault="00686AEB" w:rsidP="00686AEB"/>
    <w:p w14:paraId="1EBE336B" w14:textId="42F9817D" w:rsidR="00686AEB" w:rsidRDefault="00686AEB" w:rsidP="00686AEB">
      <w:r>
        <w:tab/>
      </w:r>
      <w:r w:rsidR="00A048B8">
        <w:t>1.</w:t>
      </w:r>
      <w:r w:rsidR="00A048B8">
        <w:tab/>
      </w:r>
      <w:r w:rsidR="00A65E69">
        <w:t xml:space="preserve">In addition to the amounts appropriated under P.L.2019, c.150, there is appropriated out of the </w:t>
      </w:r>
      <w:r w:rsidR="00902F53">
        <w:t>General</w:t>
      </w:r>
      <w:r w:rsidR="00A65E69">
        <w:t xml:space="preserve"> Fund the following sum for the purpose specified:</w:t>
      </w:r>
    </w:p>
    <w:p w14:paraId="01C746B9" w14:textId="77777777" w:rsidR="00CF508D" w:rsidRDefault="00CF508D" w:rsidP="00686AEB"/>
    <w:tbl>
      <w:tblPr>
        <w:tblW w:w="714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446"/>
        <w:gridCol w:w="1440"/>
        <w:gridCol w:w="1260"/>
      </w:tblGrid>
      <w:tr w:rsidR="00A65E69" w14:paraId="3F67E123" w14:textId="77777777" w:rsidTr="005767DA">
        <w:trPr>
          <w:trHeight w:val="900"/>
        </w:trPr>
        <w:tc>
          <w:tcPr>
            <w:tcW w:w="7146" w:type="dxa"/>
            <w:gridSpan w:val="3"/>
            <w:vAlign w:val="center"/>
          </w:tcPr>
          <w:p w14:paraId="54F0D92F" w14:textId="77777777" w:rsidR="00A65E69" w:rsidRPr="0089297C" w:rsidRDefault="00CF50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  <w:r w:rsidR="00A65E69" w:rsidRPr="0089297C">
              <w:rPr>
                <w:b/>
                <w:sz w:val="26"/>
                <w:szCs w:val="26"/>
              </w:rPr>
              <w:t xml:space="preserve"> DEPARTMENT OF</w:t>
            </w:r>
            <w:r>
              <w:rPr>
                <w:b/>
                <w:sz w:val="26"/>
                <w:szCs w:val="26"/>
              </w:rPr>
              <w:t xml:space="preserve"> AGRICULTURE</w:t>
            </w:r>
            <w:r w:rsidR="00A65E69" w:rsidRPr="0089297C">
              <w:rPr>
                <w:b/>
                <w:sz w:val="26"/>
                <w:szCs w:val="26"/>
              </w:rPr>
              <w:t xml:space="preserve"> </w:t>
            </w:r>
          </w:p>
          <w:p w14:paraId="36C8BFD6" w14:textId="77777777" w:rsidR="00A65E69" w:rsidRPr="0089297C" w:rsidRDefault="00CF508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40</w:t>
            </w:r>
            <w:r w:rsidR="00A65E69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Community Development and Environmental Management</w:t>
            </w:r>
          </w:p>
          <w:p w14:paraId="4E744477" w14:textId="77777777" w:rsidR="00A65E69" w:rsidRDefault="00CF508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49</w:t>
            </w:r>
            <w:r w:rsidR="00A65E69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Agricultural Resources, Planning, and Regulation</w:t>
            </w:r>
          </w:p>
          <w:p w14:paraId="5D736D42" w14:textId="77777777" w:rsidR="00CF508D" w:rsidRDefault="00CF508D">
            <w:pPr>
              <w:jc w:val="center"/>
              <w:rPr>
                <w:b/>
                <w:i/>
                <w:sz w:val="22"/>
                <w:szCs w:val="22"/>
              </w:rPr>
            </w:pPr>
          </w:p>
          <w:p w14:paraId="303369A0" w14:textId="77777777" w:rsidR="00A65E69" w:rsidRPr="00647E32" w:rsidRDefault="00CF508D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A65E69" w14:paraId="7C7F6FF1" w14:textId="77777777" w:rsidTr="00252FA0">
        <w:trPr>
          <w:trHeight w:val="372"/>
        </w:trPr>
        <w:tc>
          <w:tcPr>
            <w:tcW w:w="5886" w:type="dxa"/>
            <w:gridSpan w:val="2"/>
            <w:tcMar>
              <w:left w:w="115" w:type="dxa"/>
            </w:tcMar>
            <w:vAlign w:val="center"/>
          </w:tcPr>
          <w:p w14:paraId="0F34D688" w14:textId="0E0A20EC" w:rsidR="00A65E69" w:rsidRPr="00B94C83" w:rsidRDefault="00CF508D" w:rsidP="00CF508D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05-3350</w:t>
            </w:r>
            <w:r w:rsidR="00A65E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Food and Nutrition Services</w:t>
            </w:r>
            <w:r w:rsidR="00A65E69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...........</w:t>
            </w:r>
            <w:r w:rsidR="005767DA">
              <w:rPr>
                <w:sz w:val="22"/>
                <w:szCs w:val="22"/>
              </w:rPr>
              <w:t>............</w:t>
            </w:r>
            <w:r w:rsidR="00252FA0">
              <w:rPr>
                <w:sz w:val="22"/>
                <w:szCs w:val="22"/>
              </w:rPr>
              <w:t>....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7916D893" w14:textId="0204828B" w:rsidR="00A65E69" w:rsidRDefault="00CF508D" w:rsidP="00035BB6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035BB6">
              <w:rPr>
                <w:sz w:val="22"/>
                <w:szCs w:val="22"/>
              </w:rPr>
              <w:t>15,000,000</w:t>
            </w:r>
          </w:p>
        </w:tc>
      </w:tr>
      <w:tr w:rsidR="00A65E69" w14:paraId="7C5F0AE6" w14:textId="77777777" w:rsidTr="00252FA0">
        <w:trPr>
          <w:trHeight w:val="338"/>
        </w:trPr>
        <w:tc>
          <w:tcPr>
            <w:tcW w:w="588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3FF66A29" w14:textId="755071F9" w:rsidR="00A65E69" w:rsidRPr="0089297C" w:rsidRDefault="00A65E69" w:rsidP="005767D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CF508D">
              <w:rPr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 xml:space="preserve"> </w:t>
            </w:r>
            <w:r w:rsidRPr="0089297C">
              <w:rPr>
                <w:sz w:val="22"/>
                <w:szCs w:val="22"/>
              </w:rPr>
              <w:t>Appr</w:t>
            </w:r>
            <w:r w:rsidR="005767DA">
              <w:rPr>
                <w:sz w:val="22"/>
                <w:szCs w:val="22"/>
              </w:rPr>
              <w:t xml:space="preserve">opriation,           </w:t>
            </w:r>
            <w:r w:rsidRPr="0089297C">
              <w:rPr>
                <w:sz w:val="22"/>
                <w:szCs w:val="22"/>
              </w:rPr>
              <w:t xml:space="preserve">                                                                 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6B53793D" w14:textId="0755CA20" w:rsidR="00A65E69" w:rsidRDefault="00CF508D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035BB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5,000,000</w:t>
            </w:r>
          </w:p>
        </w:tc>
      </w:tr>
      <w:tr w:rsidR="00A65E69" w14:paraId="33879EF0" w14:textId="77777777" w:rsidTr="00252FA0">
        <w:trPr>
          <w:trHeight w:val="337"/>
        </w:trPr>
        <w:tc>
          <w:tcPr>
            <w:tcW w:w="588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65320F91" w14:textId="662D7248" w:rsidR="00A65E69" w:rsidRPr="0089297C" w:rsidRDefault="005767DA" w:rsidP="0057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F508D">
              <w:rPr>
                <w:sz w:val="22"/>
                <w:szCs w:val="22"/>
              </w:rPr>
              <w:t>Agricultural Reso</w:t>
            </w:r>
            <w:r>
              <w:rPr>
                <w:sz w:val="22"/>
                <w:szCs w:val="22"/>
              </w:rPr>
              <w:t>urces, Planning, and Regulation</w:t>
            </w:r>
            <w:r w:rsidR="00D12069">
              <w:rPr>
                <w:sz w:val="22"/>
                <w:szCs w:val="22"/>
              </w:rPr>
              <w:t>…</w:t>
            </w:r>
            <w:r w:rsidR="00D87B37">
              <w:rPr>
                <w:sz w:val="22"/>
                <w:szCs w:val="22"/>
              </w:rPr>
              <w:t>..</w:t>
            </w: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vAlign w:val="center"/>
          </w:tcPr>
          <w:p w14:paraId="4C8C0AD0" w14:textId="77777777" w:rsidR="00A65E69" w:rsidRDefault="00A65E69">
            <w:pPr>
              <w:jc w:val="right"/>
            </w:pPr>
          </w:p>
        </w:tc>
      </w:tr>
      <w:tr w:rsidR="00A65E69" w14:paraId="21CF5A18" w14:textId="77777777" w:rsidTr="00252FA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14:paraId="74E91AB3" w14:textId="77777777" w:rsidR="00A65E69" w:rsidRPr="00647E32" w:rsidRDefault="004D584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A65E69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40" w:type="dxa"/>
            <w:vAlign w:val="center"/>
          </w:tcPr>
          <w:p w14:paraId="2DB24A1A" w14:textId="77777777" w:rsidR="00A65E69" w:rsidRDefault="00A65E69"/>
        </w:tc>
        <w:tc>
          <w:tcPr>
            <w:tcW w:w="1260" w:type="dxa"/>
            <w:tcBorders>
              <w:top w:val="single" w:sz="8" w:space="0" w:color="auto"/>
            </w:tcBorders>
            <w:vAlign w:val="center"/>
          </w:tcPr>
          <w:p w14:paraId="2BD191B3" w14:textId="77777777" w:rsidR="00A65E69" w:rsidRDefault="00A65E69"/>
        </w:tc>
      </w:tr>
      <w:tr w:rsidR="00A65E69" w14:paraId="3667850C" w14:textId="77777777" w:rsidTr="00252FA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14:paraId="35549546" w14:textId="77777777" w:rsidR="00252FA0" w:rsidRDefault="00D87B37" w:rsidP="00EA0B1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AB7BBF">
              <w:rPr>
                <w:sz w:val="22"/>
                <w:szCs w:val="22"/>
              </w:rPr>
              <w:t>05</w:t>
            </w:r>
            <w:r w:rsidR="005767DA">
              <w:rPr>
                <w:sz w:val="22"/>
                <w:szCs w:val="22"/>
              </w:rPr>
              <w:t xml:space="preserve">  </w:t>
            </w:r>
            <w:r w:rsidR="00EA0B1F">
              <w:rPr>
                <w:sz w:val="22"/>
                <w:szCs w:val="22"/>
              </w:rPr>
              <w:t xml:space="preserve">Community Food Bank </w:t>
            </w:r>
          </w:p>
          <w:p w14:paraId="2AC00AEF" w14:textId="05BF139B" w:rsidR="00A65E69" w:rsidRPr="00C42505" w:rsidRDefault="00252FA0" w:rsidP="00EA0B1F">
            <w:pPr>
              <w:jc w:val="lef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        </w:t>
            </w:r>
            <w:r w:rsidR="00EA0B1F">
              <w:rPr>
                <w:sz w:val="22"/>
                <w:szCs w:val="22"/>
              </w:rPr>
              <w:t>of New Jersey</w:t>
            </w:r>
            <w:r w:rsidR="00D12069">
              <w:rPr>
                <w:sz w:val="22"/>
                <w:szCs w:val="22"/>
              </w:rPr>
              <w:t xml:space="preserve"> </w:t>
            </w:r>
            <w:r w:rsidR="00D87B37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……………………..</w:t>
            </w:r>
          </w:p>
        </w:tc>
        <w:tc>
          <w:tcPr>
            <w:tcW w:w="1440" w:type="dxa"/>
            <w:vAlign w:val="bottom"/>
          </w:tcPr>
          <w:p w14:paraId="24703FDA" w14:textId="2DCD342C" w:rsidR="00A65E69" w:rsidRDefault="00AB7BBF" w:rsidP="00252FA0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035BB6">
              <w:rPr>
                <w:sz w:val="22"/>
                <w:szCs w:val="22"/>
              </w:rPr>
              <w:t>10,8</w:t>
            </w:r>
            <w:r>
              <w:rPr>
                <w:sz w:val="22"/>
                <w:szCs w:val="22"/>
              </w:rPr>
              <w:t>00,000</w:t>
            </w:r>
            <w:r w:rsidR="00A65E69">
              <w:rPr>
                <w:sz w:val="22"/>
                <w:szCs w:val="22"/>
              </w:rPr>
              <w:t>)</w:t>
            </w:r>
          </w:p>
        </w:tc>
        <w:tc>
          <w:tcPr>
            <w:tcW w:w="1260" w:type="dxa"/>
            <w:vAlign w:val="center"/>
          </w:tcPr>
          <w:p w14:paraId="014E5D8C" w14:textId="77777777" w:rsidR="00A65E69" w:rsidRDefault="00A65E69" w:rsidP="00EA0B1F">
            <w:pPr>
              <w:jc w:val="left"/>
            </w:pPr>
          </w:p>
        </w:tc>
      </w:tr>
      <w:tr w:rsidR="00EA0B1F" w14:paraId="197D7361" w14:textId="77777777" w:rsidTr="00252FA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14:paraId="03EFCDC2" w14:textId="454A4FBA" w:rsidR="00EA0B1F" w:rsidRDefault="00D87B37" w:rsidP="00EA0B1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EA0B1F">
              <w:rPr>
                <w:sz w:val="22"/>
                <w:szCs w:val="22"/>
              </w:rPr>
              <w:t xml:space="preserve">05 </w:t>
            </w:r>
            <w:r>
              <w:rPr>
                <w:sz w:val="22"/>
                <w:szCs w:val="22"/>
              </w:rPr>
              <w:t xml:space="preserve"> Food Bank of South Jersey ……….</w:t>
            </w:r>
          </w:p>
        </w:tc>
        <w:tc>
          <w:tcPr>
            <w:tcW w:w="1440" w:type="dxa"/>
            <w:vAlign w:val="center"/>
          </w:tcPr>
          <w:p w14:paraId="21B5452C" w14:textId="1EBD9DB5" w:rsidR="00EA0B1F" w:rsidRDefault="00035BB6" w:rsidP="00EA0B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(2,4</w:t>
            </w:r>
            <w:r w:rsidR="00EA0B1F">
              <w:rPr>
                <w:sz w:val="22"/>
                <w:szCs w:val="22"/>
              </w:rPr>
              <w:t>00,000)</w:t>
            </w:r>
          </w:p>
        </w:tc>
        <w:tc>
          <w:tcPr>
            <w:tcW w:w="1260" w:type="dxa"/>
            <w:vAlign w:val="center"/>
          </w:tcPr>
          <w:p w14:paraId="422B7D94" w14:textId="77777777" w:rsidR="00EA0B1F" w:rsidRDefault="00EA0B1F" w:rsidP="00EA0B1F">
            <w:pPr>
              <w:jc w:val="left"/>
            </w:pPr>
          </w:p>
        </w:tc>
      </w:tr>
      <w:tr w:rsidR="00EA0B1F" w14:paraId="618F0FD3" w14:textId="77777777" w:rsidTr="00252FA0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14:paraId="02E1894C" w14:textId="2FDC47C6" w:rsidR="00EA0B1F" w:rsidRDefault="00D87B37" w:rsidP="00EA0B1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05  Fulfill Monmouth &amp; Ocean …</w:t>
            </w:r>
            <w:r w:rsidR="00EA0B1F">
              <w:rPr>
                <w:sz w:val="22"/>
                <w:szCs w:val="22"/>
              </w:rPr>
              <w:t>………</w:t>
            </w:r>
          </w:p>
        </w:tc>
        <w:tc>
          <w:tcPr>
            <w:tcW w:w="1440" w:type="dxa"/>
            <w:vAlign w:val="center"/>
          </w:tcPr>
          <w:p w14:paraId="215CD9C4" w14:textId="4EC957AD" w:rsidR="00EA0B1F" w:rsidRDefault="00035BB6" w:rsidP="00EA0B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(1,8</w:t>
            </w:r>
            <w:r w:rsidR="00EA0B1F">
              <w:rPr>
                <w:sz w:val="22"/>
                <w:szCs w:val="22"/>
              </w:rPr>
              <w:t>00,000)</w:t>
            </w:r>
          </w:p>
        </w:tc>
        <w:tc>
          <w:tcPr>
            <w:tcW w:w="1260" w:type="dxa"/>
            <w:vAlign w:val="center"/>
          </w:tcPr>
          <w:p w14:paraId="021B04AD" w14:textId="77777777" w:rsidR="00EA0B1F" w:rsidRDefault="00EA0B1F" w:rsidP="00EA0B1F">
            <w:pPr>
              <w:jc w:val="left"/>
            </w:pPr>
          </w:p>
        </w:tc>
      </w:tr>
    </w:tbl>
    <w:p w14:paraId="3C67F840" w14:textId="77777777" w:rsidR="00AB7BBF" w:rsidRDefault="00AB7BBF">
      <w:pPr>
        <w:ind w:left="360" w:hanging="360"/>
      </w:pPr>
    </w:p>
    <w:p w14:paraId="769F93B4" w14:textId="5B528665" w:rsidR="00A65E69" w:rsidRPr="00647E32" w:rsidRDefault="00AB7BBF">
      <w:r>
        <w:tab/>
        <w:t>2</w:t>
      </w:r>
      <w:r w:rsidR="005767DA">
        <w:t>.</w:t>
      </w:r>
      <w:r w:rsidR="005767DA">
        <w:tab/>
      </w:r>
      <w:r w:rsidR="00A65E69" w:rsidRPr="00647E32">
        <w:t xml:space="preserve">This act shall take effect </w:t>
      </w:r>
      <w:r>
        <w:t>immediately</w:t>
      </w:r>
      <w:r w:rsidR="00A65E69" w:rsidRPr="00647E32">
        <w:t>.</w:t>
      </w:r>
    </w:p>
    <w:p w14:paraId="62F25A99" w14:textId="79B729C7" w:rsidR="00A65E69" w:rsidRDefault="00A65E69" w:rsidP="00686AEB"/>
    <w:p w14:paraId="02CAA298" w14:textId="77777777" w:rsidR="00436DB1" w:rsidRPr="00CE7BD8" w:rsidRDefault="00436DB1" w:rsidP="00686AEB"/>
    <w:p w14:paraId="068A8351" w14:textId="77777777" w:rsidR="00686AEB" w:rsidRDefault="00686AEB" w:rsidP="00686AEB">
      <w:pPr>
        <w:jc w:val="center"/>
      </w:pPr>
      <w:r w:rsidRPr="00D71D68">
        <w:t>STATEMENT</w:t>
      </w:r>
    </w:p>
    <w:p w14:paraId="0ADC64D7" w14:textId="77777777" w:rsidR="004E4529" w:rsidRDefault="004E4529" w:rsidP="00686AEB">
      <w:pPr>
        <w:jc w:val="center"/>
      </w:pPr>
    </w:p>
    <w:p w14:paraId="5862ED9B" w14:textId="2C0DD383" w:rsidR="004E4529" w:rsidRDefault="00D96434" w:rsidP="00A02FC1">
      <w:r>
        <w:tab/>
      </w:r>
      <w:r w:rsidR="004E4529" w:rsidRPr="004E4529">
        <w:t>This bill supplements the FY 2020 app</w:t>
      </w:r>
      <w:r w:rsidR="001535EA">
        <w:t>ropriations act by appropriating</w:t>
      </w:r>
      <w:r w:rsidR="004E4529" w:rsidRPr="004E4529">
        <w:t xml:space="preserve"> $</w:t>
      </w:r>
      <w:r w:rsidR="00035BB6">
        <w:t>1</w:t>
      </w:r>
      <w:r w:rsidR="004E4529" w:rsidRPr="004E4529">
        <w:t xml:space="preserve">5 million </w:t>
      </w:r>
      <w:r w:rsidR="00436DB1">
        <w:t>for grants to</w:t>
      </w:r>
      <w:r w:rsidR="004E4529" w:rsidRPr="004E4529">
        <w:t xml:space="preserve"> the Community Food Bank of New Jersey</w:t>
      </w:r>
      <w:r w:rsidR="00D12069">
        <w:t>, the Food Bank of South Jersey, and Fulfill Monmouth &amp; Ocean</w:t>
      </w:r>
      <w:r w:rsidR="00436DB1">
        <w:t xml:space="preserve"> to provide food assistance to households in need</w:t>
      </w:r>
      <w:r w:rsidR="004E4529" w:rsidRPr="004E4529">
        <w:t xml:space="preserve">. </w:t>
      </w:r>
    </w:p>
    <w:sectPr w:rsidR="004E4529" w:rsidSect="0099498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F9498" w14:textId="77777777" w:rsidR="007F53AB" w:rsidRDefault="007F53AB">
      <w:r>
        <w:separator/>
      </w:r>
    </w:p>
  </w:endnote>
  <w:endnote w:type="continuationSeparator" w:id="0">
    <w:p w14:paraId="48D0D5C7" w14:textId="77777777" w:rsidR="007F53AB" w:rsidRDefault="007F5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08B83" w14:textId="57AF648D" w:rsidR="0036552D" w:rsidRDefault="0036552D" w:rsidP="0036552D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30CD6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58C91" w14:textId="77777777" w:rsidR="007F53AB" w:rsidRDefault="007F53AB">
      <w:r>
        <w:separator/>
      </w:r>
    </w:p>
  </w:footnote>
  <w:footnote w:type="continuationSeparator" w:id="0">
    <w:p w14:paraId="61FEEE5A" w14:textId="77777777" w:rsidR="007F53AB" w:rsidRDefault="007F5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A4D0F" w14:textId="77777777" w:rsidR="00665CBC" w:rsidRDefault="0053505D">
    <w:pPr>
      <w:pStyle w:val="Header"/>
    </w:pPr>
    <w:r>
      <w:rPr>
        <w:noProof/>
      </w:rPr>
      <w:pict w14:anchorId="22B48C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D6C4B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B1901" w14:textId="6A97B13B" w:rsidR="00665CBC" w:rsidRDefault="00665CBC" w:rsidP="00686AEB">
    <w:pPr>
      <w:pStyle w:val="Header"/>
      <w:jc w:val="center"/>
      <w:rPr>
        <w:rStyle w:val="PageNumber"/>
      </w:rPr>
    </w:pPr>
  </w:p>
  <w:p w14:paraId="58770803" w14:textId="6532FE59" w:rsidR="00994987" w:rsidRDefault="00994987" w:rsidP="00994987">
    <w:pPr>
      <w:pStyle w:val="bpuHeadSpon"/>
    </w:pPr>
    <w:r w:rsidRPr="00994987">
      <w:rPr>
        <w:rStyle w:val="bpuHeadSponChar"/>
      </w:rPr>
      <w:t>S2275</w:t>
    </w:r>
    <w:r>
      <w:t xml:space="preserve"> CRYAN</w:t>
    </w:r>
  </w:p>
  <w:p w14:paraId="7054981C" w14:textId="2E3D93F6" w:rsidR="00994987" w:rsidRDefault="00994987" w:rsidP="009949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2FC1">
      <w:rPr>
        <w:noProof/>
      </w:rPr>
      <w:t>3</w:t>
    </w:r>
    <w:r>
      <w:fldChar w:fldCharType="end"/>
    </w:r>
  </w:p>
  <w:p w14:paraId="0EBE9383" w14:textId="77777777" w:rsidR="00994987" w:rsidRDefault="00994987" w:rsidP="0099498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A831B" w14:textId="7AA2EAE9" w:rsidR="00665CBC" w:rsidRDefault="00665CBC">
    <w:pPr>
      <w:pStyle w:val="Header"/>
    </w:pPr>
  </w:p>
  <w:p w14:paraId="571ADA7D" w14:textId="5B20D859" w:rsidR="00994987" w:rsidRDefault="00994987" w:rsidP="00994987">
    <w:pPr>
      <w:pStyle w:val="bpuHeadSpon"/>
    </w:pPr>
    <w:r w:rsidRPr="00994987">
      <w:rPr>
        <w:rStyle w:val="bpuHeadSponChar"/>
      </w:rPr>
      <w:t>S2275</w:t>
    </w:r>
    <w:r>
      <w:t xml:space="preserve"> CRYAN</w:t>
    </w:r>
    <w:r w:rsidR="00FA5028">
      <w:t xml:space="preserve">, </w:t>
    </w:r>
    <w:r w:rsidR="00FA5028">
      <w:t>SINGER</w:t>
    </w:r>
  </w:p>
  <w:p w14:paraId="7D22701A" w14:textId="7B866DB9" w:rsidR="00994987" w:rsidRDefault="00994987" w:rsidP="009949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1440">
      <w:rPr>
        <w:noProof/>
      </w:rPr>
      <w:t>2</w:t>
    </w:r>
    <w:r>
      <w:fldChar w:fldCharType="end"/>
    </w:r>
  </w:p>
  <w:p w14:paraId="1905F43B" w14:textId="77777777" w:rsidR="00994987" w:rsidRDefault="00994987" w:rsidP="0099498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E8E"/>
    <w:rsid w:val="000051BD"/>
    <w:rsid w:val="000160A5"/>
    <w:rsid w:val="00016C26"/>
    <w:rsid w:val="0002335B"/>
    <w:rsid w:val="0003549A"/>
    <w:rsid w:val="00035BB6"/>
    <w:rsid w:val="000367AE"/>
    <w:rsid w:val="00043B22"/>
    <w:rsid w:val="00054975"/>
    <w:rsid w:val="00057D20"/>
    <w:rsid w:val="0006197C"/>
    <w:rsid w:val="0006281F"/>
    <w:rsid w:val="00073299"/>
    <w:rsid w:val="0008141C"/>
    <w:rsid w:val="00094A55"/>
    <w:rsid w:val="000A0160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0F747F"/>
    <w:rsid w:val="0013000E"/>
    <w:rsid w:val="00133F81"/>
    <w:rsid w:val="00135943"/>
    <w:rsid w:val="001535EA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3A0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4AC9"/>
    <w:rsid w:val="00252FA0"/>
    <w:rsid w:val="00255958"/>
    <w:rsid w:val="00257FA2"/>
    <w:rsid w:val="0026574A"/>
    <w:rsid w:val="002660BB"/>
    <w:rsid w:val="002720E8"/>
    <w:rsid w:val="00275293"/>
    <w:rsid w:val="002776B0"/>
    <w:rsid w:val="00286C7E"/>
    <w:rsid w:val="00287FF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E9D"/>
    <w:rsid w:val="002E69D1"/>
    <w:rsid w:val="002F3BA6"/>
    <w:rsid w:val="003048B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E8E"/>
    <w:rsid w:val="003446A0"/>
    <w:rsid w:val="0034481B"/>
    <w:rsid w:val="00350130"/>
    <w:rsid w:val="00354334"/>
    <w:rsid w:val="0036180C"/>
    <w:rsid w:val="00363CF5"/>
    <w:rsid w:val="00364344"/>
    <w:rsid w:val="0036552D"/>
    <w:rsid w:val="003702CA"/>
    <w:rsid w:val="00370617"/>
    <w:rsid w:val="00382F1F"/>
    <w:rsid w:val="00391DA4"/>
    <w:rsid w:val="003A3C64"/>
    <w:rsid w:val="003A3F83"/>
    <w:rsid w:val="003C17CD"/>
    <w:rsid w:val="003C3C5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DB1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2CF"/>
    <w:rsid w:val="004A3009"/>
    <w:rsid w:val="004A6940"/>
    <w:rsid w:val="004A77A4"/>
    <w:rsid w:val="004B37D9"/>
    <w:rsid w:val="004C742C"/>
    <w:rsid w:val="004D5846"/>
    <w:rsid w:val="004E1F3E"/>
    <w:rsid w:val="004E4529"/>
    <w:rsid w:val="004F21BD"/>
    <w:rsid w:val="004F4F1D"/>
    <w:rsid w:val="004F5153"/>
    <w:rsid w:val="004F74DD"/>
    <w:rsid w:val="00501317"/>
    <w:rsid w:val="0050495C"/>
    <w:rsid w:val="005051B3"/>
    <w:rsid w:val="00505DC9"/>
    <w:rsid w:val="00506368"/>
    <w:rsid w:val="00506E1E"/>
    <w:rsid w:val="00513C81"/>
    <w:rsid w:val="00527BFB"/>
    <w:rsid w:val="00532A32"/>
    <w:rsid w:val="00534BCC"/>
    <w:rsid w:val="00540B0B"/>
    <w:rsid w:val="0054460F"/>
    <w:rsid w:val="005536CD"/>
    <w:rsid w:val="00554051"/>
    <w:rsid w:val="00557240"/>
    <w:rsid w:val="005651F3"/>
    <w:rsid w:val="00572184"/>
    <w:rsid w:val="005767DA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322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5F5"/>
    <w:rsid w:val="00645E6A"/>
    <w:rsid w:val="00665CBC"/>
    <w:rsid w:val="00667A5C"/>
    <w:rsid w:val="00677316"/>
    <w:rsid w:val="00686AEB"/>
    <w:rsid w:val="006A6A65"/>
    <w:rsid w:val="006B144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314"/>
    <w:rsid w:val="00707CD3"/>
    <w:rsid w:val="00716BB9"/>
    <w:rsid w:val="007256D1"/>
    <w:rsid w:val="007279FD"/>
    <w:rsid w:val="007306CB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53AB"/>
    <w:rsid w:val="007F6050"/>
    <w:rsid w:val="00813627"/>
    <w:rsid w:val="008145C2"/>
    <w:rsid w:val="00832816"/>
    <w:rsid w:val="008328E5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F53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987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FC1"/>
    <w:rsid w:val="00A048B8"/>
    <w:rsid w:val="00A11228"/>
    <w:rsid w:val="00A1422A"/>
    <w:rsid w:val="00A222C2"/>
    <w:rsid w:val="00A305D6"/>
    <w:rsid w:val="00A342C4"/>
    <w:rsid w:val="00A50F6B"/>
    <w:rsid w:val="00A52237"/>
    <w:rsid w:val="00A551D6"/>
    <w:rsid w:val="00A6251B"/>
    <w:rsid w:val="00A65E69"/>
    <w:rsid w:val="00A6754E"/>
    <w:rsid w:val="00A70F58"/>
    <w:rsid w:val="00A72987"/>
    <w:rsid w:val="00A7346B"/>
    <w:rsid w:val="00A84C4F"/>
    <w:rsid w:val="00A852AB"/>
    <w:rsid w:val="00A932A1"/>
    <w:rsid w:val="00A96E06"/>
    <w:rsid w:val="00AA6197"/>
    <w:rsid w:val="00AA6C70"/>
    <w:rsid w:val="00AB16FD"/>
    <w:rsid w:val="00AB4813"/>
    <w:rsid w:val="00AB7BBF"/>
    <w:rsid w:val="00AC2074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589F"/>
    <w:rsid w:val="00C12E48"/>
    <w:rsid w:val="00C13D14"/>
    <w:rsid w:val="00C15F53"/>
    <w:rsid w:val="00C23F09"/>
    <w:rsid w:val="00C25356"/>
    <w:rsid w:val="00C328D0"/>
    <w:rsid w:val="00C46BC1"/>
    <w:rsid w:val="00C46C71"/>
    <w:rsid w:val="00C5235F"/>
    <w:rsid w:val="00C54CE2"/>
    <w:rsid w:val="00C66BF3"/>
    <w:rsid w:val="00C70140"/>
    <w:rsid w:val="00C73CA7"/>
    <w:rsid w:val="00C80B23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682"/>
    <w:rsid w:val="00CC0A17"/>
    <w:rsid w:val="00CD0F93"/>
    <w:rsid w:val="00CD1BD1"/>
    <w:rsid w:val="00CD528D"/>
    <w:rsid w:val="00CE78BF"/>
    <w:rsid w:val="00CF508D"/>
    <w:rsid w:val="00CF65EB"/>
    <w:rsid w:val="00CF72AD"/>
    <w:rsid w:val="00D02441"/>
    <w:rsid w:val="00D039F4"/>
    <w:rsid w:val="00D10496"/>
    <w:rsid w:val="00D11173"/>
    <w:rsid w:val="00D12069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2DEE"/>
    <w:rsid w:val="00D6090A"/>
    <w:rsid w:val="00D62FA3"/>
    <w:rsid w:val="00D63B6F"/>
    <w:rsid w:val="00D64A90"/>
    <w:rsid w:val="00D87B37"/>
    <w:rsid w:val="00D9410B"/>
    <w:rsid w:val="00D96434"/>
    <w:rsid w:val="00D9695B"/>
    <w:rsid w:val="00DA2417"/>
    <w:rsid w:val="00DA5585"/>
    <w:rsid w:val="00DB02AC"/>
    <w:rsid w:val="00DB6AA2"/>
    <w:rsid w:val="00DD434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B1F"/>
    <w:rsid w:val="00EA7C16"/>
    <w:rsid w:val="00EC5281"/>
    <w:rsid w:val="00EC791D"/>
    <w:rsid w:val="00EC7CA6"/>
    <w:rsid w:val="00ED3C5D"/>
    <w:rsid w:val="00ED4553"/>
    <w:rsid w:val="00EE17BD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3E88"/>
    <w:rsid w:val="00FA0AFC"/>
    <w:rsid w:val="00FA1C82"/>
    <w:rsid w:val="00FA2ED1"/>
    <w:rsid w:val="00FA4A52"/>
    <w:rsid w:val="00FA5028"/>
    <w:rsid w:val="00FB4045"/>
    <w:rsid w:val="00FB4D8E"/>
    <w:rsid w:val="00FC0D0A"/>
    <w:rsid w:val="00FC1B0B"/>
    <w:rsid w:val="00FD01DC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D282F05"/>
  <w15:docId w15:val="{A30782D0-7980-4277-AAD4-26045701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A6A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6A6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9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335</Words>
  <Characters>1947</Characters>
  <Application>Microsoft Office Word</Application>
  <DocSecurity>0</DocSecurity>
  <Lines>96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S2275</vt:lpstr>
    </vt:vector>
  </TitlesOfParts>
  <Manager>R56</Manager>
  <Company>NJ Office of Legislative Services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S2275</dc:title>
  <dc:subject>Assembly Dems-Supplement Food Banks</dc:subject>
  <dc:creator>Senator  CRYAN</dc:creator>
  <cp:keywords>S2275|2|RF |313|265|282|N|0|</cp:keywords>
  <dc:description>INTRODUCED MARCH 16, 2020</dc:description>
  <cp:lastModifiedBy>Puleo, Roseanne</cp:lastModifiedBy>
  <cp:revision>2</cp:revision>
  <cp:lastPrinted>2020-04-15T17:42:00Z</cp:lastPrinted>
  <dcterms:created xsi:type="dcterms:W3CDTF">2020-04-15T17:43:00Z</dcterms:created>
  <dcterms:modified xsi:type="dcterms:W3CDTF">2020-04-15T17:43:00Z</dcterms:modified>
  <cp:category>s.1: Approp.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