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0C9" w:rsidRDefault="004370C9" w:rsidP="004370C9">
      <w:pPr>
        <w:pStyle w:val="bpuBill"/>
      </w:pPr>
      <w:bookmarkStart w:id="0" w:name="bpuFrontPg"/>
      <w:bookmarkEnd w:id="0"/>
      <w:r>
        <w:t xml:space="preserve">SENATE, No. 2276 </w:t>
      </w:r>
    </w:p>
    <w:p w:rsidR="004370C9" w:rsidRPr="009D38FF" w:rsidRDefault="004370C9" w:rsidP="004370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63029" r:id="rId7"/>
        </w:object>
      </w:r>
    </w:p>
    <w:p w:rsidR="004370C9" w:rsidRDefault="004370C9" w:rsidP="004370C9">
      <w:pPr>
        <w:pStyle w:val="bpuState"/>
      </w:pPr>
      <w:r>
        <w:t>STATE OF NEW JERSEY</w:t>
      </w:r>
    </w:p>
    <w:p w:rsidR="004370C9" w:rsidRDefault="004370C9" w:rsidP="004370C9">
      <w:pPr>
        <w:pStyle w:val="bpuLegislature"/>
      </w:pPr>
      <w:r>
        <w:t>219th LEGISLATURE</w:t>
      </w:r>
    </w:p>
    <w:p w:rsidR="004370C9" w:rsidRDefault="004370C9" w:rsidP="004370C9">
      <w:pPr>
        <w:pStyle w:val="bpuWpGraphic"/>
      </w:pPr>
      <w:r>
        <w:object w:dxaOrig="8985" w:dyaOrig="255">
          <v:shape id="_x0000_i1026" type="#_x0000_t75" style="width:6in;height:11.8pt" o:ole="">
            <v:imagedata r:id="rId6" o:title=""/>
          </v:shape>
          <o:OLEObject Type="Embed" ProgID="WPWin6.1" ShapeID="_x0000_i1026" DrawAspect="Content" ObjectID="_1648463030" r:id="rId8"/>
        </w:object>
      </w:r>
      <w:r>
        <w:t xml:space="preserve">  </w:t>
      </w:r>
    </w:p>
    <w:p w:rsidR="004370C9" w:rsidRDefault="004370C9" w:rsidP="004370C9">
      <w:pPr>
        <w:pStyle w:val="bpuIntro"/>
      </w:pPr>
      <w:r>
        <w:t>INTRODUCED MARCH 16, 2020</w:t>
      </w:r>
    </w:p>
    <w:p w:rsidR="004370C9" w:rsidRDefault="004370C9" w:rsidP="004370C9">
      <w:pPr>
        <w:pStyle w:val="bpuIntro"/>
      </w:pPr>
    </w:p>
    <w:p w:rsidR="004370C9" w:rsidRDefault="004370C9" w:rsidP="004370C9">
      <w:pPr>
        <w:pStyle w:val="bpuIntro"/>
        <w:sectPr w:rsidR="004370C9" w:rsidSect="00CF08BB">
          <w:headerReference w:type="even" r:id="rId9"/>
          <w:headerReference w:type="default" r:id="rId10"/>
          <w:footerReference w:type="default" r:id="rId11"/>
          <w:pgSz w:w="12240" w:h="20160" w:code="5"/>
          <w:pgMar w:top="2160" w:right="1440" w:bottom="1440" w:left="1440" w:header="72" w:footer="1440" w:gutter="0"/>
          <w:pgNumType w:start="1"/>
          <w:cols w:space="720"/>
          <w:docGrid w:linePitch="360"/>
        </w:sectPr>
      </w:pPr>
    </w:p>
    <w:p w:rsidR="004370C9" w:rsidRDefault="004370C9" w:rsidP="004370C9">
      <w:pPr>
        <w:pStyle w:val="bpuIntro"/>
      </w:pPr>
    </w:p>
    <w:p w:rsidR="004370C9" w:rsidRDefault="004370C9" w:rsidP="004370C9">
      <w:pPr>
        <w:pStyle w:val="bpuSponsor"/>
      </w:pPr>
      <w:r>
        <w:t>Sponsored by:</w:t>
      </w:r>
    </w:p>
    <w:p w:rsidR="004370C9" w:rsidRDefault="004370C9" w:rsidP="004370C9">
      <w:pPr>
        <w:pStyle w:val="bpuSponsor"/>
      </w:pPr>
      <w:r>
        <w:t>Senator  JOSEPH P. CRYAN</w:t>
      </w:r>
    </w:p>
    <w:p w:rsidR="004370C9" w:rsidRDefault="004370C9" w:rsidP="004370C9">
      <w:pPr>
        <w:pStyle w:val="bpuSponsor"/>
      </w:pPr>
      <w:r>
        <w:t>District 20 (Union)</w:t>
      </w:r>
    </w:p>
    <w:p w:rsidR="004370C9" w:rsidRDefault="00DB5940" w:rsidP="00DB5940">
      <w:pPr>
        <w:pStyle w:val="bpuSponsor"/>
      </w:pPr>
      <w:r>
        <w:t>Senator  NELLIE POU</w:t>
      </w:r>
    </w:p>
    <w:p w:rsidR="00DB5940" w:rsidRDefault="00DB5940" w:rsidP="00DB5940">
      <w:pPr>
        <w:pStyle w:val="bpuSponsor"/>
      </w:pPr>
      <w:r>
        <w:t>District 35 (Bergen and Passaic)</w:t>
      </w:r>
    </w:p>
    <w:p w:rsidR="006930FA" w:rsidRDefault="006930FA" w:rsidP="006930FA">
      <w:pPr>
        <w:pStyle w:val="bpuSponsor"/>
      </w:pPr>
      <w:r>
        <w:t>Senator  STEVEN V. OROHO</w:t>
      </w:r>
    </w:p>
    <w:p w:rsidR="006930FA" w:rsidRDefault="006930FA" w:rsidP="006930FA">
      <w:pPr>
        <w:pStyle w:val="bpuSponsor"/>
      </w:pPr>
      <w:r>
        <w:t>District 24 (Morris, Sussex and Warren)</w:t>
      </w:r>
    </w:p>
    <w:p w:rsidR="00DB5940" w:rsidRDefault="00095E0F" w:rsidP="00095E0F">
      <w:pPr>
        <w:pStyle w:val="bpuSponsor"/>
      </w:pPr>
      <w:r>
        <w:t>Senator  NILSA I. CRUZ-PEREZ</w:t>
      </w:r>
    </w:p>
    <w:p w:rsidR="00095E0F" w:rsidRDefault="00095E0F" w:rsidP="00095E0F">
      <w:pPr>
        <w:pStyle w:val="bpuSponsor"/>
      </w:pPr>
      <w:r>
        <w:t>District 5 (Camden and Gloucester)</w:t>
      </w:r>
    </w:p>
    <w:p w:rsidR="00095E0F" w:rsidRDefault="00095E0F" w:rsidP="00095E0F">
      <w:pPr>
        <w:pStyle w:val="bpuSponsor"/>
      </w:pPr>
      <w:r>
        <w:t>Senator  M. TERESA RUIZ</w:t>
      </w:r>
    </w:p>
    <w:p w:rsidR="00095E0F" w:rsidRDefault="00095E0F" w:rsidP="00095E0F">
      <w:pPr>
        <w:pStyle w:val="bpuSponsor"/>
      </w:pPr>
      <w:r>
        <w:t>District 29 (Essex)</w:t>
      </w:r>
    </w:p>
    <w:p w:rsidR="00095E0F" w:rsidRDefault="00095E0F" w:rsidP="00095E0F">
      <w:pPr>
        <w:pStyle w:val="bpuSponsor"/>
      </w:pPr>
      <w:r>
        <w:t>Senator  NICHOLAS P. SCUTARI</w:t>
      </w:r>
    </w:p>
    <w:p w:rsidR="00095E0F" w:rsidRDefault="00095E0F" w:rsidP="00095E0F">
      <w:pPr>
        <w:pStyle w:val="bpuSponsor"/>
      </w:pPr>
      <w:r>
        <w:t>District 22 (Middlesex, Somerset and Union)</w:t>
      </w:r>
    </w:p>
    <w:p w:rsidR="00095E0F" w:rsidRDefault="00095E0F" w:rsidP="00095E0F">
      <w:pPr>
        <w:pStyle w:val="bpuSponsor"/>
      </w:pPr>
      <w:r>
        <w:t>Senator  THOMAS H. KEAN, JR.</w:t>
      </w:r>
    </w:p>
    <w:p w:rsidR="00095E0F" w:rsidRDefault="00095E0F" w:rsidP="00095E0F">
      <w:pPr>
        <w:pStyle w:val="bpuSponsor"/>
      </w:pPr>
      <w:r>
        <w:t>District 21 (Morris, Somerset and Union)</w:t>
      </w:r>
    </w:p>
    <w:p w:rsidR="00095E0F" w:rsidRDefault="00095E0F" w:rsidP="00095E0F">
      <w:pPr>
        <w:pStyle w:val="bpuSponsor"/>
      </w:pPr>
      <w:r>
        <w:t>Senator  CHRIS A. BROWN</w:t>
      </w:r>
    </w:p>
    <w:p w:rsidR="00095E0F" w:rsidRDefault="00095E0F" w:rsidP="00095E0F">
      <w:pPr>
        <w:pStyle w:val="bpuSponsor"/>
      </w:pPr>
      <w:r>
        <w:t>District 2 (Atlantic)</w:t>
      </w:r>
    </w:p>
    <w:p w:rsidR="00095E0F" w:rsidRDefault="00095E0F" w:rsidP="00095E0F">
      <w:pPr>
        <w:pStyle w:val="bpuSponsor"/>
      </w:pPr>
      <w:r>
        <w:t>Senator  JAMES W. HOLZAPFEL</w:t>
      </w:r>
    </w:p>
    <w:p w:rsidR="00095E0F" w:rsidRDefault="00095E0F" w:rsidP="00095E0F">
      <w:pPr>
        <w:pStyle w:val="bpuSponsor"/>
      </w:pPr>
      <w:r>
        <w:t>Distri</w:t>
      </w:r>
      <w:bookmarkStart w:id="1" w:name="_GoBack"/>
      <w:bookmarkEnd w:id="1"/>
      <w:r>
        <w:t>ct 10 (Ocean)</w:t>
      </w:r>
    </w:p>
    <w:p w:rsidR="00095E0F" w:rsidRDefault="00095E0F" w:rsidP="00095E0F">
      <w:pPr>
        <w:pStyle w:val="bpuSponsor"/>
      </w:pPr>
      <w:r>
        <w:t>Senator  ROBERT W. SINGER</w:t>
      </w:r>
    </w:p>
    <w:p w:rsidR="00095E0F" w:rsidRDefault="00095E0F" w:rsidP="00095E0F">
      <w:pPr>
        <w:pStyle w:val="bpuSponsor"/>
      </w:pPr>
      <w:r>
        <w:t>District 30 (Monmouth and Ocean)</w:t>
      </w:r>
    </w:p>
    <w:p w:rsidR="00095E0F" w:rsidRDefault="00095E0F" w:rsidP="00095E0F">
      <w:pPr>
        <w:pStyle w:val="bpuSponsor"/>
      </w:pPr>
      <w:r>
        <w:t>Senator  TROY SINGLETON</w:t>
      </w:r>
    </w:p>
    <w:p w:rsidR="00095E0F" w:rsidRDefault="00095E0F" w:rsidP="00095E0F">
      <w:pPr>
        <w:pStyle w:val="bpuSponsor"/>
      </w:pPr>
      <w:r>
        <w:t>District 7 (Burlington)</w:t>
      </w:r>
    </w:p>
    <w:p w:rsidR="00095E0F" w:rsidRPr="00095E0F" w:rsidRDefault="00095E0F" w:rsidP="00095E0F"/>
    <w:p w:rsidR="004370C9" w:rsidRDefault="00CF08BB" w:rsidP="00CF08BB">
      <w:pPr>
        <w:pStyle w:val="bpuSponsor"/>
      </w:pPr>
      <w:r>
        <w:t>Co-Sponsored by:</w:t>
      </w:r>
    </w:p>
    <w:p w:rsidR="00CF08BB" w:rsidRDefault="00CF08BB" w:rsidP="00CF08BB">
      <w:pPr>
        <w:pStyle w:val="bpuSponsor"/>
      </w:pPr>
      <w:r w:rsidRPr="00CF08BB">
        <w:t>Senator Stack</w:t>
      </w:r>
    </w:p>
    <w:p w:rsidR="00CF08BB" w:rsidRDefault="00CF08BB" w:rsidP="00CF08BB"/>
    <w:p w:rsidR="00CF08BB" w:rsidRPr="00CF08BB" w:rsidRDefault="00CF08BB" w:rsidP="00CF08BB"/>
    <w:p w:rsidR="004370C9" w:rsidRDefault="004370C9" w:rsidP="004370C9">
      <w:pPr>
        <w:pStyle w:val="bpuSponsor"/>
      </w:pPr>
    </w:p>
    <w:p w:rsidR="004370C9" w:rsidRDefault="004370C9" w:rsidP="004370C9">
      <w:pPr>
        <w:pStyle w:val="bpuSponsor"/>
      </w:pPr>
    </w:p>
    <w:p w:rsidR="004370C9" w:rsidRDefault="004370C9" w:rsidP="004370C9">
      <w:pPr>
        <w:pStyle w:val="bpuSponsor"/>
      </w:pPr>
      <w:r>
        <w:t>SYNOPSIS</w:t>
      </w:r>
    </w:p>
    <w:p w:rsidR="004370C9" w:rsidRDefault="004370C9" w:rsidP="004370C9">
      <w:pPr>
        <w:pStyle w:val="bpuNormText"/>
      </w:pPr>
      <w:r>
        <w:tab/>
        <w:t xml:space="preserve">Concerns prohibition of residential tenant eviction and eviction due to residential foreclosure during certain emergency circumstances. </w:t>
      </w:r>
    </w:p>
    <w:p w:rsidR="004370C9" w:rsidRDefault="004370C9" w:rsidP="004370C9">
      <w:pPr>
        <w:pStyle w:val="bpuNormText"/>
      </w:pPr>
    </w:p>
    <w:p w:rsidR="004370C9" w:rsidRDefault="004370C9" w:rsidP="004370C9">
      <w:pPr>
        <w:pStyle w:val="bpuSponsor"/>
      </w:pPr>
      <w:r>
        <w:t xml:space="preserve">CURRENT VERSION OF TEXT </w:t>
      </w:r>
    </w:p>
    <w:p w:rsidR="004370C9" w:rsidRDefault="004370C9" w:rsidP="004370C9">
      <w:pPr>
        <w:pStyle w:val="bpuNormText"/>
      </w:pPr>
      <w:r>
        <w:tab/>
        <w:t>As introduced.</w:t>
      </w:r>
    </w:p>
    <w:p w:rsidR="004370C9" w:rsidRDefault="004370C9" w:rsidP="004370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70C9" w:rsidRDefault="004370C9" w:rsidP="008916EC">
      <w:pPr>
        <w:pStyle w:val="FronterPage"/>
        <w:tabs>
          <w:tab w:val="clear" w:pos="720"/>
          <w:tab w:val="clear" w:pos="1440"/>
          <w:tab w:val="clear" w:pos="2160"/>
          <w:tab w:val="clear" w:pos="2880"/>
          <w:tab w:val="clear" w:pos="3600"/>
          <w:tab w:val="clear" w:pos="4320"/>
          <w:tab w:val="clear" w:pos="5040"/>
        </w:tabs>
        <w:sectPr w:rsidR="004370C9" w:rsidSect="004370C9">
          <w:type w:val="continuous"/>
          <w:pgSz w:w="12240" w:h="20160" w:code="5"/>
          <w:pgMar w:top="1440" w:right="2275" w:bottom="1440" w:left="2275" w:header="72" w:footer="720" w:gutter="0"/>
          <w:pgNumType w:start="1"/>
          <w:cols w:space="720"/>
          <w:docGrid w:linePitch="360"/>
        </w:sectPr>
      </w:pPr>
    </w:p>
    <w:p w:rsidR="00686AEB" w:rsidRPr="00677316" w:rsidRDefault="007B529A" w:rsidP="003E47BA">
      <w:pPr>
        <w:pStyle w:val="HangingAnAct"/>
        <w:rPr>
          <w:rStyle w:val="HangingAnActChar"/>
        </w:rPr>
      </w:pPr>
      <w:r>
        <w:rPr>
          <w:rStyle w:val="BillHead"/>
        </w:rPr>
        <w:lastRenderedPageBreak/>
        <w:t>An Act</w:t>
      </w:r>
      <w:r w:rsidR="00686AEB" w:rsidRPr="006B7FA7">
        <w:rPr>
          <w:rStyle w:val="HangingAnActChar"/>
        </w:rPr>
        <w:t xml:space="preserve"> </w:t>
      </w:r>
      <w:r w:rsidR="008E3E8F">
        <w:t>concerning foreclosure and tenant evictions during certain emergency circumstances and supplementing Title 2A of the New Jersey Statutes.</w:t>
      </w:r>
    </w:p>
    <w:p w:rsidR="000B1054" w:rsidRPr="00D71D68" w:rsidRDefault="000B1054" w:rsidP="000B1054"/>
    <w:p w:rsidR="00686AEB" w:rsidRPr="00AA7880" w:rsidRDefault="00686AEB" w:rsidP="00686AEB">
      <w:r>
        <w:tab/>
      </w:r>
      <w:r w:rsidR="007B529A">
        <w:rPr>
          <w:rStyle w:val="BillHeading2"/>
        </w:rPr>
        <w:t>Be It Enacted</w:t>
      </w:r>
      <w:r>
        <w:rPr>
          <w:rStyle w:val="BillHeading2"/>
        </w:rPr>
        <w:t xml:space="preserve"> </w:t>
      </w:r>
      <w:r w:rsidR="007B529A">
        <w:rPr>
          <w:rStyle w:val="BillLanguage"/>
        </w:rPr>
        <w:t>by the Senate and General Assembly of the State of New Jersey:</w:t>
      </w:r>
    </w:p>
    <w:p w:rsidR="00686AEB" w:rsidRPr="00D71D68" w:rsidRDefault="00686AEB" w:rsidP="00686AEB"/>
    <w:p w:rsidR="004A6122" w:rsidRDefault="00446C5A" w:rsidP="004A6122">
      <w:r>
        <w:tab/>
        <w:t>1.</w:t>
      </w:r>
      <w:r>
        <w:tab/>
      </w:r>
      <w:r w:rsidR="004A6122">
        <w:t xml:space="preserve">a.  </w:t>
      </w:r>
      <w:r w:rsidR="004A6122" w:rsidRPr="008A6377">
        <w:t xml:space="preserve">Notwithstanding </w:t>
      </w:r>
      <w:r w:rsidR="004A6122">
        <w:t>any other law to the contrary</w:t>
      </w:r>
      <w:r w:rsidR="004A6122" w:rsidRPr="008A6377">
        <w:t>, whenever a Public Health Emergency</w:t>
      </w:r>
      <w:r w:rsidR="004A6122">
        <w:t>,</w:t>
      </w:r>
      <w:r w:rsidR="004A6122" w:rsidRPr="008A6377">
        <w:t xml:space="preserve"> pursuant to the “Emergency Health Powers Act,” P.L.2005, c.222 (C.26:13-1 et seq.)</w:t>
      </w:r>
      <w:r w:rsidR="004A6122">
        <w:t>,</w:t>
      </w:r>
      <w:r w:rsidR="004A6122" w:rsidRPr="008A6377">
        <w:t xml:space="preserve"> or a State of Eme</w:t>
      </w:r>
      <w:r w:rsidR="004A6122">
        <w:t>rgency, pursuant to P.L.1942, c.</w:t>
      </w:r>
      <w:r w:rsidR="004A6122" w:rsidRPr="008A6377">
        <w:t xml:space="preserve">251 (C.App.A.9-33 et seq.), or both, has been declared by the Governor and is in effect, the </w:t>
      </w:r>
      <w:r w:rsidR="004A6122">
        <w:t xml:space="preserve">Governor may issue an executive order to declare that a </w:t>
      </w:r>
      <w:r w:rsidR="004A6122" w:rsidRPr="006B176B">
        <w:t xml:space="preserve">lessee, tenant, </w:t>
      </w:r>
      <w:r w:rsidR="004A6122">
        <w:t xml:space="preserve">homeowner </w:t>
      </w:r>
      <w:r w:rsidR="004A6122" w:rsidRPr="006B176B">
        <w:t>or any other person shall not be removed from a residential property</w:t>
      </w:r>
      <w:r w:rsidR="004A6122">
        <w:t xml:space="preserve"> as the result of an eviction or foreclosure proceeding.  This executive order shall remain in effect for no longer than two months following the end of the Public Health Emergency or State of Emergency.  </w:t>
      </w:r>
    </w:p>
    <w:p w:rsidR="004A6122" w:rsidRDefault="00446C5A" w:rsidP="004A6122">
      <w:r>
        <w:tab/>
        <w:t>b.</w:t>
      </w:r>
      <w:r>
        <w:tab/>
      </w:r>
      <w:r w:rsidR="004A6122" w:rsidRPr="008A6377">
        <w:t>Eviction</w:t>
      </w:r>
      <w:r w:rsidR="004A6122">
        <w:t xml:space="preserve"> and foreclosure</w:t>
      </w:r>
      <w:r w:rsidR="004A6122" w:rsidRPr="008A6377">
        <w:t xml:space="preserve"> proceedings may be initiated or continued </w:t>
      </w:r>
      <w:r w:rsidR="004A6122">
        <w:t>during the</w:t>
      </w:r>
      <w:r w:rsidR="004A6122" w:rsidRPr="008A6377">
        <w:t xml:space="preserve"> time </w:t>
      </w:r>
      <w:r w:rsidR="004A6122">
        <w:t>of an executive order issued pursuant to this section</w:t>
      </w:r>
      <w:r w:rsidR="004A6122" w:rsidRPr="008A6377">
        <w:t xml:space="preserve">, but </w:t>
      </w:r>
      <w:r w:rsidR="002738A3">
        <w:t xml:space="preserve">enforcement of </w:t>
      </w:r>
      <w:r w:rsidR="004A6122">
        <w:t xml:space="preserve">all </w:t>
      </w:r>
      <w:r w:rsidR="004A6122" w:rsidRPr="008A6377">
        <w:t>judgment</w:t>
      </w:r>
      <w:r w:rsidR="004A6122">
        <w:t>s</w:t>
      </w:r>
      <w:r w:rsidR="004A6122" w:rsidRPr="008A6377">
        <w:t xml:space="preserve"> for possession</w:t>
      </w:r>
      <w:r w:rsidR="004A6122">
        <w:t>,</w:t>
      </w:r>
      <w:r w:rsidR="004A6122" w:rsidRPr="008A6377">
        <w:t xml:space="preserve"> warrant</w:t>
      </w:r>
      <w:r w:rsidR="004A6122">
        <w:t>s</w:t>
      </w:r>
      <w:r w:rsidR="004A6122" w:rsidRPr="008A6377">
        <w:t xml:space="preserve"> of removal</w:t>
      </w:r>
      <w:r w:rsidR="004A6122">
        <w:t xml:space="preserve">, </w:t>
      </w:r>
      <w:r w:rsidR="00BB0DD2">
        <w:t xml:space="preserve">and </w:t>
      </w:r>
      <w:r w:rsidR="004A6122">
        <w:t>writs of possession be stayed during this period if the Governor has issued an executive order</w:t>
      </w:r>
      <w:r w:rsidR="004A6122" w:rsidRPr="00B63BEF">
        <w:t xml:space="preserve"> </w:t>
      </w:r>
      <w:r w:rsidR="004A6122">
        <w:t xml:space="preserve">prohibiting certain removals from </w:t>
      </w:r>
      <w:r w:rsidR="004A6122" w:rsidRPr="006B176B">
        <w:t>residential property</w:t>
      </w:r>
      <w:r w:rsidR="004A6122">
        <w:t xml:space="preserve"> pursuant to subsection a. of this section</w:t>
      </w:r>
      <w:r w:rsidR="00BB0DD2">
        <w:t>, unless the court determines on its own motion or motion of the parties that enforcement is necessary</w:t>
      </w:r>
      <w:r w:rsidR="002B7469">
        <w:t xml:space="preserve"> in the interest of justice</w:t>
      </w:r>
      <w:r w:rsidR="004A6122" w:rsidRPr="008A6377">
        <w:t>.</w:t>
      </w:r>
      <w:r w:rsidR="004A6122">
        <w:t xml:space="preserve">  </w:t>
      </w:r>
    </w:p>
    <w:p w:rsidR="004A6122" w:rsidRDefault="00446C5A" w:rsidP="004A6122">
      <w:r>
        <w:tab/>
        <w:t>c.</w:t>
      </w:r>
      <w:r>
        <w:tab/>
      </w:r>
      <w:r w:rsidR="00BB0DD2">
        <w:t xml:space="preserve">Sheriffs, </w:t>
      </w:r>
      <w:r w:rsidR="004A6122">
        <w:t xml:space="preserve">court officers, and </w:t>
      </w:r>
      <w:r w:rsidR="00BB0DD2">
        <w:t>their agents</w:t>
      </w:r>
      <w:r w:rsidR="004A6122">
        <w:t xml:space="preserve"> shall refrain from acting to remove individuals from </w:t>
      </w:r>
      <w:r w:rsidR="00BB0DD2">
        <w:t>residential properties</w:t>
      </w:r>
      <w:r w:rsidR="004A6122">
        <w:t xml:space="preserve"> through the eviction or foreclosure processes during the </w:t>
      </w:r>
      <w:r w:rsidR="004A6122" w:rsidRPr="008A6377">
        <w:t xml:space="preserve">time </w:t>
      </w:r>
      <w:r w:rsidR="004A6122">
        <w:t xml:space="preserve">of an executive order issued by the Governor prohibiting certain removals from </w:t>
      </w:r>
      <w:r w:rsidR="004A6122" w:rsidRPr="006B176B">
        <w:t>residential property</w:t>
      </w:r>
      <w:r w:rsidR="004A6122">
        <w:t xml:space="preserve"> pursuant to subsection a. of this section</w:t>
      </w:r>
      <w:r w:rsidR="00BB0DD2">
        <w:t>, unless the court determines on its own motion or motion of the parties that removal is necessary in the interest of justice</w:t>
      </w:r>
      <w:r w:rsidR="004A6122">
        <w:t xml:space="preserve">.  </w:t>
      </w:r>
    </w:p>
    <w:p w:rsidR="004A6122" w:rsidRDefault="00446C5A" w:rsidP="004A6122">
      <w:r>
        <w:tab/>
        <w:t>d.</w:t>
      </w:r>
      <w:r>
        <w:tab/>
      </w:r>
      <w:r w:rsidR="004A6122" w:rsidRPr="00714733">
        <w:t xml:space="preserve">As used in this section, “residential property” means any property rented </w:t>
      </w:r>
      <w:r w:rsidR="004A6122">
        <w:t xml:space="preserve">or owned </w:t>
      </w:r>
      <w:r w:rsidR="004A6122" w:rsidRPr="00714733">
        <w:t>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4A6122" w:rsidRDefault="004A6122" w:rsidP="004A6122"/>
    <w:p w:rsidR="004A6122" w:rsidRPr="00AA7880" w:rsidRDefault="00446C5A" w:rsidP="004A6122">
      <w:r>
        <w:tab/>
        <w:t>2.</w:t>
      </w:r>
      <w:r>
        <w:tab/>
      </w:r>
      <w:r w:rsidR="004A6122">
        <w:t xml:space="preserve">This act shall take effect immediately.  </w:t>
      </w:r>
    </w:p>
    <w:p w:rsidR="004A6122" w:rsidRDefault="004A6122" w:rsidP="004A6122"/>
    <w:p w:rsidR="004A6122" w:rsidRPr="00CE7BD8" w:rsidRDefault="004A6122" w:rsidP="004A6122"/>
    <w:p w:rsidR="004A6122" w:rsidRPr="00AA7880" w:rsidRDefault="004A6122" w:rsidP="004A6122">
      <w:pPr>
        <w:jc w:val="center"/>
      </w:pPr>
      <w:r w:rsidRPr="00D71D68">
        <w:t>STATEMENT</w:t>
      </w:r>
    </w:p>
    <w:p w:rsidR="004A6122" w:rsidRDefault="004A6122" w:rsidP="004A6122"/>
    <w:p w:rsidR="00BB0DD2" w:rsidRDefault="00BB0DD2" w:rsidP="00BB0DD2">
      <w:r>
        <w:tab/>
      </w:r>
      <w:r w:rsidRPr="00F43269">
        <w:t xml:space="preserve">This bill would </w:t>
      </w:r>
      <w:r>
        <w:t xml:space="preserve">provide that, whenever a public health </w:t>
      </w:r>
      <w:r w:rsidR="00446C5A">
        <w:br w:type="page"/>
      </w:r>
      <w:r>
        <w:lastRenderedPageBreak/>
        <w:t>e</w:t>
      </w:r>
      <w:r w:rsidRPr="008A6377">
        <w:t xml:space="preserve">mergency </w:t>
      </w:r>
      <w:r>
        <w:t>or a state of e</w:t>
      </w:r>
      <w:r w:rsidRPr="008A6377">
        <w:t xml:space="preserve">mergency </w:t>
      </w:r>
      <w:r>
        <w:t>is</w:t>
      </w:r>
      <w:r w:rsidRPr="008A6377">
        <w:t xml:space="preserve"> declared by the Governor and is in effect, the </w:t>
      </w:r>
      <w:r>
        <w:t xml:space="preserve">Governor may issue an executive order to declare that a </w:t>
      </w:r>
      <w:r w:rsidRPr="006B176B">
        <w:t xml:space="preserve">lessee, tenant, </w:t>
      </w:r>
      <w:r>
        <w:t>homeowner or any other person would</w:t>
      </w:r>
      <w:r w:rsidRPr="006B176B">
        <w:t xml:space="preserve"> not be removed from a residential property</w:t>
      </w:r>
      <w:r>
        <w:t xml:space="preserve"> as the result of an eviction or foreclosure proceeding.  </w:t>
      </w:r>
      <w:r w:rsidRPr="001479E8">
        <w:t xml:space="preserve">This executive order </w:t>
      </w:r>
      <w:r>
        <w:t>would</w:t>
      </w:r>
      <w:r w:rsidRPr="001479E8">
        <w:t xml:space="preserve"> remain in effect for no longer than two m</w:t>
      </w:r>
      <w:r>
        <w:t>onths following the end of the public health emergency or state of e</w:t>
      </w:r>
      <w:r w:rsidRPr="001479E8">
        <w:t>mergency.</w:t>
      </w:r>
    </w:p>
    <w:p w:rsidR="009E438F" w:rsidRDefault="00BB0DD2" w:rsidP="00446C5A">
      <w:r>
        <w:tab/>
        <w:t xml:space="preserve">The bill would permit eviction and foreclosure proceedings to </w:t>
      </w:r>
      <w:r w:rsidRPr="008A6377">
        <w:t xml:space="preserve">be initiated or continued </w:t>
      </w:r>
      <w:r>
        <w:t>during the time of the executive order</w:t>
      </w:r>
      <w:r w:rsidRPr="008A6377">
        <w:t>, but</w:t>
      </w:r>
      <w:r>
        <w:t xml:space="preserve"> enforcement of</w:t>
      </w:r>
      <w:r w:rsidRPr="008A6377">
        <w:t xml:space="preserve"> </w:t>
      </w:r>
      <w:r>
        <w:t xml:space="preserve">all </w:t>
      </w:r>
      <w:r w:rsidRPr="008A6377">
        <w:t>judgment</w:t>
      </w:r>
      <w:r>
        <w:t>s</w:t>
      </w:r>
      <w:r w:rsidRPr="008A6377">
        <w:t xml:space="preserve"> for possession</w:t>
      </w:r>
      <w:r>
        <w:t>,</w:t>
      </w:r>
      <w:r w:rsidRPr="008A6377">
        <w:t xml:space="preserve"> warrant</w:t>
      </w:r>
      <w:r>
        <w:t>s</w:t>
      </w:r>
      <w:r w:rsidRPr="008A6377">
        <w:t xml:space="preserve"> of removal</w:t>
      </w:r>
      <w:r>
        <w:t>, and writs of possession would be stayed, unless the court determines on its own motion or motion of the parties that enforcement is necessary in the interest of justice.  The bill would require s</w:t>
      </w:r>
      <w:r w:rsidRPr="00C127D3">
        <w:t>heriffs</w:t>
      </w:r>
      <w:r>
        <w:t xml:space="preserve">, </w:t>
      </w:r>
      <w:r w:rsidRPr="00C127D3">
        <w:t>court officers, and</w:t>
      </w:r>
      <w:r>
        <w:t xml:space="preserve"> their agents</w:t>
      </w:r>
      <w:r w:rsidRPr="00C127D3">
        <w:t xml:space="preserve"> </w:t>
      </w:r>
      <w:r>
        <w:t>to</w:t>
      </w:r>
      <w:r w:rsidRPr="00C127D3">
        <w:t xml:space="preserve"> refrain from acting to rem</w:t>
      </w:r>
      <w:r>
        <w:t>ove individuals from residential properties</w:t>
      </w:r>
      <w:r w:rsidRPr="00C127D3">
        <w:t xml:space="preserve"> through the eviction or foreclosure processes during </w:t>
      </w:r>
      <w:r>
        <w:t>the time of the executive order, unless the court determines on its own motion or motion of the parties that removal is necessary in the interest of justice</w:t>
      </w:r>
      <w:r w:rsidRPr="00C127D3">
        <w:t>.</w:t>
      </w:r>
    </w:p>
    <w:sectPr w:rsidR="009E438F" w:rsidSect="00446C5A">
      <w:headerReference w:type="default" r:id="rId13"/>
      <w:footerReference w:type="default" r:id="rId14"/>
      <w:headerReference w:type="first" r:id="rId15"/>
      <w:footerReference w:type="first" r:id="rId16"/>
      <w:pgSz w:w="12240" w:h="20160" w:code="5"/>
      <w:pgMar w:top="1440" w:right="2520" w:bottom="162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F1A" w:rsidRDefault="00A17F1A">
      <w:r>
        <w:separator/>
      </w:r>
    </w:p>
  </w:endnote>
  <w:endnote w:type="continuationSeparator" w:id="0">
    <w:p w:rsidR="00A17F1A" w:rsidRDefault="00A1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940" w:rsidRDefault="00095E0F" w:rsidP="00095E0F">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F1A" w:rsidRDefault="00A17F1A">
      <w:r>
        <w:separator/>
      </w:r>
    </w:p>
  </w:footnote>
  <w:footnote w:type="continuationSeparator" w:id="0">
    <w:p w:rsidR="00A17F1A" w:rsidRDefault="00A17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49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70C9" w:rsidRDefault="004370C9" w:rsidP="004370C9">
    <w:pPr>
      <w:pStyle w:val="bpuHeadSpon"/>
    </w:pPr>
    <w:r w:rsidRPr="004370C9">
      <w:rPr>
        <w:rStyle w:val="bpuHeadSponChar"/>
      </w:rPr>
      <w:t>S2276</w:t>
    </w:r>
    <w:r>
      <w:t xml:space="preserve"> CRYAN</w:t>
    </w:r>
    <w:r w:rsidR="00DB5940">
      <w:t>, POU</w:t>
    </w:r>
  </w:p>
  <w:p w:rsidR="004370C9" w:rsidRDefault="004370C9" w:rsidP="004370C9">
    <w:pPr>
      <w:pStyle w:val="bpuHeadSpon"/>
    </w:pPr>
    <w:r>
      <w:fldChar w:fldCharType="begin"/>
    </w:r>
    <w:r>
      <w:instrText xml:space="preserve"> PAGE  \* MERGEFORMAT </w:instrText>
    </w:r>
    <w:r>
      <w:fldChar w:fldCharType="separate"/>
    </w:r>
    <w:r w:rsidR="00AB4916">
      <w:rPr>
        <w:noProof/>
      </w:rPr>
      <w:t>3</w:t>
    </w:r>
    <w:r>
      <w:fldChar w:fldCharType="end"/>
    </w:r>
  </w:p>
  <w:p w:rsidR="004370C9" w:rsidRDefault="004370C9" w:rsidP="004370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70C9" w:rsidRDefault="004370C9" w:rsidP="004370C9">
    <w:pPr>
      <w:pStyle w:val="bpuHeadSpon"/>
    </w:pPr>
    <w:r w:rsidRPr="004370C9">
      <w:rPr>
        <w:rStyle w:val="bpuHeadSponChar"/>
      </w:rPr>
      <w:t>S2276</w:t>
    </w:r>
    <w:r>
      <w:t xml:space="preserve"> CRYAN</w:t>
    </w:r>
    <w:r w:rsidR="00DB5940">
      <w:t>, POU</w:t>
    </w:r>
  </w:p>
  <w:p w:rsidR="004370C9" w:rsidRDefault="004370C9" w:rsidP="004370C9">
    <w:pPr>
      <w:pStyle w:val="bpuHeadSpon"/>
    </w:pPr>
    <w:r>
      <w:fldChar w:fldCharType="begin"/>
    </w:r>
    <w:r>
      <w:instrText xml:space="preserve"> PAGE  \* MERGEFORMAT </w:instrText>
    </w:r>
    <w:r>
      <w:fldChar w:fldCharType="separate"/>
    </w:r>
    <w:r w:rsidR="00AB4916">
      <w:rPr>
        <w:noProof/>
      </w:rPr>
      <w:t>2</w:t>
    </w:r>
    <w:r>
      <w:fldChar w:fldCharType="end"/>
    </w:r>
  </w:p>
  <w:p w:rsidR="004370C9" w:rsidRDefault="004370C9" w:rsidP="004370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F1A"/>
    <w:rsid w:val="000051BD"/>
    <w:rsid w:val="000160A5"/>
    <w:rsid w:val="0002335B"/>
    <w:rsid w:val="0003549A"/>
    <w:rsid w:val="000367AE"/>
    <w:rsid w:val="00043B22"/>
    <w:rsid w:val="00054975"/>
    <w:rsid w:val="00057D20"/>
    <w:rsid w:val="0006197C"/>
    <w:rsid w:val="0006281F"/>
    <w:rsid w:val="0008141C"/>
    <w:rsid w:val="00094A55"/>
    <w:rsid w:val="00095E0F"/>
    <w:rsid w:val="000A44A7"/>
    <w:rsid w:val="000B1054"/>
    <w:rsid w:val="000B3411"/>
    <w:rsid w:val="000C054C"/>
    <w:rsid w:val="000C12C2"/>
    <w:rsid w:val="000D11AF"/>
    <w:rsid w:val="000D3C56"/>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11E"/>
    <w:rsid w:val="00222983"/>
    <w:rsid w:val="00227FB5"/>
    <w:rsid w:val="002370D0"/>
    <w:rsid w:val="00244694"/>
    <w:rsid w:val="00255958"/>
    <w:rsid w:val="00257216"/>
    <w:rsid w:val="00257FA2"/>
    <w:rsid w:val="0026574A"/>
    <w:rsid w:val="002660BB"/>
    <w:rsid w:val="002720E8"/>
    <w:rsid w:val="002738A3"/>
    <w:rsid w:val="00275293"/>
    <w:rsid w:val="002776B0"/>
    <w:rsid w:val="00286C7E"/>
    <w:rsid w:val="002A1029"/>
    <w:rsid w:val="002A3A1A"/>
    <w:rsid w:val="002A4692"/>
    <w:rsid w:val="002A51BA"/>
    <w:rsid w:val="002B2E26"/>
    <w:rsid w:val="002B3FE6"/>
    <w:rsid w:val="002B7469"/>
    <w:rsid w:val="002C2D81"/>
    <w:rsid w:val="002C461E"/>
    <w:rsid w:val="002C6CEC"/>
    <w:rsid w:val="002E09CE"/>
    <w:rsid w:val="002E69D1"/>
    <w:rsid w:val="002F3BA6"/>
    <w:rsid w:val="002F559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794"/>
    <w:rsid w:val="003C43EF"/>
    <w:rsid w:val="003C5A6B"/>
    <w:rsid w:val="003C7FB2"/>
    <w:rsid w:val="003D24DE"/>
    <w:rsid w:val="003E26D4"/>
    <w:rsid w:val="003E47BA"/>
    <w:rsid w:val="003F3B37"/>
    <w:rsid w:val="00400E14"/>
    <w:rsid w:val="0040195A"/>
    <w:rsid w:val="00402DC0"/>
    <w:rsid w:val="00416C4B"/>
    <w:rsid w:val="0041751E"/>
    <w:rsid w:val="004211E5"/>
    <w:rsid w:val="00422091"/>
    <w:rsid w:val="0043386C"/>
    <w:rsid w:val="00436F2D"/>
    <w:rsid w:val="00436F5D"/>
    <w:rsid w:val="004370C9"/>
    <w:rsid w:val="00441728"/>
    <w:rsid w:val="00441B42"/>
    <w:rsid w:val="00446C5A"/>
    <w:rsid w:val="0045118A"/>
    <w:rsid w:val="00455D51"/>
    <w:rsid w:val="00456BF9"/>
    <w:rsid w:val="00461057"/>
    <w:rsid w:val="004704A8"/>
    <w:rsid w:val="00471102"/>
    <w:rsid w:val="00471F18"/>
    <w:rsid w:val="00484144"/>
    <w:rsid w:val="00484C19"/>
    <w:rsid w:val="00485866"/>
    <w:rsid w:val="0048776F"/>
    <w:rsid w:val="00492076"/>
    <w:rsid w:val="00493B1D"/>
    <w:rsid w:val="00497037"/>
    <w:rsid w:val="004A3009"/>
    <w:rsid w:val="004A6122"/>
    <w:rsid w:val="004A6940"/>
    <w:rsid w:val="004A77A4"/>
    <w:rsid w:val="004C742C"/>
    <w:rsid w:val="004E1F3E"/>
    <w:rsid w:val="004F21BD"/>
    <w:rsid w:val="004F4F1D"/>
    <w:rsid w:val="004F74DD"/>
    <w:rsid w:val="00501317"/>
    <w:rsid w:val="0050495C"/>
    <w:rsid w:val="00505DC9"/>
    <w:rsid w:val="00506E1E"/>
    <w:rsid w:val="00513C81"/>
    <w:rsid w:val="00515480"/>
    <w:rsid w:val="00527BFB"/>
    <w:rsid w:val="00532A32"/>
    <w:rsid w:val="00534D26"/>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0FA"/>
    <w:rsid w:val="006B7897"/>
    <w:rsid w:val="006B7FA7"/>
    <w:rsid w:val="006C086A"/>
    <w:rsid w:val="006C21C1"/>
    <w:rsid w:val="006C7327"/>
    <w:rsid w:val="006D00E5"/>
    <w:rsid w:val="006D791B"/>
    <w:rsid w:val="006E2895"/>
    <w:rsid w:val="006F180D"/>
    <w:rsid w:val="006F4334"/>
    <w:rsid w:val="006F47AF"/>
    <w:rsid w:val="006F6B8A"/>
    <w:rsid w:val="00707CD3"/>
    <w:rsid w:val="00714733"/>
    <w:rsid w:val="00716BB9"/>
    <w:rsid w:val="007256D1"/>
    <w:rsid w:val="007279FD"/>
    <w:rsid w:val="00730B66"/>
    <w:rsid w:val="007502CB"/>
    <w:rsid w:val="00752D79"/>
    <w:rsid w:val="00752E20"/>
    <w:rsid w:val="00756EDE"/>
    <w:rsid w:val="00781B4D"/>
    <w:rsid w:val="007824BF"/>
    <w:rsid w:val="00783B8D"/>
    <w:rsid w:val="007840BD"/>
    <w:rsid w:val="00794B94"/>
    <w:rsid w:val="00794BD4"/>
    <w:rsid w:val="007A2F73"/>
    <w:rsid w:val="007A3061"/>
    <w:rsid w:val="007A5A0B"/>
    <w:rsid w:val="007B529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F13"/>
    <w:rsid w:val="008538FA"/>
    <w:rsid w:val="008573B0"/>
    <w:rsid w:val="00866563"/>
    <w:rsid w:val="00867AC2"/>
    <w:rsid w:val="0087056E"/>
    <w:rsid w:val="00875402"/>
    <w:rsid w:val="00884D51"/>
    <w:rsid w:val="008916EC"/>
    <w:rsid w:val="00891E4F"/>
    <w:rsid w:val="008A31C5"/>
    <w:rsid w:val="008A4F9A"/>
    <w:rsid w:val="008A6377"/>
    <w:rsid w:val="008B2850"/>
    <w:rsid w:val="008C79B3"/>
    <w:rsid w:val="008D77BD"/>
    <w:rsid w:val="008E3E8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623"/>
    <w:rsid w:val="00997152"/>
    <w:rsid w:val="009972CD"/>
    <w:rsid w:val="009A0E9C"/>
    <w:rsid w:val="009A1720"/>
    <w:rsid w:val="009A45DA"/>
    <w:rsid w:val="009B06D2"/>
    <w:rsid w:val="009B34EC"/>
    <w:rsid w:val="009B5D67"/>
    <w:rsid w:val="009B6176"/>
    <w:rsid w:val="009C0D22"/>
    <w:rsid w:val="009C2DD9"/>
    <w:rsid w:val="009C3E09"/>
    <w:rsid w:val="009C4F81"/>
    <w:rsid w:val="009C5630"/>
    <w:rsid w:val="009D0E5D"/>
    <w:rsid w:val="009D0F63"/>
    <w:rsid w:val="009D7934"/>
    <w:rsid w:val="009D7CCF"/>
    <w:rsid w:val="009E438F"/>
    <w:rsid w:val="009E5961"/>
    <w:rsid w:val="009F4FAC"/>
    <w:rsid w:val="00A017C0"/>
    <w:rsid w:val="00A11228"/>
    <w:rsid w:val="00A17F1A"/>
    <w:rsid w:val="00A222C2"/>
    <w:rsid w:val="00A305D6"/>
    <w:rsid w:val="00A342C4"/>
    <w:rsid w:val="00A50F6B"/>
    <w:rsid w:val="00A52237"/>
    <w:rsid w:val="00A551D6"/>
    <w:rsid w:val="00A6251B"/>
    <w:rsid w:val="00A67466"/>
    <w:rsid w:val="00A6754E"/>
    <w:rsid w:val="00A70F58"/>
    <w:rsid w:val="00A72987"/>
    <w:rsid w:val="00A7346B"/>
    <w:rsid w:val="00A84C4F"/>
    <w:rsid w:val="00A855C4"/>
    <w:rsid w:val="00A932A1"/>
    <w:rsid w:val="00A96E06"/>
    <w:rsid w:val="00AA6197"/>
    <w:rsid w:val="00AA6C70"/>
    <w:rsid w:val="00AB16FD"/>
    <w:rsid w:val="00AB4813"/>
    <w:rsid w:val="00AB4916"/>
    <w:rsid w:val="00AC6466"/>
    <w:rsid w:val="00AC7639"/>
    <w:rsid w:val="00AD08BB"/>
    <w:rsid w:val="00AD0EC0"/>
    <w:rsid w:val="00AD70D6"/>
    <w:rsid w:val="00AD75BC"/>
    <w:rsid w:val="00AD7BB0"/>
    <w:rsid w:val="00AD7BC9"/>
    <w:rsid w:val="00AE1871"/>
    <w:rsid w:val="00AE3DF7"/>
    <w:rsid w:val="00AF1A8C"/>
    <w:rsid w:val="00B0116D"/>
    <w:rsid w:val="00B01173"/>
    <w:rsid w:val="00B02F35"/>
    <w:rsid w:val="00B05A3C"/>
    <w:rsid w:val="00B07100"/>
    <w:rsid w:val="00B1138C"/>
    <w:rsid w:val="00B2574A"/>
    <w:rsid w:val="00B35D8A"/>
    <w:rsid w:val="00B45B34"/>
    <w:rsid w:val="00B57047"/>
    <w:rsid w:val="00B61D86"/>
    <w:rsid w:val="00B6342D"/>
    <w:rsid w:val="00B63BEF"/>
    <w:rsid w:val="00B726BD"/>
    <w:rsid w:val="00B732BC"/>
    <w:rsid w:val="00B90E33"/>
    <w:rsid w:val="00B9676B"/>
    <w:rsid w:val="00BA2EA5"/>
    <w:rsid w:val="00BA364B"/>
    <w:rsid w:val="00BB0DD2"/>
    <w:rsid w:val="00BB1190"/>
    <w:rsid w:val="00BB31D0"/>
    <w:rsid w:val="00BB3A11"/>
    <w:rsid w:val="00BB4DDB"/>
    <w:rsid w:val="00BB5D79"/>
    <w:rsid w:val="00BB5F02"/>
    <w:rsid w:val="00BC7892"/>
    <w:rsid w:val="00BE24D6"/>
    <w:rsid w:val="00BE3D17"/>
    <w:rsid w:val="00BE7EFA"/>
    <w:rsid w:val="00BF06AD"/>
    <w:rsid w:val="00BF2C67"/>
    <w:rsid w:val="00C04F4D"/>
    <w:rsid w:val="00C127D3"/>
    <w:rsid w:val="00C12E48"/>
    <w:rsid w:val="00C13200"/>
    <w:rsid w:val="00C13D14"/>
    <w:rsid w:val="00C15F53"/>
    <w:rsid w:val="00C23F09"/>
    <w:rsid w:val="00C24931"/>
    <w:rsid w:val="00C25356"/>
    <w:rsid w:val="00C328D0"/>
    <w:rsid w:val="00C41B1F"/>
    <w:rsid w:val="00C46BC1"/>
    <w:rsid w:val="00C5235F"/>
    <w:rsid w:val="00C54CE2"/>
    <w:rsid w:val="00C66BF3"/>
    <w:rsid w:val="00C70140"/>
    <w:rsid w:val="00C73208"/>
    <w:rsid w:val="00C73CA7"/>
    <w:rsid w:val="00C822F6"/>
    <w:rsid w:val="00C82A79"/>
    <w:rsid w:val="00C82AC2"/>
    <w:rsid w:val="00C8456C"/>
    <w:rsid w:val="00C91E19"/>
    <w:rsid w:val="00C92402"/>
    <w:rsid w:val="00C92867"/>
    <w:rsid w:val="00C929DE"/>
    <w:rsid w:val="00C93B93"/>
    <w:rsid w:val="00C95A76"/>
    <w:rsid w:val="00CA037D"/>
    <w:rsid w:val="00CA0837"/>
    <w:rsid w:val="00CA2442"/>
    <w:rsid w:val="00CA4725"/>
    <w:rsid w:val="00CB6246"/>
    <w:rsid w:val="00CC0A17"/>
    <w:rsid w:val="00CD0F93"/>
    <w:rsid w:val="00CD1BD1"/>
    <w:rsid w:val="00CD528D"/>
    <w:rsid w:val="00CE78BF"/>
    <w:rsid w:val="00CF08BB"/>
    <w:rsid w:val="00CF65EB"/>
    <w:rsid w:val="00CF72AD"/>
    <w:rsid w:val="00D0172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94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FDB"/>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018"/>
    <w:rsid w:val="00F41A9D"/>
    <w:rsid w:val="00F43269"/>
    <w:rsid w:val="00F43B50"/>
    <w:rsid w:val="00F44314"/>
    <w:rsid w:val="00F54B9C"/>
    <w:rsid w:val="00F56E96"/>
    <w:rsid w:val="00F573DD"/>
    <w:rsid w:val="00F61E59"/>
    <w:rsid w:val="00F63D99"/>
    <w:rsid w:val="00F6426B"/>
    <w:rsid w:val="00F709B3"/>
    <w:rsid w:val="00F71A5E"/>
    <w:rsid w:val="00F769C2"/>
    <w:rsid w:val="00FA0AFC"/>
    <w:rsid w:val="00FA1C82"/>
    <w:rsid w:val="00FA2ED1"/>
    <w:rsid w:val="00FA4A52"/>
    <w:rsid w:val="00FB4045"/>
    <w:rsid w:val="00FB4D8E"/>
    <w:rsid w:val="00FC0D0A"/>
    <w:rsid w:val="00FC1B0B"/>
    <w:rsid w:val="00FD2F97"/>
    <w:rsid w:val="00FD65B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64B59A"/>
  <w15:docId w15:val="{1DEF33D9-651D-4531-A047-E006EB31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3B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3BEF"/>
    <w:rPr>
      <w:rFonts w:ascii="Segoe UI" w:hAnsi="Segoe UI" w:cs="Segoe UI"/>
      <w:spacing w:val="4"/>
      <w:sz w:val="18"/>
      <w:szCs w:val="18"/>
    </w:rPr>
  </w:style>
  <w:style w:type="character" w:styleId="LineNumber">
    <w:name w:val="line number"/>
    <w:basedOn w:val="DefaultParagraphFont"/>
    <w:semiHidden/>
    <w:unhideWhenUsed/>
    <w:rsid w:val="00437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705</Words>
  <Characters>3769</Characters>
  <Application>Microsoft Office Word</Application>
  <DocSecurity>0</DocSecurity>
  <Lines>114</Lines>
  <Paragraphs>43</Paragraphs>
  <ScaleCrop>false</ScaleCrop>
  <HeadingPairs>
    <vt:vector size="2" baseType="variant">
      <vt:variant>
        <vt:lpstr>Title</vt:lpstr>
      </vt:variant>
      <vt:variant>
        <vt:i4>1</vt:i4>
      </vt:variant>
    </vt:vector>
  </HeadingPairs>
  <TitlesOfParts>
    <vt:vector size="1" baseType="lpstr">
      <vt:lpstr>S2276</vt:lpstr>
    </vt:vector>
  </TitlesOfParts>
  <Manager>R56</Manager>
  <Company>NJ Office of Legislative Services</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S2276</dc:title>
  <dc:subject/>
  <dc:creator>Senator  CRYAN</dc:creator>
  <cp:keywords>S2276|3|LG |264|266|252|N|0|</cp:keywords>
  <dc:description>INTRODUCED MARCH 16, 2020</dc:description>
  <cp:lastModifiedBy>Puleo, Roseanne</cp:lastModifiedBy>
  <cp:revision>2</cp:revision>
  <cp:lastPrinted>2020-04-15T17:35:00Z</cp:lastPrinted>
  <dcterms:created xsi:type="dcterms:W3CDTF">2020-04-15T17:36:00Z</dcterms:created>
  <dcterms:modified xsi:type="dcterms:W3CDTF">2020-04-15T17:36:00Z</dcterms:modified>
  <cp:category>s.1: C.2A:18-59.3 and note to 2A:50-53 et seq.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