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0507" w:rsidRDefault="00800507" w:rsidP="00800507">
      <w:pPr>
        <w:pStyle w:val="bpuBill"/>
      </w:pPr>
      <w:bookmarkStart w:id="0" w:name="bpuFrontPg"/>
      <w:bookmarkEnd w:id="0"/>
      <w:r>
        <w:t xml:space="preserve">SENATE, No. 2283 </w:t>
      </w:r>
    </w:p>
    <w:p w:rsidR="00800507" w:rsidRPr="009D38FF" w:rsidRDefault="00800507" w:rsidP="008005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494768" r:id="rId7"/>
        </w:object>
      </w:r>
    </w:p>
    <w:p w:rsidR="00800507" w:rsidRDefault="00800507" w:rsidP="00800507">
      <w:pPr>
        <w:pStyle w:val="bpuState"/>
      </w:pPr>
      <w:r>
        <w:t>STATE OF NEW JERSEY</w:t>
      </w:r>
    </w:p>
    <w:p w:rsidR="00800507" w:rsidRDefault="00800507" w:rsidP="00800507">
      <w:pPr>
        <w:pStyle w:val="bpuLegislature"/>
      </w:pPr>
      <w:r>
        <w:t>219th LEGISLATURE</w:t>
      </w:r>
    </w:p>
    <w:p w:rsidR="00800507" w:rsidRDefault="00800507" w:rsidP="00800507">
      <w:pPr>
        <w:pStyle w:val="bpuWpGraphic"/>
      </w:pPr>
      <w:r>
        <w:object w:dxaOrig="8985" w:dyaOrig="255">
          <v:shape id="_x0000_i1026" type="#_x0000_t75" style="width:6in;height:11.8pt" o:ole="">
            <v:imagedata r:id="rId6" o:title=""/>
          </v:shape>
          <o:OLEObject Type="Embed" ProgID="WPWin6.1" ShapeID="_x0000_i1026" DrawAspect="Content" ObjectID="_1649494769" r:id="rId8"/>
        </w:object>
      </w:r>
      <w:r>
        <w:t xml:space="preserve">  </w:t>
      </w:r>
    </w:p>
    <w:p w:rsidR="00800507" w:rsidRDefault="00800507" w:rsidP="00800507">
      <w:pPr>
        <w:pStyle w:val="bpuIntro"/>
      </w:pPr>
      <w:r>
        <w:t>INTRODUCED MARCH 16, 2020</w:t>
      </w:r>
    </w:p>
    <w:p w:rsidR="00800507" w:rsidRDefault="00800507" w:rsidP="00800507">
      <w:pPr>
        <w:pStyle w:val="bpuIntro"/>
      </w:pPr>
    </w:p>
    <w:p w:rsidR="00800507" w:rsidRDefault="00800507" w:rsidP="00800507">
      <w:pPr>
        <w:pStyle w:val="bpuIntro"/>
        <w:sectPr w:rsidR="00800507" w:rsidSect="002971A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00507" w:rsidRDefault="00800507" w:rsidP="00800507">
      <w:pPr>
        <w:pStyle w:val="bpuIntro"/>
      </w:pPr>
    </w:p>
    <w:p w:rsidR="00800507" w:rsidRDefault="00800507" w:rsidP="00800507">
      <w:pPr>
        <w:pStyle w:val="bpuSponsor"/>
      </w:pPr>
      <w:r>
        <w:t>Sponsored by:</w:t>
      </w:r>
    </w:p>
    <w:p w:rsidR="00800507" w:rsidRDefault="00800507" w:rsidP="00800507">
      <w:pPr>
        <w:pStyle w:val="bpuSponsor"/>
      </w:pPr>
      <w:r>
        <w:t>Senator  JOSEPH F. VITALE</w:t>
      </w:r>
    </w:p>
    <w:p w:rsidR="00800507" w:rsidRDefault="00800507" w:rsidP="00800507">
      <w:pPr>
        <w:pStyle w:val="bpuSponsor"/>
      </w:pPr>
      <w:r>
        <w:t>District 19 (Middlesex)</w:t>
      </w:r>
    </w:p>
    <w:p w:rsidR="00800507" w:rsidRDefault="00800507" w:rsidP="00800507">
      <w:pPr>
        <w:pStyle w:val="bpuSponsor"/>
      </w:pPr>
      <w:r>
        <w:t>Senator  JOSEPH A. LAGANA</w:t>
      </w:r>
    </w:p>
    <w:p w:rsidR="00800507" w:rsidRDefault="00800507" w:rsidP="00800507">
      <w:pPr>
        <w:pStyle w:val="bpuSponsor"/>
      </w:pPr>
      <w:r>
        <w:t>District 38 (Bergen and Passaic)</w:t>
      </w:r>
    </w:p>
    <w:p w:rsidR="00800507" w:rsidRDefault="002971AC" w:rsidP="002971AC">
      <w:pPr>
        <w:pStyle w:val="bpuSponsor"/>
      </w:pPr>
      <w:r>
        <w:t>Senator  NELLIE POU</w:t>
      </w:r>
    </w:p>
    <w:p w:rsidR="002971AC" w:rsidRDefault="002971AC" w:rsidP="002971AC">
      <w:pPr>
        <w:pStyle w:val="bpuSponsor"/>
      </w:pPr>
      <w:r>
        <w:t>District 35 (Bergen and Passaic)</w:t>
      </w:r>
    </w:p>
    <w:p w:rsidR="002971AC" w:rsidRDefault="002971AC" w:rsidP="002971AC">
      <w:pPr>
        <w:pStyle w:val="bpuSponsor"/>
      </w:pPr>
      <w:r>
        <w:t>Senator  CHRISTOPHER "KIP" BATEMAN</w:t>
      </w:r>
    </w:p>
    <w:p w:rsidR="002971AC" w:rsidRDefault="002971AC" w:rsidP="002971AC">
      <w:pPr>
        <w:pStyle w:val="bpuSponsor"/>
      </w:pPr>
      <w:r>
        <w:t>District 16 (Hunterdon, Mercer, Middlesex and Somerset)</w:t>
      </w:r>
    </w:p>
    <w:p w:rsidR="002971AC" w:rsidRPr="002971AC" w:rsidRDefault="002971AC" w:rsidP="002971AC"/>
    <w:p w:rsidR="00800507" w:rsidRDefault="009E3581" w:rsidP="009E3581">
      <w:pPr>
        <w:pStyle w:val="bpuSponsor"/>
      </w:pPr>
      <w:r>
        <w:t>Co-Sponsored by:</w:t>
      </w:r>
    </w:p>
    <w:p w:rsidR="009E3581" w:rsidRDefault="009E3581" w:rsidP="009E3581">
      <w:pPr>
        <w:pStyle w:val="bpuSponsor"/>
      </w:pPr>
      <w:r w:rsidRPr="009E3581">
        <w:t>Senators Stack, Cruz-Perez, Ruiz, Addiego, Greenstein, T.Kean, Brown, Holzapfel, O'Scanlon, Thompson and Singer</w:t>
      </w:r>
    </w:p>
    <w:p w:rsidR="009E3581" w:rsidRDefault="009E3581" w:rsidP="009E3581"/>
    <w:p w:rsidR="009E3581" w:rsidRPr="009E3581" w:rsidRDefault="009E3581" w:rsidP="009E3581">
      <w:bookmarkStart w:id="1" w:name="_GoBack"/>
      <w:bookmarkEnd w:id="1"/>
    </w:p>
    <w:p w:rsidR="00800507" w:rsidRDefault="00800507" w:rsidP="00800507">
      <w:pPr>
        <w:pStyle w:val="bpuSponsor"/>
      </w:pPr>
    </w:p>
    <w:p w:rsidR="00800507" w:rsidRDefault="00800507" w:rsidP="00800507">
      <w:pPr>
        <w:pStyle w:val="bpuSponsor"/>
      </w:pPr>
    </w:p>
    <w:p w:rsidR="00800507" w:rsidRDefault="00800507" w:rsidP="00800507">
      <w:pPr>
        <w:pStyle w:val="bpuSponsor"/>
      </w:pPr>
      <w:r>
        <w:t>SYNOPSIS</w:t>
      </w:r>
    </w:p>
    <w:p w:rsidR="00800507" w:rsidRDefault="00800507" w:rsidP="00800507">
      <w:pPr>
        <w:pStyle w:val="bpuNormText"/>
      </w:pPr>
      <w:r>
        <w:tab/>
        <w:t>Requires health insurance and Medicaid coverage for testing of coronavirus disease 2019 and for telemedicine and telehealth during coronavirus d</w:t>
      </w:r>
      <w:r w:rsidR="007E09A0">
        <w:t>isease 2019 state of emergency.</w:t>
      </w:r>
    </w:p>
    <w:p w:rsidR="00800507" w:rsidRDefault="00800507" w:rsidP="00800507">
      <w:pPr>
        <w:pStyle w:val="bpuNormText"/>
      </w:pPr>
    </w:p>
    <w:p w:rsidR="00800507" w:rsidRDefault="00800507" w:rsidP="00800507">
      <w:pPr>
        <w:pStyle w:val="bpuSponsor"/>
      </w:pPr>
      <w:r>
        <w:t xml:space="preserve">CURRENT VERSION OF TEXT </w:t>
      </w:r>
    </w:p>
    <w:p w:rsidR="00800507" w:rsidRDefault="00800507" w:rsidP="00800507">
      <w:pPr>
        <w:pStyle w:val="bpuNormText"/>
      </w:pPr>
      <w:r>
        <w:tab/>
        <w:t>As introduced.</w:t>
      </w:r>
    </w:p>
    <w:p w:rsidR="00800507" w:rsidRDefault="00800507" w:rsidP="0080050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00507" w:rsidRDefault="00800507" w:rsidP="008916EC">
      <w:pPr>
        <w:pStyle w:val="FronterPage"/>
        <w:tabs>
          <w:tab w:val="clear" w:pos="720"/>
          <w:tab w:val="clear" w:pos="1440"/>
          <w:tab w:val="clear" w:pos="2160"/>
          <w:tab w:val="clear" w:pos="2880"/>
          <w:tab w:val="clear" w:pos="3600"/>
          <w:tab w:val="clear" w:pos="4320"/>
          <w:tab w:val="clear" w:pos="5040"/>
        </w:tabs>
        <w:sectPr w:rsidR="00800507" w:rsidSect="00800507">
          <w:type w:val="continuous"/>
          <w:pgSz w:w="12240" w:h="20160" w:code="5"/>
          <w:pgMar w:top="1440" w:right="2275" w:bottom="1440" w:left="2275" w:header="72" w:footer="720" w:gutter="0"/>
          <w:pgNumType w:start="1"/>
          <w:cols w:space="720"/>
          <w:docGrid w:linePitch="360"/>
        </w:sectPr>
      </w:pPr>
    </w:p>
    <w:p w:rsidR="00686AEB" w:rsidRPr="00677316" w:rsidRDefault="006545CD" w:rsidP="003E47BA">
      <w:pPr>
        <w:pStyle w:val="HangingAnAct"/>
        <w:rPr>
          <w:rStyle w:val="HangingAnActChar"/>
        </w:rPr>
      </w:pPr>
      <w:r>
        <w:rPr>
          <w:rStyle w:val="BillHead"/>
        </w:rPr>
        <w:lastRenderedPageBreak/>
        <w:t>An Act</w:t>
      </w:r>
      <w:r w:rsidR="00686AEB" w:rsidRPr="006B7FA7">
        <w:rPr>
          <w:rStyle w:val="HangingAnActChar"/>
        </w:rPr>
        <w:t xml:space="preserve"> </w:t>
      </w:r>
      <w:r w:rsidR="006937DB" w:rsidRPr="00904FC5">
        <w:rPr>
          <w:rStyle w:val="HangingAnActChar"/>
        </w:rPr>
        <w:t>concerning health insurance and Medicaid coverage and coronavirus disease 2019 and supplementing P.L.1968, c.413 (C.30:4D-1 et seq.) and P.L.1997, c.192 (C.26:2S-1 et seq.).</w:t>
      </w:r>
    </w:p>
    <w:p w:rsidR="000B1054" w:rsidRPr="00D71D68" w:rsidRDefault="000B1054" w:rsidP="000B1054"/>
    <w:p w:rsidR="00686AEB" w:rsidRPr="00AA7880" w:rsidRDefault="00686AEB" w:rsidP="00686AEB">
      <w:r>
        <w:tab/>
      </w:r>
      <w:r w:rsidR="006545CD">
        <w:rPr>
          <w:rStyle w:val="BillHeading2"/>
        </w:rPr>
        <w:t>Be It Enacted</w:t>
      </w:r>
      <w:r>
        <w:rPr>
          <w:rStyle w:val="BillHeading2"/>
        </w:rPr>
        <w:t xml:space="preserve"> </w:t>
      </w:r>
      <w:r w:rsidR="006545CD">
        <w:rPr>
          <w:rStyle w:val="BillLanguage"/>
        </w:rPr>
        <w:t>by the Senate and General Assembly of the State of New Jersey:</w:t>
      </w:r>
    </w:p>
    <w:p w:rsidR="00686AEB" w:rsidRPr="00D71D68" w:rsidRDefault="00686AEB" w:rsidP="00686AEB"/>
    <w:p w:rsidR="006937DB" w:rsidRDefault="00686AEB" w:rsidP="006937DB">
      <w:r>
        <w:tab/>
      </w:r>
      <w:r w:rsidR="006937DB">
        <w:t>1</w:t>
      </w:r>
      <w:r w:rsidR="006937DB" w:rsidRPr="00D87A8B">
        <w:t>.</w:t>
      </w:r>
      <w:r w:rsidR="006937DB" w:rsidRPr="00D87A8B">
        <w:tab/>
      </w:r>
      <w:r w:rsidR="006937DB">
        <w:t>a.  D</w:t>
      </w:r>
      <w:r w:rsidR="006937DB" w:rsidRPr="009956FE">
        <w:t>uring the Public Health Emergency and State of Emergency declared by the G</w:t>
      </w:r>
      <w:r w:rsidR="006937DB">
        <w:t>overnor in Executive Order 103 of</w:t>
      </w:r>
      <w:r w:rsidR="006937DB" w:rsidRPr="009956FE">
        <w:t xml:space="preserve"> 2020</w:t>
      </w:r>
      <w:r w:rsidR="006937DB">
        <w:t>, t</w:t>
      </w:r>
      <w:r w:rsidR="006937DB" w:rsidRPr="0054067C">
        <w:t>he State Medicaid and NJ FamilyCare programs shall provide coverage and payment for</w:t>
      </w:r>
      <w:r w:rsidR="006937DB">
        <w:t xml:space="preserve"> expenses incurred in:</w:t>
      </w:r>
    </w:p>
    <w:p w:rsidR="006937DB" w:rsidRDefault="006937DB" w:rsidP="006937DB">
      <w:r>
        <w:tab/>
        <w:t>(1)</w:t>
      </w:r>
      <w:r>
        <w:tab/>
        <w:t>the testing for coronavirus disease 2019, provided that a licensed medical practitioner has issued a medical order for that testing; and</w:t>
      </w:r>
    </w:p>
    <w:p w:rsidR="006937DB" w:rsidRDefault="006937DB" w:rsidP="006937DB">
      <w:r>
        <w:tab/>
        <w:t>(2)</w:t>
      </w:r>
      <w:r>
        <w:tab/>
        <w:t>the delivery of health care services through telemedicine or telehealth in accordance with the provisions of P.L.2017, c.117 (C.45:1-61 et al.).</w:t>
      </w:r>
    </w:p>
    <w:p w:rsidR="006937DB" w:rsidRDefault="006937DB" w:rsidP="006937DB">
      <w:r>
        <w:tab/>
        <w:t>b.</w:t>
      </w:r>
      <w:r>
        <w:tab/>
      </w:r>
      <w:r w:rsidRPr="00EB7867">
        <w:t xml:space="preserve">The coverage shall be provided to the same extent as for any other </w:t>
      </w:r>
      <w:r>
        <w:t>health care services</w:t>
      </w:r>
      <w:r w:rsidRPr="00EB7867">
        <w:t>, except that no cost-sharing shall be imposed on the coverage provided pursuant to this section.</w:t>
      </w:r>
    </w:p>
    <w:p w:rsidR="006937DB" w:rsidRPr="00D87A8B" w:rsidRDefault="006937DB" w:rsidP="006937DB">
      <w:r>
        <w:tab/>
        <w:t>c.</w:t>
      </w:r>
      <w:r>
        <w:tab/>
      </w:r>
      <w:r w:rsidRPr="00D87A8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6937DB" w:rsidRDefault="006937DB" w:rsidP="006937DB"/>
    <w:p w:rsidR="006937DB" w:rsidRDefault="006937DB" w:rsidP="006937DB">
      <w:r>
        <w:tab/>
        <w:t>2.</w:t>
      </w:r>
      <w:r>
        <w:tab/>
        <w:t>a.  D</w:t>
      </w:r>
      <w:r w:rsidRPr="009956FE">
        <w:t>uring the Public Health Emergency and State of Emergency declared by the G</w:t>
      </w:r>
      <w:r>
        <w:t>overnor in Executive Order 103 of</w:t>
      </w:r>
      <w:r w:rsidRPr="009956FE">
        <w:t xml:space="preserve"> 2020</w:t>
      </w:r>
      <w:r>
        <w:t>, a</w:t>
      </w:r>
      <w:r w:rsidRPr="0095650D">
        <w:t xml:space="preserve"> carrier that offers a health benefits plan in this State shall provide coverage</w:t>
      </w:r>
      <w:r>
        <w:t xml:space="preserve"> and payment</w:t>
      </w:r>
      <w:r w:rsidRPr="0095650D">
        <w:t xml:space="preserve"> </w:t>
      </w:r>
      <w:r>
        <w:t>for expenses incurred</w:t>
      </w:r>
      <w:r w:rsidRPr="0095650D">
        <w:t xml:space="preserve"> </w:t>
      </w:r>
      <w:r>
        <w:t>in:</w:t>
      </w:r>
    </w:p>
    <w:p w:rsidR="006937DB" w:rsidRDefault="006937DB" w:rsidP="006937DB">
      <w:r>
        <w:tab/>
        <w:t>(1)</w:t>
      </w:r>
      <w:r>
        <w:tab/>
        <w:t>the testing of coronavirus disease 2019,</w:t>
      </w:r>
      <w:r w:rsidRPr="004A2CEE">
        <w:t xml:space="preserve"> provided that a </w:t>
      </w:r>
      <w:r>
        <w:t xml:space="preserve">health care professional </w:t>
      </w:r>
      <w:r w:rsidRPr="00EE7F45">
        <w:t>in accordance with the provisions of P.L.2017, c.117 (C.45:1-61 et al.)</w:t>
      </w:r>
      <w:r w:rsidRPr="004A2CEE">
        <w:t xml:space="preserve"> </w:t>
      </w:r>
      <w:r>
        <w:t>has issued a medical order for the</w:t>
      </w:r>
      <w:r w:rsidRPr="004A2CEE">
        <w:t xml:space="preserve"> testing</w:t>
      </w:r>
      <w:r>
        <w:t>; and</w:t>
      </w:r>
    </w:p>
    <w:p w:rsidR="006937DB" w:rsidRDefault="006937DB" w:rsidP="006937DB">
      <w:r>
        <w:tab/>
        <w:t>(2)</w:t>
      </w:r>
      <w:r>
        <w:tab/>
        <w:t>any</w:t>
      </w:r>
      <w:r w:rsidRPr="009956FE">
        <w:t xml:space="preserve"> health care services delivered to a covered person through telemedicine or telehealth</w:t>
      </w:r>
      <w:r w:rsidRPr="00032B53">
        <w:t xml:space="preserve"> in accordance with the provisions of P.L.2017, c.117 (C.45:1-61 et al.)</w:t>
      </w:r>
      <w:r>
        <w:t>.</w:t>
      </w:r>
    </w:p>
    <w:p w:rsidR="006937DB" w:rsidRDefault="006937DB" w:rsidP="006937DB">
      <w:r>
        <w:tab/>
        <w:t>b.</w:t>
      </w:r>
      <w:r>
        <w:tab/>
      </w:r>
      <w:r w:rsidRPr="00D742F7">
        <w:t xml:space="preserve">The </w:t>
      </w:r>
      <w:r>
        <w:t>coverage</w:t>
      </w:r>
      <w:r w:rsidRPr="00D742F7">
        <w:t xml:space="preserve"> shall be provided to the same extent as for any other </w:t>
      </w:r>
      <w:r>
        <w:t>health care services under the health benefits plan, except that no cost-sharing shall be imposed on the coverage provided pursuant to this section.</w:t>
      </w:r>
    </w:p>
    <w:p w:rsidR="007E09A0" w:rsidRDefault="006937DB" w:rsidP="007E09A0">
      <w:r>
        <w:tab/>
        <w:t>c.</w:t>
      </w:r>
      <w:r>
        <w:tab/>
        <w:t>As used in</w:t>
      </w:r>
      <w:r w:rsidRPr="0095650D">
        <w:t xml:space="preserve"> this section, </w:t>
      </w:r>
      <w:r>
        <w:t>“</w:t>
      </w:r>
      <w:r w:rsidRPr="0095650D">
        <w:t>carrier,</w:t>
      </w:r>
      <w:r>
        <w:t>”</w:t>
      </w:r>
      <w:r w:rsidRPr="0095650D">
        <w:t xml:space="preserve"> </w:t>
      </w:r>
      <w:r>
        <w:t xml:space="preserve">means </w:t>
      </w:r>
      <w:r w:rsidRPr="0095650D">
        <w:t>an insurance company, health service corporation, hospital service corporation, medical service corporation, or health maintenance organization authorized to issue health benefits plans in this State</w:t>
      </w:r>
      <w:r>
        <w:t>, and shall include</w:t>
      </w:r>
      <w:r w:rsidRPr="0095650D">
        <w:t xml:space="preserve"> the State Health Benefits Program and the School Employees' Health Benefits Program.</w:t>
      </w:r>
      <w:r w:rsidR="007E09A0">
        <w:br w:type="page"/>
      </w:r>
    </w:p>
    <w:p w:rsidR="006937DB" w:rsidRPr="00AA7880" w:rsidRDefault="006937DB" w:rsidP="006937DB">
      <w:r>
        <w:tab/>
        <w:t>3.</w:t>
      </w:r>
      <w:r>
        <w:tab/>
        <w:t>This act shall take effect immediately</w:t>
      </w:r>
      <w:r w:rsidRPr="00EA1ED4">
        <w:t xml:space="preserve"> and shall apply to all health benefits plans currently in effect in the State, or that are delivered, issued, executed or renewed in this State, or approved for issuance or renewal in this State by the Commissioner of Banking and Insurance, on or after the effective date of this act.</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6937DB" w:rsidRDefault="006937DB" w:rsidP="006937DB">
      <w:r>
        <w:tab/>
      </w:r>
      <w:r w:rsidRPr="00737593">
        <w:tab/>
      </w:r>
      <w:r w:rsidRPr="0099303C">
        <w:t>This bill requires health insurance carriers (health, hospital and medical service corporations, health maintenance organizations and insurance companies), as well as the State and School Employees’ Health Benefits Programs</w:t>
      </w:r>
      <w:r>
        <w:t xml:space="preserve"> and the State</w:t>
      </w:r>
      <w:r w:rsidRPr="00737593">
        <w:t xml:space="preserve"> Medicaid program</w:t>
      </w:r>
      <w:r w:rsidRPr="0099303C">
        <w:t xml:space="preserve">, to provide coverage for </w:t>
      </w:r>
      <w:r>
        <w:t>expenses incurred in:</w:t>
      </w:r>
    </w:p>
    <w:p w:rsidR="006937DB" w:rsidRDefault="006937DB" w:rsidP="006937DB">
      <w:r>
        <w:tab/>
        <w:t>(1)</w:t>
      </w:r>
      <w:r>
        <w:tab/>
        <w:t>the testing for coronavirus disease 2019, provided that a licensed medical practitioner has issued a medical order for that testing; and</w:t>
      </w:r>
    </w:p>
    <w:p w:rsidR="006937DB" w:rsidRDefault="006937DB" w:rsidP="006937DB">
      <w:r>
        <w:tab/>
        <w:t>(2)</w:t>
      </w:r>
      <w:r>
        <w:tab/>
        <w:t>the delivery of health care services through telemedicine or telehealth in accordance with the provisions of P.L.2017, c.117 (C.45:1-61 et al.).</w:t>
      </w:r>
    </w:p>
    <w:p w:rsidR="006937DB" w:rsidRDefault="006937DB" w:rsidP="006937DB">
      <w:r>
        <w:tab/>
        <w:t xml:space="preserve">The requirements of the bill remain in effect </w:t>
      </w:r>
      <w:r w:rsidRPr="009956FE">
        <w:t>during the Public Health Emergency and State of Emergency declared by the G</w:t>
      </w:r>
      <w:r>
        <w:t>overnor in Executive Order 103 of</w:t>
      </w:r>
      <w:r w:rsidRPr="009956FE">
        <w:t xml:space="preserve"> 2020</w:t>
      </w:r>
      <w:r>
        <w:t>.</w:t>
      </w:r>
    </w:p>
    <w:p w:rsidR="006937DB" w:rsidRDefault="006937DB" w:rsidP="006937DB">
      <w:r>
        <w:tab/>
      </w:r>
      <w:r w:rsidRPr="00D742F7">
        <w:t>The</w:t>
      </w:r>
      <w:r>
        <w:t xml:space="preserve"> bill requires the </w:t>
      </w:r>
      <w:r w:rsidRPr="00D742F7">
        <w:t xml:space="preserve">coverage </w:t>
      </w:r>
      <w:r>
        <w:t>to</w:t>
      </w:r>
      <w:r w:rsidRPr="00D742F7">
        <w:t xml:space="preserve"> be provided to the same extent as for any other </w:t>
      </w:r>
      <w:r>
        <w:t>services</w:t>
      </w:r>
      <w:r w:rsidRPr="00D742F7">
        <w:t xml:space="preserve"> under the health benefits plan, except that no cost-sharing </w:t>
      </w:r>
      <w:r>
        <w:t>may</w:t>
      </w:r>
      <w:r w:rsidRPr="00D742F7">
        <w:t xml:space="preserve"> be imposed on the coverage pro</w:t>
      </w:r>
      <w:r>
        <w:t>vided pursuant to the bill</w:t>
      </w:r>
      <w:r w:rsidRPr="00D742F7">
        <w:t>.</w:t>
      </w:r>
    </w:p>
    <w:p w:rsidR="006937DB" w:rsidRDefault="006937DB" w:rsidP="00686AEB">
      <w:r>
        <w:tab/>
        <w:t>The bill takes effect immediately and applies to all health benefit plans currently in effect in the State, or that are delivered, issued, executed or renewed in this State, or approved for issuance or renewal in this State by the Commissioner of Banking and Insurance, on or after the effective date of the bill.</w:t>
      </w:r>
    </w:p>
    <w:sectPr w:rsidR="006937DB" w:rsidSect="0080050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4C53" w:rsidRDefault="00754C53">
      <w:r>
        <w:separator/>
      </w:r>
    </w:p>
  </w:endnote>
  <w:endnote w:type="continuationSeparator" w:id="0">
    <w:p w:rsidR="00754C53" w:rsidRDefault="00754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1AC" w:rsidRDefault="002971AC" w:rsidP="002971AC">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4C53" w:rsidRDefault="00754C53">
      <w:r>
        <w:separator/>
      </w:r>
    </w:p>
  </w:footnote>
  <w:footnote w:type="continuationSeparator" w:id="0">
    <w:p w:rsidR="00754C53" w:rsidRDefault="00754C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A0F7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00507" w:rsidRDefault="00800507" w:rsidP="00800507">
    <w:pPr>
      <w:pStyle w:val="bpuHeadSpon"/>
    </w:pPr>
    <w:r w:rsidRPr="00800507">
      <w:rPr>
        <w:rStyle w:val="bpuHeadSponChar"/>
      </w:rPr>
      <w:t>S2283</w:t>
    </w:r>
    <w:r>
      <w:t xml:space="preserve"> VITALE, LAGANA</w:t>
    </w:r>
  </w:p>
  <w:p w:rsidR="00800507" w:rsidRDefault="00800507" w:rsidP="00800507">
    <w:pPr>
      <w:pStyle w:val="bpuHeadSpon"/>
    </w:pPr>
    <w:r>
      <w:fldChar w:fldCharType="begin"/>
    </w:r>
    <w:r>
      <w:instrText xml:space="preserve"> PAGE  \* MERGEFORMAT </w:instrText>
    </w:r>
    <w:r>
      <w:fldChar w:fldCharType="separate"/>
    </w:r>
    <w:r w:rsidR="00C160D8">
      <w:rPr>
        <w:noProof/>
      </w:rPr>
      <w:t>3</w:t>
    </w:r>
    <w:r>
      <w:fldChar w:fldCharType="end"/>
    </w:r>
  </w:p>
  <w:p w:rsidR="00800507" w:rsidRDefault="00800507" w:rsidP="008005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00507" w:rsidRDefault="00800507" w:rsidP="00800507">
    <w:pPr>
      <w:pStyle w:val="bpuHeadSpon"/>
    </w:pPr>
    <w:r w:rsidRPr="00800507">
      <w:rPr>
        <w:rStyle w:val="bpuHeadSponChar"/>
      </w:rPr>
      <w:t>S2283</w:t>
    </w:r>
    <w:r>
      <w:t xml:space="preserve"> VITALE, LAGANA</w:t>
    </w:r>
  </w:p>
  <w:p w:rsidR="00800507" w:rsidRDefault="00800507" w:rsidP="00800507">
    <w:pPr>
      <w:pStyle w:val="bpuHeadSpon"/>
    </w:pPr>
    <w:r>
      <w:fldChar w:fldCharType="begin"/>
    </w:r>
    <w:r>
      <w:instrText xml:space="preserve"> PAGE  \* MERGEFORMAT </w:instrText>
    </w:r>
    <w:r>
      <w:fldChar w:fldCharType="separate"/>
    </w:r>
    <w:r w:rsidR="00C160D8">
      <w:rPr>
        <w:noProof/>
      </w:rPr>
      <w:t>2</w:t>
    </w:r>
    <w:r>
      <w:fldChar w:fldCharType="end"/>
    </w:r>
  </w:p>
  <w:p w:rsidR="00800507" w:rsidRDefault="00800507" w:rsidP="008005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C5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28DD"/>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71AC"/>
    <w:rsid w:val="002A1029"/>
    <w:rsid w:val="002A2C8D"/>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EA7"/>
    <w:rsid w:val="004C742C"/>
    <w:rsid w:val="004E1F3E"/>
    <w:rsid w:val="004F21BD"/>
    <w:rsid w:val="004F4F1D"/>
    <w:rsid w:val="004F74DD"/>
    <w:rsid w:val="00501317"/>
    <w:rsid w:val="00502738"/>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5CD"/>
    <w:rsid w:val="00662C9C"/>
    <w:rsid w:val="00665CBC"/>
    <w:rsid w:val="00667A5C"/>
    <w:rsid w:val="00677316"/>
    <w:rsid w:val="00686AEB"/>
    <w:rsid w:val="006937D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4C53"/>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9A0"/>
    <w:rsid w:val="007F485D"/>
    <w:rsid w:val="007F6050"/>
    <w:rsid w:val="00800507"/>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6F29"/>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581"/>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0D8"/>
    <w:rsid w:val="00C23F09"/>
    <w:rsid w:val="00C25356"/>
    <w:rsid w:val="00C328D0"/>
    <w:rsid w:val="00C46BC1"/>
    <w:rsid w:val="00C5235F"/>
    <w:rsid w:val="00C54CE2"/>
    <w:rsid w:val="00C62778"/>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7DEDC3A"/>
  <w15:docId w15:val="{8F7FEDFD-ED0B-46EB-A3C3-718108165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C0E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0EA7"/>
    <w:rPr>
      <w:rFonts w:ascii="Segoe UI" w:hAnsi="Segoe UI" w:cs="Segoe UI"/>
      <w:spacing w:val="4"/>
      <w:sz w:val="18"/>
      <w:szCs w:val="18"/>
    </w:rPr>
  </w:style>
  <w:style w:type="character" w:styleId="LineNumber">
    <w:name w:val="line number"/>
    <w:basedOn w:val="DefaultParagraphFont"/>
    <w:semiHidden/>
    <w:unhideWhenUsed/>
    <w:rsid w:val="008005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735</Words>
  <Characters>3991</Characters>
  <Application>Microsoft Office Word</Application>
  <DocSecurity>0</DocSecurity>
  <Lines>114</Lines>
  <Paragraphs>39</Paragraphs>
  <ScaleCrop>false</ScaleCrop>
  <HeadingPairs>
    <vt:vector size="2" baseType="variant">
      <vt:variant>
        <vt:lpstr>Title</vt:lpstr>
      </vt:variant>
      <vt:variant>
        <vt:i4>1</vt:i4>
      </vt:variant>
    </vt:vector>
  </HeadingPairs>
  <TitlesOfParts>
    <vt:vector size="1" baseType="lpstr">
      <vt:lpstr>SDO Telemedicine</vt:lpstr>
    </vt:vector>
  </TitlesOfParts>
  <Manager>R211</Manager>
  <Company>NJ Office of Legislative Services</Company>
  <LinksUpToDate>false</LinksUpToDate>
  <CharactersWithSpaces>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S2283</dc:title>
  <dc:subject/>
  <dc:creator>Senator  VITALE, Senator  LAGANA</dc:creator>
  <cp:keywords>S2283|3|CL |260|0|260|B|0|</cp:keywords>
  <dc:description>INTRODUCED MARCH 16, 2020</dc:description>
  <cp:lastModifiedBy>Puleo, Roseanne</cp:lastModifiedBy>
  <cp:revision>2</cp:revision>
  <cp:lastPrinted>2020-04-27T16:12:00Z</cp:lastPrinted>
  <dcterms:created xsi:type="dcterms:W3CDTF">2020-04-27T16:12:00Z</dcterms:created>
  <dcterms:modified xsi:type="dcterms:W3CDTF">2020-04-27T16:12:00Z</dcterms:modified>
  <cp:category>ss.1&amp;2: T&amp;E to 2019/489_x000d_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