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564" w:rsidRDefault="000D5564" w:rsidP="000D5564">
      <w:pPr>
        <w:pStyle w:val="bpuBill"/>
      </w:pPr>
      <w:bookmarkStart w:id="0" w:name="bpuFrontPg"/>
      <w:bookmarkEnd w:id="0"/>
      <w:r>
        <w:t xml:space="preserve">SENATE, No. 2287 </w:t>
      </w:r>
    </w:p>
    <w:p w:rsidR="000D5564" w:rsidRPr="009D38FF" w:rsidRDefault="000D5564" w:rsidP="000D556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8461765" r:id="rId7"/>
        </w:object>
      </w:r>
    </w:p>
    <w:p w:rsidR="000D5564" w:rsidRDefault="000D5564" w:rsidP="000D5564">
      <w:pPr>
        <w:pStyle w:val="bpuState"/>
      </w:pPr>
      <w:r>
        <w:t>STATE OF NEW JERSEY</w:t>
      </w:r>
    </w:p>
    <w:p w:rsidR="000D5564" w:rsidRDefault="000D5564" w:rsidP="000D5564">
      <w:pPr>
        <w:pStyle w:val="bpuLegislature"/>
      </w:pPr>
      <w:r>
        <w:t>219th LEGISLATURE</w:t>
      </w:r>
    </w:p>
    <w:p w:rsidR="000D5564" w:rsidRDefault="000D5564" w:rsidP="000D5564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8461766" r:id="rId8"/>
        </w:object>
      </w:r>
      <w:r>
        <w:t xml:space="preserve">  </w:t>
      </w:r>
    </w:p>
    <w:p w:rsidR="000D5564" w:rsidRDefault="000D5564" w:rsidP="000D5564">
      <w:pPr>
        <w:pStyle w:val="bpuIntro"/>
      </w:pPr>
      <w:r>
        <w:t>INTRODUCED MARCH 16, 2020</w:t>
      </w:r>
    </w:p>
    <w:p w:rsidR="000D5564" w:rsidRDefault="000D5564" w:rsidP="000D5564">
      <w:pPr>
        <w:pStyle w:val="bpuIntro"/>
      </w:pPr>
    </w:p>
    <w:p w:rsidR="000D5564" w:rsidRDefault="000D5564" w:rsidP="000D5564">
      <w:pPr>
        <w:pStyle w:val="bpuIntro"/>
        <w:sectPr w:rsidR="000D5564" w:rsidSect="0028564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1584" w:gutter="0"/>
          <w:pgNumType w:start="1"/>
          <w:cols w:space="720"/>
          <w:docGrid w:linePitch="360"/>
        </w:sectPr>
      </w:pPr>
    </w:p>
    <w:p w:rsidR="000D5564" w:rsidRDefault="000D5564" w:rsidP="000D5564">
      <w:pPr>
        <w:pStyle w:val="bpuIntro"/>
      </w:pPr>
    </w:p>
    <w:p w:rsidR="000D5564" w:rsidRDefault="000D5564" w:rsidP="000D5564">
      <w:pPr>
        <w:pStyle w:val="bpuSponsor"/>
      </w:pPr>
      <w:r>
        <w:t>Sponsored by:</w:t>
      </w:r>
    </w:p>
    <w:p w:rsidR="000D5564" w:rsidRDefault="000D5564" w:rsidP="000D5564">
      <w:pPr>
        <w:pStyle w:val="bpuSponsor"/>
      </w:pPr>
      <w:r>
        <w:t>Senator  THOMAS H. KEAN, JR.</w:t>
      </w:r>
    </w:p>
    <w:p w:rsidR="000D5564" w:rsidRDefault="000D5564" w:rsidP="000D5564">
      <w:pPr>
        <w:pStyle w:val="bpuSponsor"/>
      </w:pPr>
      <w:r>
        <w:t>District 21 (Morris, Somerset and Union)</w:t>
      </w:r>
    </w:p>
    <w:p w:rsidR="000D5564" w:rsidRDefault="000D5564" w:rsidP="000D5564">
      <w:pPr>
        <w:pStyle w:val="bpuSponsor"/>
      </w:pPr>
      <w:r>
        <w:t>Senator  RICHARD J. CODEY</w:t>
      </w:r>
    </w:p>
    <w:p w:rsidR="000D5564" w:rsidRDefault="000D5564" w:rsidP="000D5564">
      <w:pPr>
        <w:pStyle w:val="bpuSponsor"/>
      </w:pPr>
      <w:r>
        <w:t>District 27 (Essex and Morris)</w:t>
      </w:r>
    </w:p>
    <w:p w:rsidR="000D5564" w:rsidRDefault="0028564B" w:rsidP="0028564B">
      <w:pPr>
        <w:pStyle w:val="bpuSponsor"/>
      </w:pPr>
      <w:r>
        <w:t>Senator  NILSA I. CRUZ-PEREZ</w:t>
      </w:r>
    </w:p>
    <w:p w:rsidR="0028564B" w:rsidRDefault="0028564B" w:rsidP="0028564B">
      <w:pPr>
        <w:pStyle w:val="bpuSponsor"/>
      </w:pPr>
      <w:r>
        <w:t>District 5 (Camden and Gloucester)</w:t>
      </w:r>
    </w:p>
    <w:p w:rsidR="0028564B" w:rsidRDefault="0028564B" w:rsidP="0028564B">
      <w:pPr>
        <w:pStyle w:val="bpuSponsor"/>
      </w:pPr>
      <w:r>
        <w:t>Senator  M. TERESA RUIZ</w:t>
      </w:r>
    </w:p>
    <w:p w:rsidR="0028564B" w:rsidRDefault="0028564B" w:rsidP="0028564B">
      <w:pPr>
        <w:pStyle w:val="bpuSponsor"/>
      </w:pPr>
      <w:r>
        <w:t>District 29 (Essex)</w:t>
      </w:r>
    </w:p>
    <w:p w:rsidR="0028564B" w:rsidRDefault="0028564B" w:rsidP="0028564B">
      <w:pPr>
        <w:pStyle w:val="bpuSponsor"/>
      </w:pPr>
      <w:r>
        <w:t>Senator  DAWN MARIE ADDIEGO</w:t>
      </w:r>
    </w:p>
    <w:p w:rsidR="0028564B" w:rsidRDefault="0028564B" w:rsidP="0028564B">
      <w:pPr>
        <w:pStyle w:val="bpuSponsor"/>
      </w:pPr>
      <w:r>
        <w:t>District 8 (Atlantic, Burlington and Camden)</w:t>
      </w:r>
    </w:p>
    <w:p w:rsidR="0028564B" w:rsidRDefault="0028564B" w:rsidP="0028564B">
      <w:pPr>
        <w:pStyle w:val="bpuSponsor"/>
      </w:pPr>
      <w:r>
        <w:t>Senator  JOSEPH PENNACCHIO</w:t>
      </w:r>
    </w:p>
    <w:p w:rsidR="0028564B" w:rsidRDefault="0028564B" w:rsidP="0028564B">
      <w:pPr>
        <w:pStyle w:val="bpuSponsor"/>
      </w:pPr>
      <w:r>
        <w:t>District 26 (Essex, Morris and Passaic)</w:t>
      </w:r>
    </w:p>
    <w:p w:rsidR="0028564B" w:rsidRDefault="0028564B" w:rsidP="0028564B">
      <w:pPr>
        <w:pStyle w:val="bpuSponsor"/>
      </w:pPr>
      <w:r>
        <w:t>Senator  CHRIS A. BROWN</w:t>
      </w:r>
    </w:p>
    <w:p w:rsidR="0028564B" w:rsidRDefault="0028564B" w:rsidP="0028564B">
      <w:pPr>
        <w:pStyle w:val="bpuSponsor"/>
      </w:pPr>
      <w:r>
        <w:t>District 2 (Atlantic)</w:t>
      </w:r>
    </w:p>
    <w:p w:rsidR="0028564B" w:rsidRDefault="0028564B" w:rsidP="0028564B">
      <w:pPr>
        <w:pStyle w:val="bpuSponsor"/>
      </w:pPr>
      <w:r>
        <w:t>Senator  JAMES W. HOLZAPFEL</w:t>
      </w:r>
    </w:p>
    <w:p w:rsidR="0028564B" w:rsidRDefault="0028564B" w:rsidP="0028564B">
      <w:pPr>
        <w:pStyle w:val="bpuSponsor"/>
      </w:pPr>
      <w:r>
        <w:t>District 10 (Ocean)</w:t>
      </w:r>
    </w:p>
    <w:p w:rsidR="0028564B" w:rsidRDefault="0028564B" w:rsidP="0028564B">
      <w:pPr>
        <w:pStyle w:val="bpuSponsor"/>
      </w:pPr>
      <w:r>
        <w:t>Senator  ROBERT W. SINGER</w:t>
      </w:r>
    </w:p>
    <w:p w:rsidR="0028564B" w:rsidRDefault="0028564B" w:rsidP="0028564B">
      <w:pPr>
        <w:pStyle w:val="bpuSponsor"/>
      </w:pPr>
      <w:r>
        <w:t>District 30 (Monmouth and Ocean)</w:t>
      </w:r>
    </w:p>
    <w:p w:rsidR="0028564B" w:rsidRDefault="0028564B" w:rsidP="0028564B">
      <w:pPr>
        <w:pStyle w:val="bpuSponsor"/>
      </w:pPr>
      <w:r>
        <w:t>Senator  DECLAN J. O'SCANLON, JR.</w:t>
      </w:r>
    </w:p>
    <w:p w:rsidR="0028564B" w:rsidRDefault="0028564B" w:rsidP="0028564B">
      <w:pPr>
        <w:pStyle w:val="bpuSponsor"/>
      </w:pPr>
      <w:r>
        <w:t>District 13 (Monmouth)</w:t>
      </w:r>
    </w:p>
    <w:p w:rsidR="0028564B" w:rsidRPr="0028564B" w:rsidRDefault="0028564B" w:rsidP="0028564B"/>
    <w:p w:rsidR="000D5564" w:rsidRDefault="000901CD" w:rsidP="000901CD">
      <w:pPr>
        <w:pStyle w:val="bpuSponsor"/>
      </w:pPr>
      <w:r>
        <w:t>Co-Sponsored by:</w:t>
      </w:r>
    </w:p>
    <w:p w:rsidR="000901CD" w:rsidRDefault="000901CD" w:rsidP="000901CD">
      <w:pPr>
        <w:pStyle w:val="bpuSponsor"/>
      </w:pPr>
      <w:r w:rsidRPr="000901CD">
        <w:t>Senator Stack</w:t>
      </w:r>
    </w:p>
    <w:p w:rsidR="000901CD" w:rsidRDefault="000901CD" w:rsidP="000901CD"/>
    <w:p w:rsidR="000901CD" w:rsidRPr="000901CD" w:rsidRDefault="000901CD" w:rsidP="000901CD">
      <w:bookmarkStart w:id="1" w:name="_GoBack"/>
      <w:bookmarkEnd w:id="1"/>
    </w:p>
    <w:p w:rsidR="000D5564" w:rsidRDefault="000D5564" w:rsidP="000D5564">
      <w:pPr>
        <w:pStyle w:val="bpuSponsor"/>
      </w:pPr>
    </w:p>
    <w:p w:rsidR="000D5564" w:rsidRDefault="000D5564" w:rsidP="000D5564">
      <w:pPr>
        <w:pStyle w:val="bpuSponsor"/>
      </w:pPr>
    </w:p>
    <w:p w:rsidR="000D5564" w:rsidRDefault="000D5564" w:rsidP="000D5564">
      <w:pPr>
        <w:pStyle w:val="bpuSponsor"/>
      </w:pPr>
      <w:r>
        <w:t>SYNOPSIS</w:t>
      </w:r>
    </w:p>
    <w:p w:rsidR="000D5564" w:rsidRDefault="000D5564" w:rsidP="000D5564">
      <w:pPr>
        <w:pStyle w:val="bpuNormText"/>
      </w:pPr>
      <w:r>
        <w:tab/>
        <w:t>Requires food access information be displayed on websites of 2-1-1 system and executive branch departments during public health emergencies to the extent practicable.</w:t>
      </w:r>
    </w:p>
    <w:p w:rsidR="000D5564" w:rsidRDefault="000D5564" w:rsidP="000D5564">
      <w:pPr>
        <w:pStyle w:val="bpuNormText"/>
      </w:pPr>
    </w:p>
    <w:p w:rsidR="000D5564" w:rsidRDefault="000D5564" w:rsidP="000D5564">
      <w:pPr>
        <w:pStyle w:val="bpuSponsor"/>
      </w:pPr>
      <w:r>
        <w:t xml:space="preserve">CURRENT VERSION OF TEXT </w:t>
      </w:r>
    </w:p>
    <w:p w:rsidR="000D5564" w:rsidRDefault="000D5564" w:rsidP="000D5564">
      <w:pPr>
        <w:pStyle w:val="bpuNormText"/>
      </w:pPr>
      <w:r>
        <w:tab/>
        <w:t>As introduced.</w:t>
      </w:r>
    </w:p>
    <w:p w:rsidR="000D5564" w:rsidRDefault="000D5564" w:rsidP="000D556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D5564" w:rsidRDefault="000D556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D5564" w:rsidSect="000D556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D6383F" w:rsidRDefault="00295399" w:rsidP="003E47BA">
      <w:pPr>
        <w:pStyle w:val="HangingAnAct"/>
        <w:rPr>
          <w:rStyle w:val="HangingAnActChar"/>
          <w:b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6383F">
        <w:t>concerning public health emergencies and supplementing P.L.2005, c.222 (C.26:13-1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29539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95399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96C2C" w:rsidRDefault="00E96C2C" w:rsidP="00686AEB">
      <w:r>
        <w:tab/>
        <w:t>1.</w:t>
      </w:r>
      <w:r>
        <w:tab/>
        <w:t xml:space="preserve">Throughout the duration of a public health emergency declared pursuant to P.L.2005, c.222 (C.26:13-1 et seq.), </w:t>
      </w:r>
      <w:r w:rsidR="00993436">
        <w:t xml:space="preserve">to the extent practicable, </w:t>
      </w:r>
      <w:r>
        <w:t xml:space="preserve">information concerning food access programs and resources shall be prominently displayed on the main website of the Statewide 2-1-1 </w:t>
      </w:r>
      <w:r w:rsidR="009727C4">
        <w:t xml:space="preserve">system </w:t>
      </w:r>
      <w:r>
        <w:t xml:space="preserve">and of each executive branch department.  In addition, </w:t>
      </w:r>
      <w:r w:rsidR="00993436">
        <w:t xml:space="preserve">to the extent practicable, </w:t>
      </w:r>
      <w:r>
        <w:t xml:space="preserve">the Statewide 2-1-1 </w:t>
      </w:r>
      <w:r w:rsidR="009727C4">
        <w:t xml:space="preserve">system </w:t>
      </w:r>
      <w:r>
        <w:t xml:space="preserve">and </w:t>
      </w:r>
      <w:r w:rsidR="009727C4">
        <w:t xml:space="preserve">the </w:t>
      </w:r>
      <w:r>
        <w:t xml:space="preserve">executive branch departments shall disseminate information concerning food access programs and resources using social media and any other means deemed appropriate to reach as many individuals </w:t>
      </w:r>
      <w:r w:rsidR="009727C4">
        <w:t xml:space="preserve">and </w:t>
      </w:r>
      <w:r>
        <w:t>population groups in the State as possible.</w:t>
      </w:r>
    </w:p>
    <w:p w:rsidR="00E96C2C" w:rsidRPr="00D71D68" w:rsidRDefault="00E96C2C" w:rsidP="00686AEB"/>
    <w:p w:rsidR="00686AEB" w:rsidRDefault="00686AEB" w:rsidP="00686AEB">
      <w:r>
        <w:tab/>
      </w:r>
      <w:r w:rsidR="00E96C2C">
        <w:t>2</w:t>
      </w:r>
      <w:r w:rsidR="00295399">
        <w:t>.</w:t>
      </w:r>
      <w:r w:rsidR="00E96C2C">
        <w:tab/>
      </w:r>
      <w:r w:rsidR="00295399">
        <w:t>This act shall take effect</w:t>
      </w:r>
      <w:r w:rsidR="00E96C2C">
        <w:t xml:space="preserve"> immediately.</w:t>
      </w:r>
    </w:p>
    <w:p w:rsidR="00E96C2C" w:rsidRPr="00AA7880" w:rsidRDefault="00E96C2C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96C2C" w:rsidRDefault="00E96C2C" w:rsidP="00686AEB">
      <w:r>
        <w:tab/>
        <w:t xml:space="preserve">This bill requires the Statewide 2-1-1 </w:t>
      </w:r>
      <w:r w:rsidR="009727C4">
        <w:t xml:space="preserve">system </w:t>
      </w:r>
      <w:r>
        <w:t>and all executive branch departments</w:t>
      </w:r>
      <w:r w:rsidR="00993436">
        <w:t xml:space="preserve">, to the extent practicable, </w:t>
      </w:r>
      <w:r>
        <w:t xml:space="preserve">to prominently display information concerning food access programs and resources through their main websites and social media throughout the duration of any declared public health emergency.  The 2-1-1 </w:t>
      </w:r>
      <w:r w:rsidR="009727C4">
        <w:t xml:space="preserve">system </w:t>
      </w:r>
      <w:r>
        <w:t xml:space="preserve">and </w:t>
      </w:r>
      <w:r w:rsidR="009727C4">
        <w:t xml:space="preserve">the </w:t>
      </w:r>
      <w:r>
        <w:t>departments may further disseminate the information using any other means deemed appropriate to reach as many individuals and population groups in the State as possible.</w:t>
      </w:r>
    </w:p>
    <w:sectPr w:rsidR="00E96C2C" w:rsidSect="000D556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E10" w:rsidRDefault="00331E10">
      <w:r>
        <w:separator/>
      </w:r>
    </w:p>
  </w:endnote>
  <w:endnote w:type="continuationSeparator" w:id="0">
    <w:p w:rsidR="00331E10" w:rsidRDefault="0033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64B" w:rsidRDefault="0028564B" w:rsidP="0028564B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E10" w:rsidRDefault="00331E10">
      <w:r>
        <w:separator/>
      </w:r>
    </w:p>
  </w:footnote>
  <w:footnote w:type="continuationSeparator" w:id="0">
    <w:p w:rsidR="00331E10" w:rsidRDefault="0033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460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D5564" w:rsidRDefault="000D5564" w:rsidP="000D5564">
    <w:pPr>
      <w:pStyle w:val="bpuHeadSpon"/>
    </w:pPr>
    <w:r w:rsidRPr="000D5564">
      <w:rPr>
        <w:rStyle w:val="bpuHeadSponChar"/>
      </w:rPr>
      <w:t>S2287</w:t>
    </w:r>
    <w:r>
      <w:t xml:space="preserve"> T.KEAN, CODEY</w:t>
    </w:r>
  </w:p>
  <w:p w:rsidR="000D5564" w:rsidRDefault="000D5564" w:rsidP="000D556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714DD">
      <w:rPr>
        <w:noProof/>
      </w:rPr>
      <w:t>3</w:t>
    </w:r>
    <w:r>
      <w:fldChar w:fldCharType="end"/>
    </w:r>
  </w:p>
  <w:p w:rsidR="000D5564" w:rsidRDefault="000D5564" w:rsidP="000D556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D5564" w:rsidRDefault="000D5564" w:rsidP="000D5564">
    <w:pPr>
      <w:pStyle w:val="bpuHeadSpon"/>
    </w:pPr>
    <w:r w:rsidRPr="000D5564">
      <w:rPr>
        <w:rStyle w:val="bpuHeadSponChar"/>
      </w:rPr>
      <w:t>S2287</w:t>
    </w:r>
    <w:r>
      <w:t xml:space="preserve"> T.KEAN, CODEY</w:t>
    </w:r>
  </w:p>
  <w:p w:rsidR="000D5564" w:rsidRDefault="000D5564" w:rsidP="000D556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460E4">
      <w:rPr>
        <w:noProof/>
      </w:rPr>
      <w:t>2</w:t>
    </w:r>
    <w:r>
      <w:fldChar w:fldCharType="end"/>
    </w:r>
  </w:p>
  <w:p w:rsidR="000D5564" w:rsidRDefault="000D5564" w:rsidP="000D556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1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3EC8"/>
    <w:rsid w:val="000901CD"/>
    <w:rsid w:val="00094A55"/>
    <w:rsid w:val="000A44A7"/>
    <w:rsid w:val="000B1054"/>
    <w:rsid w:val="000B3411"/>
    <w:rsid w:val="000C054C"/>
    <w:rsid w:val="000C12C2"/>
    <w:rsid w:val="000C4AA7"/>
    <w:rsid w:val="000D11AF"/>
    <w:rsid w:val="000D5564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564B"/>
    <w:rsid w:val="00286C7E"/>
    <w:rsid w:val="00295399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1E10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74B4"/>
    <w:rsid w:val="0036180C"/>
    <w:rsid w:val="00363CF5"/>
    <w:rsid w:val="00364344"/>
    <w:rsid w:val="003702CA"/>
    <w:rsid w:val="00370617"/>
    <w:rsid w:val="003714DD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319"/>
    <w:rsid w:val="004A3009"/>
    <w:rsid w:val="004A6940"/>
    <w:rsid w:val="004A77A4"/>
    <w:rsid w:val="004C742C"/>
    <w:rsid w:val="004E1F3E"/>
    <w:rsid w:val="004E61A9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60E4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56D"/>
    <w:rsid w:val="008A31C5"/>
    <w:rsid w:val="008A4F9A"/>
    <w:rsid w:val="008B2850"/>
    <w:rsid w:val="008C79B3"/>
    <w:rsid w:val="008D77BD"/>
    <w:rsid w:val="008E454C"/>
    <w:rsid w:val="008F1E5A"/>
    <w:rsid w:val="00901BDA"/>
    <w:rsid w:val="009043B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7C4"/>
    <w:rsid w:val="00973069"/>
    <w:rsid w:val="00973523"/>
    <w:rsid w:val="00980766"/>
    <w:rsid w:val="009835D4"/>
    <w:rsid w:val="009865D4"/>
    <w:rsid w:val="0099343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187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2FB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53D7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83F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2926"/>
    <w:rsid w:val="00E05CC9"/>
    <w:rsid w:val="00E15573"/>
    <w:rsid w:val="00E25A5B"/>
    <w:rsid w:val="00E26172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C2C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6B8306"/>
  <w15:docId w15:val="{00B93210-45B7-4949-9323-489B5B86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9043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43B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D5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336</Words>
  <Characters>1942</Characters>
  <Application>Microsoft Office Word</Application>
  <DocSecurity>0</DocSecurity>
  <Lines>76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S2287</vt:lpstr>
    </vt:vector>
  </TitlesOfParts>
  <Manager>R211</Manager>
  <Company>NJ Office of Legislative Services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S2287</dc:title>
  <dc:subject>20-6246</dc:subject>
  <dc:creator>Senator  KEAN, Senator  CODEY</dc:creator>
  <cp:keywords>S2287|2|HS |259|219|219|F|0|</cp:keywords>
  <dc:description>INTRODUCED MARCH 16, 2020</dc:description>
  <cp:lastModifiedBy>Puleo, Roseanne</cp:lastModifiedBy>
  <cp:revision>2</cp:revision>
  <cp:lastPrinted>2020-04-15T17:15:00Z</cp:lastPrinted>
  <dcterms:created xsi:type="dcterms:W3CDTF">2020-04-15T17:15:00Z</dcterms:created>
  <dcterms:modified xsi:type="dcterms:W3CDTF">2020-04-15T17:15:00Z</dcterms:modified>
  <cp:category>s.1: C.26:13-17.1 to 2019/489_x000d_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