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928" w:rsidRDefault="00CB0928" w:rsidP="00CB0928">
      <w:pPr>
        <w:pStyle w:val="bpuBill"/>
      </w:pPr>
      <w:bookmarkStart w:id="0" w:name="bpuFrontPg"/>
      <w:bookmarkEnd w:id="0"/>
      <w:r>
        <w:t xml:space="preserve">SENATE, No. 2295 </w:t>
      </w:r>
    </w:p>
    <w:p w:rsidR="00CB0928" w:rsidRPr="009D38FF" w:rsidRDefault="00CB0928" w:rsidP="00CB09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7830" r:id="rId7"/>
        </w:object>
      </w:r>
    </w:p>
    <w:p w:rsidR="00CB0928" w:rsidRDefault="00CB0928" w:rsidP="00CB0928">
      <w:pPr>
        <w:pStyle w:val="bpuState"/>
      </w:pPr>
      <w:r>
        <w:t>STATE OF NEW JERSEY</w:t>
      </w:r>
    </w:p>
    <w:p w:rsidR="00CB0928" w:rsidRDefault="00CB0928" w:rsidP="00CB0928">
      <w:pPr>
        <w:pStyle w:val="bpuLegislature"/>
      </w:pPr>
      <w:r>
        <w:t>219th LEGISLATURE</w:t>
      </w:r>
    </w:p>
    <w:p w:rsidR="00CB0928" w:rsidRDefault="00CB0928" w:rsidP="00CB0928">
      <w:pPr>
        <w:pStyle w:val="bpuWpGraphic"/>
      </w:pPr>
      <w:r>
        <w:object w:dxaOrig="8985" w:dyaOrig="255">
          <v:shape id="_x0000_i1026" type="#_x0000_t75" style="width:6in;height:11.8pt" o:ole="">
            <v:imagedata r:id="rId6" o:title=""/>
          </v:shape>
          <o:OLEObject Type="Embed" ProgID="WPWin6.1" ShapeID="_x0000_i1026" DrawAspect="Content" ObjectID="_1649497831" r:id="rId8"/>
        </w:object>
      </w:r>
      <w:r>
        <w:t xml:space="preserve">  </w:t>
      </w:r>
    </w:p>
    <w:p w:rsidR="00CB0928" w:rsidRDefault="00CB0928" w:rsidP="00CB0928">
      <w:pPr>
        <w:pStyle w:val="bpuIntro"/>
      </w:pPr>
      <w:r>
        <w:t>INTRODUCED MARCH 16, 2020</w:t>
      </w:r>
    </w:p>
    <w:p w:rsidR="00CB0928" w:rsidRDefault="00CB0928" w:rsidP="00CB0928">
      <w:pPr>
        <w:pStyle w:val="bpuIntro"/>
      </w:pPr>
    </w:p>
    <w:p w:rsidR="00CB0928" w:rsidRDefault="00CB0928" w:rsidP="00CB0928">
      <w:pPr>
        <w:pStyle w:val="bpuIntro"/>
        <w:sectPr w:rsidR="00CB0928" w:rsidSect="00B620C7">
          <w:headerReference w:type="even" r:id="rId9"/>
          <w:headerReference w:type="default" r:id="rId10"/>
          <w:footerReference w:type="default" r:id="rId11"/>
          <w:pgSz w:w="12240" w:h="20160" w:code="5"/>
          <w:pgMar w:top="2160" w:right="1440" w:bottom="1440" w:left="1440" w:header="72" w:footer="1584" w:gutter="0"/>
          <w:pgNumType w:start="1"/>
          <w:cols w:space="720"/>
          <w:docGrid w:linePitch="360"/>
        </w:sectPr>
      </w:pPr>
    </w:p>
    <w:p w:rsidR="00CB0928" w:rsidRDefault="00CB0928" w:rsidP="00CB0928">
      <w:pPr>
        <w:pStyle w:val="bpuIntro"/>
      </w:pPr>
    </w:p>
    <w:p w:rsidR="00CB0928" w:rsidRDefault="00CB0928" w:rsidP="00CB0928">
      <w:pPr>
        <w:pStyle w:val="bpuSponsor"/>
      </w:pPr>
      <w:r>
        <w:t>Sponsored by:</w:t>
      </w:r>
    </w:p>
    <w:p w:rsidR="00CB0928" w:rsidRDefault="00CB0928" w:rsidP="00CB0928">
      <w:pPr>
        <w:pStyle w:val="bpuSponsor"/>
      </w:pPr>
      <w:r>
        <w:t>Senator  ANTHONY M. BUCCO</w:t>
      </w:r>
    </w:p>
    <w:p w:rsidR="00CB0928" w:rsidRDefault="00CB0928" w:rsidP="00CB0928">
      <w:pPr>
        <w:pStyle w:val="bpuSponsor"/>
      </w:pPr>
      <w:r>
        <w:t>District 25 (Morris and Somerset)</w:t>
      </w:r>
    </w:p>
    <w:p w:rsidR="00CB0928" w:rsidRDefault="00CB0928" w:rsidP="00CB0928">
      <w:pPr>
        <w:pStyle w:val="bpuSponsor"/>
      </w:pPr>
      <w:r>
        <w:t>Senator  VIN GOPAL</w:t>
      </w:r>
    </w:p>
    <w:p w:rsidR="00CB0928" w:rsidRDefault="00CB0928" w:rsidP="00CB0928">
      <w:pPr>
        <w:pStyle w:val="bpuSponsor"/>
      </w:pPr>
      <w:r>
        <w:t>District 11 (Monmouth)</w:t>
      </w:r>
    </w:p>
    <w:p w:rsidR="00B620C7" w:rsidRPr="00B620C7" w:rsidRDefault="00B620C7" w:rsidP="00B620C7">
      <w:pPr>
        <w:pStyle w:val="bpuSponsor"/>
      </w:pPr>
      <w:r w:rsidRPr="00B620C7">
        <w:rPr>
          <w:bCs/>
        </w:rPr>
        <w:t xml:space="preserve">Senator NILSA I. CRUZ-PEREZ </w:t>
      </w:r>
    </w:p>
    <w:p w:rsidR="00B620C7" w:rsidRPr="00B620C7" w:rsidRDefault="00B620C7" w:rsidP="00B620C7">
      <w:pPr>
        <w:pStyle w:val="bpuSponsor"/>
      </w:pPr>
      <w:r w:rsidRPr="00B620C7">
        <w:rPr>
          <w:bCs/>
        </w:rPr>
        <w:t xml:space="preserve">District 5 (Camden and Gloucester) </w:t>
      </w:r>
    </w:p>
    <w:p w:rsidR="00B620C7" w:rsidRPr="00B620C7" w:rsidRDefault="00B620C7" w:rsidP="00B620C7">
      <w:pPr>
        <w:pStyle w:val="bpuSponsor"/>
      </w:pPr>
      <w:r w:rsidRPr="00B620C7">
        <w:rPr>
          <w:bCs/>
        </w:rPr>
        <w:t xml:space="preserve">Senator FRED H. MADDEN, JR. </w:t>
      </w:r>
    </w:p>
    <w:p w:rsidR="00B620C7" w:rsidRPr="00B620C7" w:rsidRDefault="00B620C7" w:rsidP="00B620C7">
      <w:pPr>
        <w:pStyle w:val="bpuSponsor"/>
      </w:pPr>
      <w:r w:rsidRPr="00B620C7">
        <w:rPr>
          <w:bCs/>
        </w:rPr>
        <w:t xml:space="preserve">District 4 (Camden and Gloucester) </w:t>
      </w:r>
    </w:p>
    <w:p w:rsidR="00B620C7" w:rsidRPr="00B620C7" w:rsidRDefault="00B620C7" w:rsidP="00B620C7">
      <w:pPr>
        <w:pStyle w:val="bpuSponsor"/>
      </w:pPr>
      <w:r w:rsidRPr="00B620C7">
        <w:rPr>
          <w:bCs/>
        </w:rPr>
        <w:t xml:space="preserve">Senator M. TERESA RUIZ </w:t>
      </w:r>
    </w:p>
    <w:p w:rsidR="00B620C7" w:rsidRPr="00B620C7" w:rsidRDefault="00B620C7" w:rsidP="00B620C7">
      <w:pPr>
        <w:pStyle w:val="bpuSponsor"/>
      </w:pPr>
      <w:r w:rsidRPr="00B620C7">
        <w:rPr>
          <w:bCs/>
        </w:rPr>
        <w:t xml:space="preserve">District 29 (Essex) </w:t>
      </w:r>
    </w:p>
    <w:p w:rsidR="00B620C7" w:rsidRPr="00B620C7" w:rsidRDefault="00B620C7" w:rsidP="00B620C7">
      <w:pPr>
        <w:pStyle w:val="bpuSponsor"/>
      </w:pPr>
      <w:r w:rsidRPr="00B620C7">
        <w:rPr>
          <w:bCs/>
        </w:rPr>
        <w:t xml:space="preserve">Senator NICHOLAS P. SCUTARI </w:t>
      </w:r>
    </w:p>
    <w:p w:rsidR="00B620C7" w:rsidRPr="00B620C7" w:rsidRDefault="00B620C7" w:rsidP="00B620C7">
      <w:pPr>
        <w:pStyle w:val="bpuSponsor"/>
      </w:pPr>
      <w:r w:rsidRPr="00B620C7">
        <w:rPr>
          <w:bCs/>
        </w:rPr>
        <w:t xml:space="preserve">District 22 (Middlesex, Somerset and Union) </w:t>
      </w:r>
    </w:p>
    <w:p w:rsidR="00B620C7" w:rsidRPr="00B620C7" w:rsidRDefault="00B620C7" w:rsidP="00B620C7">
      <w:pPr>
        <w:pStyle w:val="bpuSponsor"/>
      </w:pPr>
      <w:r w:rsidRPr="00B620C7">
        <w:rPr>
          <w:bCs/>
        </w:rPr>
        <w:t xml:space="preserve">Senator CHRISTOPHER "KIP" BATEMAN </w:t>
      </w:r>
    </w:p>
    <w:p w:rsidR="00B620C7" w:rsidRPr="00B620C7" w:rsidRDefault="00B620C7" w:rsidP="00B620C7">
      <w:pPr>
        <w:pStyle w:val="bpuSponsor"/>
      </w:pPr>
      <w:r w:rsidRPr="00B620C7">
        <w:rPr>
          <w:bCs/>
        </w:rPr>
        <w:t xml:space="preserve">District 16 (Hunterdon, Mercer, Middlesex and Somerset) </w:t>
      </w:r>
    </w:p>
    <w:p w:rsidR="00B620C7" w:rsidRPr="00B620C7" w:rsidRDefault="00B620C7" w:rsidP="00B620C7">
      <w:pPr>
        <w:pStyle w:val="bpuSponsor"/>
      </w:pPr>
      <w:r w:rsidRPr="00B620C7">
        <w:rPr>
          <w:bCs/>
        </w:rPr>
        <w:t xml:space="preserve">Senator CHRIS A. BROWN </w:t>
      </w:r>
    </w:p>
    <w:p w:rsidR="00B620C7" w:rsidRPr="00B620C7" w:rsidRDefault="00B620C7" w:rsidP="00B620C7">
      <w:pPr>
        <w:pStyle w:val="bpuSponsor"/>
      </w:pPr>
      <w:r w:rsidRPr="00B620C7">
        <w:rPr>
          <w:bCs/>
        </w:rPr>
        <w:t xml:space="preserve">District 2 (Atlantic) </w:t>
      </w:r>
    </w:p>
    <w:p w:rsidR="00B620C7" w:rsidRPr="00B620C7" w:rsidRDefault="00B620C7" w:rsidP="00B620C7">
      <w:pPr>
        <w:pStyle w:val="bpuSponsor"/>
      </w:pPr>
      <w:r w:rsidRPr="00B620C7">
        <w:rPr>
          <w:bCs/>
        </w:rPr>
        <w:t xml:space="preserve">Senator JAMES W. HOLZAPFEL </w:t>
      </w:r>
    </w:p>
    <w:p w:rsidR="00B620C7" w:rsidRPr="00B620C7" w:rsidRDefault="00B620C7" w:rsidP="00B620C7">
      <w:pPr>
        <w:pStyle w:val="bpuSponsor"/>
      </w:pPr>
      <w:r w:rsidRPr="00B620C7">
        <w:rPr>
          <w:bCs/>
        </w:rPr>
        <w:t xml:space="preserve">District 10 (Ocean) </w:t>
      </w:r>
    </w:p>
    <w:p w:rsidR="00B620C7" w:rsidRPr="00B620C7" w:rsidRDefault="00B620C7" w:rsidP="00B620C7">
      <w:pPr>
        <w:pStyle w:val="bpuSponsor"/>
      </w:pPr>
      <w:r w:rsidRPr="00B620C7">
        <w:rPr>
          <w:bCs/>
        </w:rPr>
        <w:t xml:space="preserve">Senator ROBERT W. SINGER </w:t>
      </w:r>
    </w:p>
    <w:p w:rsidR="00B620C7" w:rsidRPr="00B620C7" w:rsidRDefault="00B620C7" w:rsidP="00B620C7">
      <w:pPr>
        <w:pStyle w:val="bpuSponsor"/>
      </w:pPr>
      <w:r w:rsidRPr="00B620C7">
        <w:rPr>
          <w:bCs/>
        </w:rPr>
        <w:t xml:space="preserve">District 30 (Monmouth and Ocean) </w:t>
      </w:r>
    </w:p>
    <w:p w:rsidR="00B620C7" w:rsidRPr="00B620C7" w:rsidRDefault="00B620C7" w:rsidP="00B620C7">
      <w:pPr>
        <w:pStyle w:val="bpuSponsor"/>
      </w:pPr>
      <w:r w:rsidRPr="00B620C7">
        <w:rPr>
          <w:bCs/>
        </w:rPr>
        <w:t xml:space="preserve">Senator DECLAN J. O'SCANLON, JR. </w:t>
      </w:r>
    </w:p>
    <w:p w:rsidR="00B620C7" w:rsidRPr="00B620C7" w:rsidRDefault="00B620C7" w:rsidP="00B620C7">
      <w:pPr>
        <w:pStyle w:val="bpuSponsor"/>
      </w:pPr>
      <w:r w:rsidRPr="00B620C7">
        <w:rPr>
          <w:bCs/>
        </w:rPr>
        <w:t xml:space="preserve">District 13 (Monmouth) </w:t>
      </w:r>
    </w:p>
    <w:p w:rsidR="00B620C7" w:rsidRPr="00B620C7" w:rsidRDefault="00B620C7" w:rsidP="00B620C7">
      <w:pPr>
        <w:pStyle w:val="bpuSponsor"/>
      </w:pPr>
      <w:r w:rsidRPr="00B620C7">
        <w:rPr>
          <w:bCs/>
        </w:rPr>
        <w:t xml:space="preserve">Senator STEVEN V. OROHO </w:t>
      </w:r>
    </w:p>
    <w:p w:rsidR="00CB0928" w:rsidRDefault="00B620C7" w:rsidP="00B620C7">
      <w:pPr>
        <w:pStyle w:val="bpuSponsor"/>
      </w:pPr>
      <w:r w:rsidRPr="00B620C7">
        <w:rPr>
          <w:bCs/>
        </w:rPr>
        <w:t>District 24 (Morris, Sussex and Warren)</w:t>
      </w:r>
    </w:p>
    <w:p w:rsidR="00CB0928" w:rsidRDefault="00CB0928" w:rsidP="00CB0928">
      <w:pPr>
        <w:pStyle w:val="bpuSponsor"/>
      </w:pPr>
    </w:p>
    <w:p w:rsidR="00CB0928" w:rsidRDefault="00CB0928" w:rsidP="00CB0928">
      <w:pPr>
        <w:pStyle w:val="bpuSponsor"/>
      </w:pPr>
    </w:p>
    <w:p w:rsidR="00CB0928" w:rsidRDefault="00CB0928" w:rsidP="00CB0928">
      <w:pPr>
        <w:pStyle w:val="bpuSponsor"/>
      </w:pPr>
    </w:p>
    <w:p w:rsidR="00CB0928" w:rsidRDefault="00CB0928" w:rsidP="00CB0928">
      <w:pPr>
        <w:pStyle w:val="bpuSponsor"/>
      </w:pPr>
      <w:r>
        <w:t>SYNOPSIS</w:t>
      </w:r>
    </w:p>
    <w:p w:rsidR="00CB0928" w:rsidRDefault="00CB0928" w:rsidP="00CB0928">
      <w:pPr>
        <w:pStyle w:val="bpuNormText"/>
      </w:pPr>
      <w:r>
        <w:tab/>
        <w:t>Permits extension of deadlines for adoption of county and municipal budgets under certain circumstances.</w:t>
      </w:r>
    </w:p>
    <w:p w:rsidR="00CB0928" w:rsidRDefault="00CB0928" w:rsidP="00CB0928">
      <w:pPr>
        <w:pStyle w:val="bpuNormText"/>
      </w:pPr>
    </w:p>
    <w:p w:rsidR="00CB0928" w:rsidRDefault="00CB0928" w:rsidP="00CB0928">
      <w:pPr>
        <w:pStyle w:val="bpuSponsor"/>
      </w:pPr>
      <w:r>
        <w:t xml:space="preserve">CURRENT VERSION OF TEXT </w:t>
      </w:r>
    </w:p>
    <w:p w:rsidR="00CB0928" w:rsidRDefault="00CB0928" w:rsidP="00CB0928">
      <w:pPr>
        <w:pStyle w:val="bpuNormText"/>
      </w:pPr>
      <w:r>
        <w:tab/>
        <w:t>As introduced.</w:t>
      </w:r>
    </w:p>
    <w:p w:rsidR="00CB0928" w:rsidRDefault="00CB0928" w:rsidP="00CB09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B0928" w:rsidRDefault="00CB0928" w:rsidP="008916EC">
      <w:pPr>
        <w:pStyle w:val="FronterPage"/>
        <w:tabs>
          <w:tab w:val="clear" w:pos="720"/>
          <w:tab w:val="clear" w:pos="1440"/>
          <w:tab w:val="clear" w:pos="2160"/>
          <w:tab w:val="clear" w:pos="2880"/>
          <w:tab w:val="clear" w:pos="3600"/>
          <w:tab w:val="clear" w:pos="4320"/>
          <w:tab w:val="clear" w:pos="5040"/>
        </w:tabs>
        <w:sectPr w:rsidR="00CB0928" w:rsidSect="00CB0928">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9C5E17" w:rsidP="003E47BA">
      <w:pPr>
        <w:pStyle w:val="HangingAnAct"/>
        <w:rPr>
          <w:rStyle w:val="HangingAnActChar"/>
        </w:rPr>
      </w:pPr>
      <w:r>
        <w:rPr>
          <w:rStyle w:val="BillHead"/>
        </w:rPr>
        <w:lastRenderedPageBreak/>
        <w:t>An Act</w:t>
      </w:r>
      <w:r w:rsidR="00686AEB" w:rsidRPr="006B7FA7">
        <w:rPr>
          <w:rStyle w:val="HangingAnActChar"/>
        </w:rPr>
        <w:t xml:space="preserve"> </w:t>
      </w:r>
      <w:r w:rsidR="00BF6A1B">
        <w:t>concerning county and municipal budgets and amending P.L.1989, c.31.</w:t>
      </w:r>
    </w:p>
    <w:p w:rsidR="000B1054" w:rsidRPr="00D71D68" w:rsidRDefault="000B1054" w:rsidP="000B1054"/>
    <w:p w:rsidR="00686AEB" w:rsidRPr="00AA7880" w:rsidRDefault="00686AEB" w:rsidP="00686AEB">
      <w:r>
        <w:tab/>
      </w:r>
      <w:r w:rsidR="009C5E17">
        <w:rPr>
          <w:rStyle w:val="BillHeading2"/>
        </w:rPr>
        <w:t>Be It Enacted</w:t>
      </w:r>
      <w:r>
        <w:rPr>
          <w:rStyle w:val="BillHeading2"/>
        </w:rPr>
        <w:t xml:space="preserve"> </w:t>
      </w:r>
      <w:r w:rsidR="009C5E17">
        <w:rPr>
          <w:rStyle w:val="BillLanguage"/>
        </w:rPr>
        <w:t>by the Senate and General Assembly of the State of New Jersey:</w:t>
      </w:r>
    </w:p>
    <w:p w:rsidR="00686AEB" w:rsidRPr="00D71D68" w:rsidRDefault="00686AEB" w:rsidP="00686AEB"/>
    <w:p w:rsidR="00BF6A1B" w:rsidRDefault="00ED121A" w:rsidP="00BF6A1B">
      <w:r>
        <w:tab/>
        <w:t>1.</w:t>
      </w:r>
      <w:r>
        <w:tab/>
      </w:r>
      <w:r w:rsidR="00BF6A1B">
        <w:t>Section 1 of P.L.1989, c.31 (C.40A:4-5.1) is amended to read as follows:</w:t>
      </w:r>
    </w:p>
    <w:p w:rsidR="00BF6A1B" w:rsidRDefault="00ED121A" w:rsidP="00ED121A">
      <w:pPr>
        <w:tabs>
          <w:tab w:val="clear" w:pos="1440"/>
          <w:tab w:val="left" w:pos="1080"/>
        </w:tabs>
      </w:pPr>
      <w:r>
        <w:tab/>
        <w:t>1.</w:t>
      </w:r>
      <w:r>
        <w:tab/>
      </w:r>
      <w:r w:rsidR="00BF6A1B" w:rsidRPr="00D85825">
        <w:rPr>
          <w:u w:val="single"/>
        </w:rPr>
        <w:t>a.</w:t>
      </w:r>
      <w:r>
        <w:tab/>
      </w:r>
      <w:r w:rsidR="00BF6A1B">
        <w:t>Notwithstanding the provisions of any law, rule or regulation to the contrary, the Director of the Division of Local Government Services, in the Department of Community Affairs, hereinafter the "director," may, with the approval of the Local Finance Board, in the Department of Community Affairs, extend the dates for the introduction and approval, and for the adoption, of county and municipal budgets, for any local fiscal year, beyond the dates required under the "Local Budget Law" (N.J.S.40A:4-1 et seq.).</w:t>
      </w:r>
    </w:p>
    <w:p w:rsidR="00BF6A1B" w:rsidRPr="00D85825" w:rsidRDefault="00BF6A1B" w:rsidP="00BF6A1B">
      <w:pPr>
        <w:rPr>
          <w:u w:val="single"/>
        </w:rPr>
      </w:pPr>
      <w:r>
        <w:tab/>
      </w:r>
      <w:r w:rsidR="00ED121A">
        <w:rPr>
          <w:u w:val="single"/>
        </w:rPr>
        <w:t>b.</w:t>
      </w:r>
      <w:r w:rsidR="00ED121A">
        <w:rPr>
          <w:u w:val="single"/>
        </w:rPr>
        <w:tab/>
      </w:r>
      <w:r>
        <w:rPr>
          <w:u w:val="single"/>
        </w:rPr>
        <w:t>Notwithstanding the provisions of subsection a. of this section, whenever a Public Health Emergency pursuant to the “Emergency Health Powers Act,” P.L.2005, c.222 (C.26:13-1 et seq.) or a State of Emergency pursuant to P.</w:t>
      </w:r>
      <w:r w:rsidRPr="004D3516">
        <w:rPr>
          <w:u w:val="single"/>
        </w:rPr>
        <w:t xml:space="preserve">L.1942, c. 251 </w:t>
      </w:r>
      <w:r>
        <w:rPr>
          <w:u w:val="single"/>
        </w:rPr>
        <w:t>(C.App.A.9-33 et seq.), or both, has been declared by the Governor and is in effect, the director may extend the statutory dates for the introduction and approval, and adoption, of county and municipal budgets without the approval of the Local Finance Board.</w:t>
      </w:r>
    </w:p>
    <w:p w:rsidR="00BF6A1B" w:rsidRDefault="00BF6A1B" w:rsidP="00BF6A1B">
      <w:r>
        <w:tab/>
        <w:t>Notwithstanding any provision of this section to the contrary, the governing body of a local unit may adopt the budget for that unit at any time within 10 days after the director has certified his approval thereof and returned the same, if the certification is later than the date of the advertised hearing.</w:t>
      </w:r>
    </w:p>
    <w:p w:rsidR="00BF6A1B" w:rsidRDefault="00ED121A" w:rsidP="00BF6A1B">
      <w:r>
        <w:t>(cf:</w:t>
      </w:r>
      <w:r w:rsidR="00BF6A1B">
        <w:t xml:space="preserve"> P.L.1991, c.75, s.10)</w:t>
      </w:r>
    </w:p>
    <w:p w:rsidR="00BF6A1B" w:rsidRDefault="00BF6A1B" w:rsidP="00BF6A1B"/>
    <w:p w:rsidR="00BF6A1B" w:rsidRDefault="00ED121A" w:rsidP="00BF6A1B">
      <w:r>
        <w:tab/>
        <w:t>2.</w:t>
      </w:r>
      <w:r>
        <w:tab/>
      </w:r>
      <w:r w:rsidR="00BF6A1B">
        <w:t>This act shall take effect immediately.</w:t>
      </w:r>
    </w:p>
    <w:p w:rsidR="00BF6A1B" w:rsidRDefault="00BF6A1B" w:rsidP="00686AEB"/>
    <w:p w:rsidR="00BF6A1B" w:rsidRPr="00CE7BD8" w:rsidRDefault="00BF6A1B" w:rsidP="00686AEB"/>
    <w:p w:rsidR="00686AEB" w:rsidRPr="00AA7880" w:rsidRDefault="00686AEB" w:rsidP="00686AEB">
      <w:pPr>
        <w:jc w:val="center"/>
      </w:pPr>
      <w:r w:rsidRPr="00D71D68">
        <w:t>STATEMENT</w:t>
      </w:r>
    </w:p>
    <w:p w:rsidR="00686AEB" w:rsidRDefault="00686AEB" w:rsidP="00686AEB"/>
    <w:p w:rsidR="00BF6A1B" w:rsidRDefault="00BF6A1B" w:rsidP="00BF6A1B">
      <w:r>
        <w:tab/>
      </w:r>
      <w:r>
        <w:tab/>
        <w:t xml:space="preserve">This bill would expand the current authority of the Director of the Division of Local Government Services, in the Department of Community Affairs, to </w:t>
      </w:r>
      <w:r w:rsidRPr="004D3516">
        <w:t xml:space="preserve">extend the statutory dates for the introduction and approval, and </w:t>
      </w:r>
      <w:r>
        <w:t xml:space="preserve">for the </w:t>
      </w:r>
      <w:r w:rsidRPr="004D3516">
        <w:t>adoption</w:t>
      </w:r>
      <w:r>
        <w:t>,</w:t>
      </w:r>
      <w:r w:rsidRPr="004D3516">
        <w:t xml:space="preserve"> of county and municipal budgets</w:t>
      </w:r>
      <w:r>
        <w:t xml:space="preserve"> when the Governor has declared a Public Health Emergency or State of Emergency.</w:t>
      </w:r>
    </w:p>
    <w:p w:rsidR="00BF6A1B" w:rsidRDefault="00BF6A1B" w:rsidP="00BF6A1B">
      <w:r>
        <w:tab/>
        <w:t xml:space="preserve">P.L.1989, c.31 permits the Director of the Division of Local Government Services in the Department of Community Affairs, </w:t>
      </w:r>
      <w:r>
        <w:lastRenderedPageBreak/>
        <w:t>with the approval of the Local Finance Board, to extend the dates for the introduction and approval, and for the adoption, of county and municipal budgets, for any local fiscal year, beyond the dates required under the "Local Budget Law" (N.J.S.40A:4-1 et seq.).</w:t>
      </w:r>
    </w:p>
    <w:p w:rsidR="00BF6A1B" w:rsidRDefault="00BF6A1B">
      <w:r>
        <w:tab/>
        <w:t xml:space="preserve">This bill would amend that law to permit the director to extend those dates unilaterally whenever </w:t>
      </w:r>
      <w:r w:rsidRPr="00DF6503">
        <w:t>a Public Health Emergency or a State of Emergency, or both</w:t>
      </w:r>
      <w:r>
        <w:t>, has been declared by the Governor and is in effect.</w:t>
      </w:r>
    </w:p>
    <w:sectPr w:rsidR="00BF6A1B" w:rsidSect="00CB09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3C0" w:rsidRDefault="00FD13C0">
      <w:r>
        <w:separator/>
      </w:r>
    </w:p>
  </w:endnote>
  <w:endnote w:type="continuationSeparator" w:id="0">
    <w:p w:rsidR="00FD13C0" w:rsidRDefault="00FD1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0C7" w:rsidRDefault="00B620C7" w:rsidP="00B620C7">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17" w:rsidRPr="00921C91" w:rsidRDefault="009C5E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5E17" w:rsidRPr="00921C91" w:rsidRDefault="009C5E17">
    <w:pPr>
      <w:pStyle w:val="Footer"/>
      <w:rPr>
        <w:szCs w:val="18"/>
      </w:rPr>
    </w:pPr>
  </w:p>
  <w:p w:rsidR="009C5E17" w:rsidRPr="00921C91" w:rsidRDefault="009C5E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5E17" w:rsidRDefault="009C5E1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3C0" w:rsidRDefault="00FD13C0">
      <w:r>
        <w:separator/>
      </w:r>
    </w:p>
  </w:footnote>
  <w:footnote w:type="continuationSeparator" w:id="0">
    <w:p w:rsidR="00FD13C0" w:rsidRDefault="00FD1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04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928" w:rsidRDefault="00CB0928" w:rsidP="00CB0928">
    <w:pPr>
      <w:pStyle w:val="bpuHeadSpon"/>
    </w:pPr>
    <w:r w:rsidRPr="00CB0928">
      <w:rPr>
        <w:rStyle w:val="bpuHeadSponChar"/>
      </w:rPr>
      <w:t>S2295</w:t>
    </w:r>
    <w:r>
      <w:t xml:space="preserve"> A.M.BUCCO, GOPAL</w:t>
    </w:r>
  </w:p>
  <w:p w:rsidR="00CB0928" w:rsidRDefault="00CB0928" w:rsidP="00CB0928">
    <w:pPr>
      <w:pStyle w:val="bpuHeadSpon"/>
    </w:pPr>
    <w:r>
      <w:fldChar w:fldCharType="begin"/>
    </w:r>
    <w:r>
      <w:instrText xml:space="preserve"> PAGE  \* MERGEFORMAT </w:instrText>
    </w:r>
    <w:r>
      <w:fldChar w:fldCharType="separate"/>
    </w:r>
    <w:r w:rsidR="005700A6">
      <w:rPr>
        <w:noProof/>
      </w:rPr>
      <w:t>3</w:t>
    </w:r>
    <w:r>
      <w:fldChar w:fldCharType="end"/>
    </w:r>
  </w:p>
  <w:p w:rsidR="00CB0928" w:rsidRDefault="00CB0928" w:rsidP="00CB09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928" w:rsidRDefault="00CB0928" w:rsidP="00CB0928">
    <w:pPr>
      <w:pStyle w:val="bpuHeadSpon"/>
    </w:pPr>
    <w:r w:rsidRPr="00CB0928">
      <w:rPr>
        <w:rStyle w:val="bpuHeadSponChar"/>
      </w:rPr>
      <w:t>S2295</w:t>
    </w:r>
    <w:r>
      <w:t xml:space="preserve"> A.M.BUCCO, GOPAL</w:t>
    </w:r>
  </w:p>
  <w:p w:rsidR="00CB0928" w:rsidRDefault="00CB0928" w:rsidP="00CB0928">
    <w:pPr>
      <w:pStyle w:val="bpuHeadSpon"/>
    </w:pPr>
    <w:r>
      <w:fldChar w:fldCharType="begin"/>
    </w:r>
    <w:r>
      <w:instrText xml:space="preserve"> PAGE  \* MERGEFORMAT </w:instrText>
    </w:r>
    <w:r>
      <w:fldChar w:fldCharType="separate"/>
    </w:r>
    <w:r w:rsidR="005700A6">
      <w:rPr>
        <w:noProof/>
      </w:rPr>
      <w:t>2</w:t>
    </w:r>
    <w:r>
      <w:fldChar w:fldCharType="end"/>
    </w:r>
  </w:p>
  <w:p w:rsidR="00CB0928" w:rsidRDefault="00CB0928" w:rsidP="00CB09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3C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EA3"/>
    <w:rsid w:val="00315320"/>
    <w:rsid w:val="00325776"/>
    <w:rsid w:val="00325E27"/>
    <w:rsid w:val="00330395"/>
    <w:rsid w:val="00333704"/>
    <w:rsid w:val="00336624"/>
    <w:rsid w:val="0034025F"/>
    <w:rsid w:val="00340458"/>
    <w:rsid w:val="0034200F"/>
    <w:rsid w:val="003446A0"/>
    <w:rsid w:val="0034481B"/>
    <w:rsid w:val="00350130"/>
    <w:rsid w:val="00354334"/>
    <w:rsid w:val="00357BD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0A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E8B"/>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BAB"/>
    <w:rsid w:val="009C5630"/>
    <w:rsid w:val="009C5E17"/>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0C7"/>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A1B"/>
    <w:rsid w:val="00C04F4D"/>
    <w:rsid w:val="00C12E48"/>
    <w:rsid w:val="00C13D14"/>
    <w:rsid w:val="00C15F53"/>
    <w:rsid w:val="00C23F09"/>
    <w:rsid w:val="00C25356"/>
    <w:rsid w:val="00C328D0"/>
    <w:rsid w:val="00C46BC1"/>
    <w:rsid w:val="00C5235F"/>
    <w:rsid w:val="00C54CE2"/>
    <w:rsid w:val="00C605F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92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E2B"/>
    <w:rsid w:val="00EA7C16"/>
    <w:rsid w:val="00EC5281"/>
    <w:rsid w:val="00EC791D"/>
    <w:rsid w:val="00EC7CA6"/>
    <w:rsid w:val="00ED121A"/>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3C0"/>
    <w:rsid w:val="00FD2F97"/>
    <w:rsid w:val="00FF50C0"/>
    <w:rsid w:val="00FF5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996670-F4E5-44FE-955F-6D4DFA9DB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0928"/>
  </w:style>
  <w:style w:type="paragraph" w:styleId="BalloonText">
    <w:name w:val="Balloon Text"/>
    <w:basedOn w:val="Normal"/>
    <w:link w:val="BalloonTextChar"/>
    <w:semiHidden/>
    <w:unhideWhenUsed/>
    <w:rsid w:val="005700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00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556</Words>
  <Characters>2965</Characters>
  <Application>Microsoft Office Word</Application>
  <DocSecurity>0</DocSecurity>
  <Lines>98</Lines>
  <Paragraphs>45</Paragraphs>
  <ScaleCrop>false</ScaleCrop>
  <HeadingPairs>
    <vt:vector size="2" baseType="variant">
      <vt:variant>
        <vt:lpstr>Title</vt:lpstr>
      </vt:variant>
      <vt:variant>
        <vt:i4>1</vt:i4>
      </vt:variant>
    </vt:vector>
  </HeadingPairs>
  <TitlesOfParts>
    <vt:vector size="1" baseType="lpstr">
      <vt:lpstr>S2295</vt:lpstr>
    </vt:vector>
  </TitlesOfParts>
  <Manager>R230</Manager>
  <Company>NJ Office of Legislative Services</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S2295</dc:title>
  <dc:subject/>
  <dc:creator>Senator  BUCCO, Senator  GOPAL</dc:creator>
  <cp:keywords>S2295|3|LG |115|0|115|F|0|</cp:keywords>
  <dc:description>INTRODUCED MARCH 16, 2020</dc:description>
  <cp:lastModifiedBy>Puleo, Roseanne</cp:lastModifiedBy>
  <cp:revision>2</cp:revision>
  <cp:lastPrinted>2020-04-27T17:01:00Z</cp:lastPrinted>
  <dcterms:created xsi:type="dcterms:W3CDTF">2020-04-27T17:02:00Z</dcterms:created>
  <dcterms:modified xsi:type="dcterms:W3CDTF">2020-04-27T17:02:00Z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