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D21" w:rsidRDefault="00861D21" w:rsidP="00861D21">
      <w:pPr>
        <w:pStyle w:val="bpuBill"/>
      </w:pPr>
      <w:bookmarkStart w:id="0" w:name="bpuFrontPg"/>
      <w:bookmarkEnd w:id="0"/>
      <w:r>
        <w:t xml:space="preserve">SENATE, No. 2297 </w:t>
      </w:r>
    </w:p>
    <w:p w:rsidR="00861D21" w:rsidRPr="009D38FF" w:rsidRDefault="00861D21" w:rsidP="00861D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7392" r:id="rId7"/>
        </w:object>
      </w:r>
    </w:p>
    <w:p w:rsidR="00861D21" w:rsidRDefault="00861D21" w:rsidP="00861D21">
      <w:pPr>
        <w:pStyle w:val="bpuState"/>
      </w:pPr>
      <w:r>
        <w:t>STATE OF NEW JERSEY</w:t>
      </w:r>
    </w:p>
    <w:p w:rsidR="00861D21" w:rsidRDefault="00861D21" w:rsidP="00861D21">
      <w:pPr>
        <w:pStyle w:val="bpuLegislature"/>
      </w:pPr>
      <w:r>
        <w:t>219th LEGISLATURE</w:t>
      </w:r>
    </w:p>
    <w:p w:rsidR="00861D21" w:rsidRDefault="00861D21" w:rsidP="00861D21">
      <w:pPr>
        <w:pStyle w:val="bpuWpGraphic"/>
      </w:pPr>
      <w:r>
        <w:object w:dxaOrig="8985" w:dyaOrig="255">
          <v:shape id="_x0000_i1026" type="#_x0000_t75" style="width:6in;height:11.8pt" o:ole="">
            <v:imagedata r:id="rId6" o:title=""/>
          </v:shape>
          <o:OLEObject Type="Embed" ProgID="WPWin6.1" ShapeID="_x0000_i1026" DrawAspect="Content" ObjectID="_1649497393" r:id="rId8"/>
        </w:object>
      </w:r>
      <w:r>
        <w:t xml:space="preserve">  </w:t>
      </w:r>
    </w:p>
    <w:p w:rsidR="00861D21" w:rsidRDefault="00861D21" w:rsidP="00861D21">
      <w:pPr>
        <w:pStyle w:val="bpuIntro"/>
      </w:pPr>
      <w:r>
        <w:t>INTRODUCED MARCH 16, 2020</w:t>
      </w:r>
    </w:p>
    <w:p w:rsidR="00861D21" w:rsidRDefault="00861D21" w:rsidP="00861D21">
      <w:pPr>
        <w:pStyle w:val="bpuIntro"/>
      </w:pPr>
    </w:p>
    <w:p w:rsidR="00861D21" w:rsidRDefault="00861D21" w:rsidP="00861D21">
      <w:pPr>
        <w:pStyle w:val="bpuIntro"/>
        <w:sectPr w:rsidR="00861D21" w:rsidSect="003D16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1D21" w:rsidRDefault="00861D21" w:rsidP="00861D21">
      <w:pPr>
        <w:pStyle w:val="bpuIntro"/>
      </w:pPr>
    </w:p>
    <w:p w:rsidR="00861D21" w:rsidRDefault="00861D21" w:rsidP="00861D21">
      <w:pPr>
        <w:pStyle w:val="bpuSponsor"/>
      </w:pPr>
      <w:r>
        <w:t>Sponsored by:</w:t>
      </w:r>
    </w:p>
    <w:p w:rsidR="00861D21" w:rsidRDefault="00861D21" w:rsidP="00861D21">
      <w:pPr>
        <w:pStyle w:val="bpuSponsor"/>
      </w:pPr>
      <w:r>
        <w:t>Senator  VIN GOPAL</w:t>
      </w:r>
    </w:p>
    <w:p w:rsidR="00861D21" w:rsidRDefault="00861D21" w:rsidP="00861D21">
      <w:pPr>
        <w:pStyle w:val="bpuSponsor"/>
      </w:pPr>
      <w:r>
        <w:t>District 11 (Monmouth)</w:t>
      </w:r>
    </w:p>
    <w:p w:rsidR="003D1682" w:rsidRPr="003D1682" w:rsidRDefault="003D1682" w:rsidP="003D1682">
      <w:pPr>
        <w:pStyle w:val="bpuSponsor"/>
      </w:pPr>
      <w:r w:rsidRPr="003D1682">
        <w:rPr>
          <w:bCs/>
        </w:rPr>
        <w:t xml:space="preserve">Senator ROBERT W. SINGER </w:t>
      </w:r>
    </w:p>
    <w:p w:rsidR="003D1682" w:rsidRPr="003D1682" w:rsidRDefault="003D1682" w:rsidP="003D1682">
      <w:pPr>
        <w:pStyle w:val="bpuSponsor"/>
      </w:pPr>
      <w:r w:rsidRPr="003D1682">
        <w:rPr>
          <w:bCs/>
        </w:rPr>
        <w:t xml:space="preserve">District 30 (Monmouth and Ocean) </w:t>
      </w:r>
    </w:p>
    <w:p w:rsidR="003D1682" w:rsidRPr="003D1682" w:rsidRDefault="003D1682" w:rsidP="003D1682">
      <w:pPr>
        <w:pStyle w:val="bpuSponsor"/>
      </w:pPr>
      <w:r w:rsidRPr="003D1682">
        <w:rPr>
          <w:bCs/>
        </w:rPr>
        <w:t xml:space="preserve">Senator LINDA R. GREENSTEIN </w:t>
      </w:r>
    </w:p>
    <w:p w:rsidR="003D1682" w:rsidRPr="003D1682" w:rsidRDefault="003D1682" w:rsidP="003D1682">
      <w:pPr>
        <w:pStyle w:val="bpuSponsor"/>
      </w:pPr>
      <w:r w:rsidRPr="003D1682">
        <w:rPr>
          <w:bCs/>
        </w:rPr>
        <w:t xml:space="preserve">District 14 (Mercer and Middlesex) </w:t>
      </w:r>
    </w:p>
    <w:p w:rsidR="003D1682" w:rsidRPr="003D1682" w:rsidRDefault="003D1682" w:rsidP="003D1682">
      <w:pPr>
        <w:pStyle w:val="bpuSponsor"/>
      </w:pPr>
      <w:r w:rsidRPr="003D1682">
        <w:rPr>
          <w:bCs/>
        </w:rPr>
        <w:t xml:space="preserve">Senator NILSA I. CRUZ-PEREZ </w:t>
      </w:r>
    </w:p>
    <w:p w:rsidR="003D1682" w:rsidRPr="003D1682" w:rsidRDefault="003D1682" w:rsidP="003D1682">
      <w:pPr>
        <w:pStyle w:val="bpuSponsor"/>
      </w:pPr>
      <w:r w:rsidRPr="003D1682">
        <w:rPr>
          <w:bCs/>
        </w:rPr>
        <w:t xml:space="preserve">District 5 (Camden and Gloucester) </w:t>
      </w:r>
    </w:p>
    <w:p w:rsidR="003D1682" w:rsidRPr="003D1682" w:rsidRDefault="003D1682" w:rsidP="003D1682">
      <w:pPr>
        <w:pStyle w:val="bpuSponsor"/>
      </w:pPr>
      <w:r w:rsidRPr="003D1682">
        <w:rPr>
          <w:bCs/>
        </w:rPr>
        <w:t xml:space="preserve">Senator NELLIE POU </w:t>
      </w:r>
    </w:p>
    <w:p w:rsidR="003D1682" w:rsidRPr="003D1682" w:rsidRDefault="003D1682" w:rsidP="003D1682">
      <w:pPr>
        <w:pStyle w:val="bpuSponsor"/>
      </w:pPr>
      <w:r w:rsidRPr="003D1682">
        <w:rPr>
          <w:bCs/>
        </w:rPr>
        <w:t xml:space="preserve">District 35 (Bergen and Passaic) </w:t>
      </w:r>
    </w:p>
    <w:p w:rsidR="003D1682" w:rsidRPr="003D1682" w:rsidRDefault="003D1682" w:rsidP="003D1682">
      <w:pPr>
        <w:pStyle w:val="bpuSponsor"/>
      </w:pPr>
      <w:r w:rsidRPr="003D1682">
        <w:rPr>
          <w:bCs/>
        </w:rPr>
        <w:t xml:space="preserve">Senator M. TERESA RUIZ </w:t>
      </w:r>
    </w:p>
    <w:p w:rsidR="003D1682" w:rsidRPr="003D1682" w:rsidRDefault="003D1682" w:rsidP="003D1682">
      <w:pPr>
        <w:pStyle w:val="bpuSponsor"/>
      </w:pPr>
      <w:r w:rsidRPr="003D1682">
        <w:rPr>
          <w:bCs/>
        </w:rPr>
        <w:t xml:space="preserve">District 29 (Essex) </w:t>
      </w:r>
    </w:p>
    <w:p w:rsidR="003D1682" w:rsidRPr="003D1682" w:rsidRDefault="003D1682" w:rsidP="003D1682">
      <w:pPr>
        <w:pStyle w:val="bpuSponsor"/>
      </w:pPr>
      <w:r w:rsidRPr="003D1682">
        <w:rPr>
          <w:bCs/>
        </w:rPr>
        <w:t xml:space="preserve">Senator DAWN MARIE ADDIEGO </w:t>
      </w:r>
    </w:p>
    <w:p w:rsidR="003D1682" w:rsidRPr="003D1682" w:rsidRDefault="003D1682" w:rsidP="003D1682">
      <w:pPr>
        <w:pStyle w:val="bpuSponsor"/>
      </w:pPr>
      <w:r w:rsidRPr="003D1682">
        <w:rPr>
          <w:bCs/>
        </w:rPr>
        <w:t xml:space="preserve">District 8 (Atlantic, Burlington and Camden) </w:t>
      </w:r>
    </w:p>
    <w:p w:rsidR="003D1682" w:rsidRPr="003D1682" w:rsidRDefault="003D1682" w:rsidP="003D1682">
      <w:pPr>
        <w:pStyle w:val="bpuSponsor"/>
      </w:pPr>
      <w:r w:rsidRPr="003D1682">
        <w:rPr>
          <w:bCs/>
        </w:rPr>
        <w:t xml:space="preserve">Senator CHRIS A. BROWN </w:t>
      </w:r>
    </w:p>
    <w:p w:rsidR="00861D21" w:rsidRDefault="003D1682" w:rsidP="003D1682">
      <w:pPr>
        <w:pStyle w:val="bpuSponsor"/>
      </w:pPr>
      <w:r w:rsidRPr="003D1682">
        <w:rPr>
          <w:bCs/>
        </w:rPr>
        <w:t>District 2 (Atlantic)</w:t>
      </w:r>
    </w:p>
    <w:p w:rsidR="00861D21" w:rsidRDefault="00861D21" w:rsidP="00861D21">
      <w:pPr>
        <w:pStyle w:val="bpuSponsor"/>
      </w:pPr>
    </w:p>
    <w:p w:rsidR="00861D21" w:rsidRDefault="00AB7264" w:rsidP="00AB7264">
      <w:pPr>
        <w:pStyle w:val="bpuSponsor"/>
      </w:pPr>
      <w:r>
        <w:t>Co-Sponsored by:</w:t>
      </w:r>
    </w:p>
    <w:p w:rsidR="00AB7264" w:rsidRDefault="00AB7264" w:rsidP="00AB7264">
      <w:pPr>
        <w:pStyle w:val="bpuSponsor"/>
      </w:pPr>
      <w:r w:rsidRPr="00AB7264">
        <w:t>Senator Stack</w:t>
      </w:r>
    </w:p>
    <w:p w:rsidR="00AB7264" w:rsidRDefault="00AB7264" w:rsidP="00AB7264"/>
    <w:p w:rsidR="00AB7264" w:rsidRDefault="00AB7264" w:rsidP="00AB7264"/>
    <w:p w:rsidR="00AB7264" w:rsidRPr="00AB7264" w:rsidRDefault="00AB7264" w:rsidP="00AB7264">
      <w:bookmarkStart w:id="1" w:name="_GoBack"/>
      <w:bookmarkEnd w:id="1"/>
    </w:p>
    <w:p w:rsidR="00861D21" w:rsidRDefault="00861D21" w:rsidP="00861D21">
      <w:pPr>
        <w:pStyle w:val="bpuSponsor"/>
      </w:pPr>
    </w:p>
    <w:p w:rsidR="00861D21" w:rsidRDefault="00861D21" w:rsidP="00861D21">
      <w:pPr>
        <w:pStyle w:val="bpuSponsor"/>
      </w:pPr>
      <w:r>
        <w:t>SYNOPSIS</w:t>
      </w:r>
    </w:p>
    <w:p w:rsidR="00861D21" w:rsidRDefault="00861D21" w:rsidP="00861D21">
      <w:pPr>
        <w:pStyle w:val="bpuNormText"/>
      </w:pPr>
      <w:r>
        <w:tab/>
        <w:t>Makes FY 2020 supplemental appropriation of $10 million for healthcare and residential facility sanitation due to coronavirus disease 2019 outbreak.</w:t>
      </w:r>
    </w:p>
    <w:p w:rsidR="00861D21" w:rsidRDefault="00861D21" w:rsidP="00861D21">
      <w:pPr>
        <w:pStyle w:val="bpuNormText"/>
      </w:pPr>
    </w:p>
    <w:p w:rsidR="00861D21" w:rsidRDefault="00861D21" w:rsidP="00861D21">
      <w:pPr>
        <w:pStyle w:val="bpuSponsor"/>
      </w:pPr>
      <w:r>
        <w:t xml:space="preserve">CURRENT VERSION OF TEXT </w:t>
      </w:r>
    </w:p>
    <w:p w:rsidR="00861D21" w:rsidRDefault="00861D21" w:rsidP="00861D21">
      <w:pPr>
        <w:pStyle w:val="bpuNormText"/>
      </w:pPr>
      <w:r>
        <w:tab/>
        <w:t>As introduced.</w:t>
      </w:r>
    </w:p>
    <w:p w:rsidR="00861D21" w:rsidRDefault="00861D21" w:rsidP="00861D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61D21" w:rsidRDefault="00861D21" w:rsidP="008916EC">
      <w:pPr>
        <w:pStyle w:val="FronterPage"/>
        <w:tabs>
          <w:tab w:val="clear" w:pos="720"/>
          <w:tab w:val="clear" w:pos="1440"/>
          <w:tab w:val="clear" w:pos="2160"/>
          <w:tab w:val="clear" w:pos="2880"/>
          <w:tab w:val="clear" w:pos="3600"/>
          <w:tab w:val="clear" w:pos="4320"/>
          <w:tab w:val="clear" w:pos="5040"/>
        </w:tabs>
        <w:sectPr w:rsidR="00861D21" w:rsidSect="00861D21">
          <w:type w:val="continuous"/>
          <w:pgSz w:w="12240" w:h="20160" w:code="5"/>
          <w:pgMar w:top="1440" w:right="2275" w:bottom="1440" w:left="2275" w:header="72" w:footer="720" w:gutter="0"/>
          <w:pgNumType w:start="1"/>
          <w:cols w:space="720"/>
          <w:docGrid w:linePitch="360"/>
        </w:sectPr>
      </w:pPr>
    </w:p>
    <w:p w:rsidR="00820D40" w:rsidRPr="00677316" w:rsidRDefault="00820D40" w:rsidP="00820D40">
      <w:pPr>
        <w:pStyle w:val="HangingAnAct"/>
        <w:rPr>
          <w:rStyle w:val="HangingAnActChar"/>
        </w:rPr>
      </w:pPr>
      <w:r>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 approved June 30, 2019 (P.L.2019, c.150).</w:t>
      </w:r>
    </w:p>
    <w:p w:rsidR="00820D40" w:rsidRPr="00D71D68" w:rsidRDefault="00820D40" w:rsidP="00820D40"/>
    <w:p w:rsidR="00820D40" w:rsidRPr="00AA7880" w:rsidRDefault="00820D40" w:rsidP="00820D40">
      <w:r>
        <w:tab/>
      </w:r>
      <w:r>
        <w:rPr>
          <w:rStyle w:val="BillHeading2"/>
        </w:rPr>
        <w:t xml:space="preserve">Be It Enacted </w:t>
      </w:r>
      <w:r>
        <w:rPr>
          <w:rStyle w:val="BillLanguage"/>
        </w:rPr>
        <w:t>by the Senate and the General Assembly of the State of New Jersey:</w:t>
      </w:r>
    </w:p>
    <w:p w:rsidR="00820D40" w:rsidRPr="00D71D68" w:rsidRDefault="00820D40" w:rsidP="00820D40"/>
    <w:p w:rsidR="00820D40" w:rsidRDefault="00F1182D" w:rsidP="00820D40">
      <w:r>
        <w:tab/>
        <w:t>1.</w:t>
      </w:r>
      <w:r>
        <w:tab/>
      </w:r>
      <w:r w:rsidR="00820D40">
        <w:t>In addition to the amounts appropriated under P.L.2019,</w:t>
      </w:r>
      <w:r>
        <w:t> </w:t>
      </w:r>
      <w:r w:rsidR="00820D40">
        <w:t>c.150, there is appropriated out of the General Fund the following sum for the purpose specified:</w:t>
      </w:r>
    </w:p>
    <w:p w:rsidR="00820D40" w:rsidRDefault="00820D40" w:rsidP="00820D40"/>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820D40" w:rsidTr="005C36C7">
        <w:trPr>
          <w:trHeight w:val="900"/>
        </w:trPr>
        <w:tc>
          <w:tcPr>
            <w:tcW w:w="8136" w:type="dxa"/>
            <w:gridSpan w:val="3"/>
            <w:vAlign w:val="center"/>
          </w:tcPr>
          <w:p w:rsidR="00820D40" w:rsidRPr="0089297C" w:rsidRDefault="00820D40" w:rsidP="005C36C7">
            <w:pPr>
              <w:jc w:val="center"/>
              <w:rPr>
                <w:b/>
                <w:sz w:val="26"/>
                <w:szCs w:val="26"/>
              </w:rPr>
            </w:pPr>
            <w:r>
              <w:rPr>
                <w:b/>
                <w:sz w:val="26"/>
                <w:szCs w:val="26"/>
              </w:rPr>
              <w:t>94</w:t>
            </w:r>
            <w:r w:rsidRPr="0089297C">
              <w:rPr>
                <w:b/>
                <w:sz w:val="26"/>
                <w:szCs w:val="26"/>
              </w:rPr>
              <w:t xml:space="preserve"> </w:t>
            </w:r>
            <w:r>
              <w:rPr>
                <w:b/>
                <w:sz w:val="26"/>
                <w:szCs w:val="26"/>
              </w:rPr>
              <w:t>INTERDEPARTMENTAL ACCOUNTS</w:t>
            </w:r>
            <w:r w:rsidRPr="0089297C">
              <w:rPr>
                <w:b/>
                <w:sz w:val="26"/>
                <w:szCs w:val="26"/>
              </w:rPr>
              <w:t xml:space="preserve"> </w:t>
            </w:r>
          </w:p>
          <w:p w:rsidR="00820D40" w:rsidRPr="00035729" w:rsidRDefault="00820D40" w:rsidP="005C36C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center"/>
              <w:rPr>
                <w:b/>
                <w:bCs/>
                <w:i/>
                <w:iCs/>
                <w:color w:val="000000"/>
                <w:spacing w:val="0"/>
                <w:sz w:val="22"/>
                <w:szCs w:val="22"/>
              </w:rPr>
            </w:pPr>
            <w:r w:rsidRPr="00035729">
              <w:rPr>
                <w:b/>
                <w:bCs/>
                <w:i/>
                <w:iCs/>
                <w:color w:val="000000"/>
                <w:spacing w:val="0"/>
                <w:sz w:val="22"/>
                <w:szCs w:val="22"/>
              </w:rPr>
              <w:t>70 Government Direction, Management and Control</w:t>
            </w:r>
          </w:p>
          <w:p w:rsidR="00820D40" w:rsidRPr="00035729" w:rsidRDefault="00820D40" w:rsidP="005C36C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center"/>
              <w:rPr>
                <w:b/>
                <w:bCs/>
                <w:i/>
                <w:iCs/>
                <w:color w:val="000000"/>
                <w:spacing w:val="0"/>
                <w:sz w:val="22"/>
                <w:szCs w:val="22"/>
              </w:rPr>
            </w:pPr>
            <w:r w:rsidRPr="00035729">
              <w:rPr>
                <w:b/>
                <w:bCs/>
                <w:i/>
                <w:iCs/>
                <w:color w:val="000000"/>
                <w:spacing w:val="0"/>
                <w:sz w:val="22"/>
                <w:szCs w:val="22"/>
              </w:rPr>
              <w:t>74 General Government Subsidies</w:t>
            </w:r>
          </w:p>
          <w:p w:rsidR="00820D40" w:rsidRPr="00035729" w:rsidRDefault="00820D40" w:rsidP="005C36C7">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center"/>
              <w:rPr>
                <w:b/>
                <w:bCs/>
                <w:i/>
                <w:iCs/>
                <w:color w:val="000000"/>
                <w:spacing w:val="0"/>
                <w:sz w:val="22"/>
                <w:szCs w:val="22"/>
              </w:rPr>
            </w:pPr>
            <w:r>
              <w:rPr>
                <w:b/>
                <w:bCs/>
                <w:i/>
                <w:iCs/>
                <w:color w:val="000000"/>
                <w:spacing w:val="0"/>
                <w:sz w:val="22"/>
                <w:szCs w:val="22"/>
              </w:rPr>
              <w:t>9420 Other Inter</w:t>
            </w:r>
            <w:r w:rsidRPr="00035729">
              <w:rPr>
                <w:b/>
                <w:bCs/>
                <w:i/>
                <w:iCs/>
                <w:color w:val="000000"/>
                <w:spacing w:val="0"/>
                <w:sz w:val="22"/>
                <w:szCs w:val="22"/>
              </w:rPr>
              <w:t>Departmental Accounts</w:t>
            </w:r>
          </w:p>
          <w:p w:rsidR="00820D40" w:rsidRPr="00647E32" w:rsidRDefault="00820D40" w:rsidP="005C36C7">
            <w:pPr>
              <w:jc w:val="center"/>
              <w:rPr>
                <w:b/>
                <w:u w:val="single"/>
              </w:rPr>
            </w:pPr>
            <w:r w:rsidRPr="00035729">
              <w:rPr>
                <w:b/>
                <w:bCs/>
                <w:color w:val="000000"/>
                <w:spacing w:val="0"/>
                <w:sz w:val="22"/>
                <w:szCs w:val="22"/>
                <w:u w:val="single"/>
              </w:rPr>
              <w:t>GRANTS-IN-AID</w:t>
            </w:r>
          </w:p>
        </w:tc>
      </w:tr>
      <w:tr w:rsidR="00820D40" w:rsidTr="005C36C7">
        <w:trPr>
          <w:trHeight w:val="372"/>
        </w:trPr>
        <w:tc>
          <w:tcPr>
            <w:tcW w:w="6566" w:type="dxa"/>
            <w:gridSpan w:val="2"/>
            <w:tcMar>
              <w:left w:w="115" w:type="dxa"/>
            </w:tcMar>
            <w:vAlign w:val="center"/>
          </w:tcPr>
          <w:p w:rsidR="00820D40" w:rsidRPr="00B94C83" w:rsidRDefault="00820D40" w:rsidP="005C36C7">
            <w:pPr>
              <w:rPr>
                <w:sz w:val="20"/>
                <w:szCs w:val="20"/>
              </w:rPr>
            </w:pPr>
            <w:r>
              <w:rPr>
                <w:sz w:val="22"/>
                <w:szCs w:val="22"/>
              </w:rPr>
              <w:t>04-9420 Other Interdepartmental Accounts  ......................................</w:t>
            </w:r>
          </w:p>
        </w:tc>
        <w:tc>
          <w:tcPr>
            <w:tcW w:w="1584" w:type="dxa"/>
            <w:tcBorders>
              <w:bottom w:val="single" w:sz="8" w:space="0" w:color="auto"/>
            </w:tcBorders>
            <w:tcMar>
              <w:left w:w="0" w:type="dxa"/>
            </w:tcMar>
            <w:vAlign w:val="center"/>
          </w:tcPr>
          <w:p w:rsidR="00820D40" w:rsidRDefault="00820D40" w:rsidP="005C36C7">
            <w:pPr>
              <w:jc w:val="right"/>
            </w:pPr>
            <w:r>
              <w:rPr>
                <w:sz w:val="22"/>
                <w:szCs w:val="22"/>
              </w:rPr>
              <w:t>$10,000,000</w:t>
            </w:r>
          </w:p>
        </w:tc>
      </w:tr>
      <w:tr w:rsidR="00820D40" w:rsidTr="005C36C7">
        <w:trPr>
          <w:trHeight w:val="338"/>
        </w:trPr>
        <w:tc>
          <w:tcPr>
            <w:tcW w:w="6516" w:type="dxa"/>
            <w:gridSpan w:val="2"/>
            <w:tcMar>
              <w:left w:w="576" w:type="dxa"/>
              <w:right w:w="216" w:type="dxa"/>
            </w:tcMar>
            <w:vAlign w:val="center"/>
          </w:tcPr>
          <w:p w:rsidR="00820D40" w:rsidRPr="0089297C" w:rsidRDefault="00820D40" w:rsidP="005C36C7">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820D40" w:rsidRDefault="00820D40" w:rsidP="005C36C7">
            <w:pPr>
              <w:jc w:val="right"/>
            </w:pPr>
            <w:r>
              <w:rPr>
                <w:sz w:val="22"/>
                <w:szCs w:val="22"/>
              </w:rPr>
              <w:t>$10,000,000</w:t>
            </w:r>
          </w:p>
        </w:tc>
      </w:tr>
      <w:tr w:rsidR="00820D40" w:rsidTr="005C36C7">
        <w:trPr>
          <w:trHeight w:val="337"/>
        </w:trPr>
        <w:tc>
          <w:tcPr>
            <w:tcW w:w="6516" w:type="dxa"/>
            <w:gridSpan w:val="2"/>
            <w:tcMar>
              <w:left w:w="720" w:type="dxa"/>
              <w:right w:w="216" w:type="dxa"/>
            </w:tcMar>
            <w:vAlign w:val="center"/>
          </w:tcPr>
          <w:p w:rsidR="00820D40" w:rsidRPr="0089297C" w:rsidRDefault="00820D40" w:rsidP="005C36C7">
            <w:pPr>
              <w:rPr>
                <w:sz w:val="22"/>
                <w:szCs w:val="22"/>
              </w:rPr>
            </w:pPr>
            <w:r>
              <w:rPr>
                <w:sz w:val="22"/>
                <w:szCs w:val="22"/>
              </w:rPr>
              <w:t>Other Interdepartmental Accounts  ........................................</w:t>
            </w:r>
          </w:p>
        </w:tc>
        <w:tc>
          <w:tcPr>
            <w:tcW w:w="1620" w:type="dxa"/>
            <w:vMerge/>
            <w:tcBorders>
              <w:bottom w:val="single" w:sz="8" w:space="0" w:color="auto"/>
            </w:tcBorders>
            <w:vAlign w:val="center"/>
          </w:tcPr>
          <w:p w:rsidR="00820D40" w:rsidRDefault="00820D40" w:rsidP="005C36C7">
            <w:pPr>
              <w:jc w:val="right"/>
            </w:pPr>
          </w:p>
        </w:tc>
      </w:tr>
      <w:tr w:rsidR="00820D40" w:rsidTr="005C36C7">
        <w:trPr>
          <w:trHeight w:val="399"/>
        </w:trPr>
        <w:tc>
          <w:tcPr>
            <w:tcW w:w="4869" w:type="dxa"/>
            <w:tcMar>
              <w:left w:w="115" w:type="dxa"/>
            </w:tcMar>
            <w:vAlign w:val="center"/>
          </w:tcPr>
          <w:p w:rsidR="00820D40" w:rsidRPr="00647E32" w:rsidRDefault="00820D40" w:rsidP="005C36C7">
            <w:pPr>
              <w:rPr>
                <w:b/>
                <w:i/>
                <w:sz w:val="20"/>
                <w:szCs w:val="20"/>
              </w:rPr>
            </w:pPr>
            <w:r>
              <w:rPr>
                <w:b/>
                <w:i/>
                <w:sz w:val="22"/>
                <w:szCs w:val="22"/>
              </w:rPr>
              <w:t>Grants-in-Aid</w:t>
            </w:r>
            <w:r w:rsidRPr="00647E32">
              <w:rPr>
                <w:b/>
                <w:i/>
                <w:sz w:val="20"/>
                <w:szCs w:val="20"/>
              </w:rPr>
              <w:t>:</w:t>
            </w:r>
          </w:p>
        </w:tc>
        <w:tc>
          <w:tcPr>
            <w:tcW w:w="1647" w:type="dxa"/>
            <w:vAlign w:val="center"/>
          </w:tcPr>
          <w:p w:rsidR="00820D40" w:rsidRDefault="00820D40" w:rsidP="005C36C7"/>
        </w:tc>
        <w:tc>
          <w:tcPr>
            <w:tcW w:w="1620" w:type="dxa"/>
            <w:tcBorders>
              <w:top w:val="single" w:sz="8" w:space="0" w:color="auto"/>
            </w:tcBorders>
            <w:vAlign w:val="center"/>
          </w:tcPr>
          <w:p w:rsidR="00820D40" w:rsidRDefault="00820D40" w:rsidP="005C36C7"/>
        </w:tc>
      </w:tr>
      <w:tr w:rsidR="00820D40" w:rsidTr="005C36C7">
        <w:trPr>
          <w:trHeight w:val="399"/>
        </w:trPr>
        <w:tc>
          <w:tcPr>
            <w:tcW w:w="4869" w:type="dxa"/>
            <w:tcMar>
              <w:left w:w="115" w:type="dxa"/>
            </w:tcMar>
            <w:vAlign w:val="center"/>
          </w:tcPr>
          <w:p w:rsidR="00820D40" w:rsidRPr="00C42505" w:rsidRDefault="00820D40" w:rsidP="005C36C7">
            <w:pPr>
              <w:rPr>
                <w:sz w:val="20"/>
                <w:szCs w:val="20"/>
              </w:rPr>
            </w:pPr>
            <w:r>
              <w:rPr>
                <w:sz w:val="22"/>
                <w:szCs w:val="22"/>
              </w:rPr>
              <w:t>04</w:t>
            </w:r>
            <w:r w:rsidRPr="0089297C">
              <w:rPr>
                <w:sz w:val="22"/>
                <w:szCs w:val="22"/>
              </w:rPr>
              <w:t xml:space="preserve">    </w:t>
            </w:r>
            <w:r>
              <w:rPr>
                <w:sz w:val="22"/>
                <w:szCs w:val="22"/>
              </w:rPr>
              <w:t xml:space="preserve"> Health Care and Residential Facility     Sanitation…………………              ($10,000,000)</w:t>
            </w:r>
          </w:p>
        </w:tc>
        <w:tc>
          <w:tcPr>
            <w:tcW w:w="1647" w:type="dxa"/>
            <w:vAlign w:val="center"/>
          </w:tcPr>
          <w:p w:rsidR="00820D40" w:rsidRDefault="00820D40" w:rsidP="005C36C7">
            <w:pPr>
              <w:jc w:val="right"/>
            </w:pPr>
          </w:p>
        </w:tc>
        <w:tc>
          <w:tcPr>
            <w:tcW w:w="1620" w:type="dxa"/>
            <w:vAlign w:val="center"/>
          </w:tcPr>
          <w:p w:rsidR="00820D40" w:rsidRDefault="00820D40" w:rsidP="005C36C7"/>
        </w:tc>
      </w:tr>
    </w:tbl>
    <w:p w:rsidR="00820D40" w:rsidRDefault="00820D40" w:rsidP="00820D40">
      <w:pPr>
        <w:ind w:left="360" w:hanging="360"/>
      </w:pPr>
    </w:p>
    <w:p w:rsidR="00820D40" w:rsidRDefault="00820D40" w:rsidP="00F1182D">
      <w:pPr>
        <w:ind w:hanging="270"/>
      </w:pPr>
      <w:r>
        <w:t>The amount herein appropriated for Health Care and Residential Facility Sanitation shall be used to provide financial assistance to certain health care and residential facilities in meeting the sanitation demands imposed by the coronavirus disease 2019, also known as COVID-19, outbreak.  These facilities shall be limited to: nursing homes; long-term care facilities; Program of All-inclusive Care for the Elderly, or PACE, facilities; federally qualified health centers; urgent care facilities; retirement centers; senior centers; intermediate care facilities; State developmental centers; group homes for individuals with medical needs; State psychiatric hospitals; post-acute rehabilitation centers; medical day care centers; residential schools for children with complex medical needs; group homes for individuals with mental health, substance use, or behavioral health conditions; and homeless shelters.  No later than five days following the effective date of P.L.</w:t>
      </w:r>
      <w:r w:rsidR="00F1182D">
        <w:t>    </w:t>
      </w:r>
      <w:r>
        <w:t>,</w:t>
      </w:r>
      <w:r w:rsidR="00F1182D">
        <w:t> </w:t>
      </w:r>
      <w:r>
        <w:t>c.</w:t>
      </w:r>
      <w:r w:rsidR="00F1182D">
        <w:t>   </w:t>
      </w:r>
      <w:r>
        <w:t xml:space="preserve">(pending before the Legislature as this bill), the Director of the Division of Budget and Accounting, in collaboration with Commissioners of Health, Human Services, Children and Families, and Community Affairs, shall determine the methodology for allocation of the funds across the applicable facilities.  No later than 10 days following the effective date of P.L.    , c.   (pending before the Legislature as this bill), the Director of the Division of Budget and Accounting shall transfer such funds to the applicable departments and divisions for distribution to the facilities. </w:t>
      </w:r>
    </w:p>
    <w:p w:rsidR="00820D40" w:rsidRDefault="00820D40" w:rsidP="00820D40"/>
    <w:p w:rsidR="00820D40" w:rsidRDefault="00820D40" w:rsidP="00820D40">
      <w:r>
        <w:tab/>
        <w:t>2.</w:t>
      </w:r>
      <w:r>
        <w:tab/>
      </w:r>
      <w:r w:rsidRPr="00647E32">
        <w:t xml:space="preserve">This act shall take effect </w:t>
      </w:r>
      <w:r>
        <w:t>immediately</w:t>
      </w:r>
      <w:r w:rsidRPr="00647E32">
        <w:t>.</w:t>
      </w:r>
    </w:p>
    <w:p w:rsidR="00820D40" w:rsidRPr="00647E32" w:rsidRDefault="00820D40" w:rsidP="00820D40"/>
    <w:p w:rsidR="00820D40" w:rsidRPr="00CE7BD8" w:rsidRDefault="00820D40" w:rsidP="00820D40"/>
    <w:p w:rsidR="00820D40" w:rsidRDefault="00820D40" w:rsidP="00820D40">
      <w:pPr>
        <w:jc w:val="center"/>
      </w:pPr>
      <w:r w:rsidRPr="00D71D68">
        <w:t>STATEMENT</w:t>
      </w:r>
    </w:p>
    <w:p w:rsidR="00820D40" w:rsidRPr="00AA7880" w:rsidRDefault="00820D40" w:rsidP="00820D40">
      <w:pPr>
        <w:jc w:val="center"/>
      </w:pPr>
    </w:p>
    <w:p w:rsidR="00820D40" w:rsidRDefault="00820D40" w:rsidP="00820D40">
      <w:pPr>
        <w:rPr>
          <w:color w:val="000000"/>
          <w:spacing w:val="0"/>
        </w:rPr>
      </w:pPr>
      <w:r>
        <w:rPr>
          <w:color w:val="000000"/>
          <w:spacing w:val="0"/>
        </w:rPr>
        <w:tab/>
        <w:t>This bill m</w:t>
      </w:r>
      <w:r w:rsidRPr="00FD16DF">
        <w:rPr>
          <w:color w:val="000000"/>
          <w:spacing w:val="0"/>
        </w:rPr>
        <w:t xml:space="preserve">akes </w:t>
      </w:r>
      <w:r>
        <w:rPr>
          <w:color w:val="000000"/>
          <w:spacing w:val="0"/>
        </w:rPr>
        <w:t xml:space="preserve">an </w:t>
      </w:r>
      <w:r w:rsidRPr="00FD16DF">
        <w:rPr>
          <w:color w:val="000000"/>
          <w:spacing w:val="0"/>
        </w:rPr>
        <w:t xml:space="preserve">FY 2020 </w:t>
      </w:r>
      <w:r>
        <w:rPr>
          <w:color w:val="000000"/>
          <w:spacing w:val="0"/>
        </w:rPr>
        <w:t xml:space="preserve">supplemental appropriation of $10 </w:t>
      </w:r>
      <w:r w:rsidRPr="00FD16DF">
        <w:rPr>
          <w:color w:val="000000"/>
          <w:spacing w:val="0"/>
        </w:rPr>
        <w:t xml:space="preserve">million for </w:t>
      </w:r>
      <w:r>
        <w:rPr>
          <w:color w:val="000000"/>
          <w:spacing w:val="0"/>
        </w:rPr>
        <w:t xml:space="preserve">health care and residential facility sanitation due to the </w:t>
      </w:r>
      <w:r>
        <w:t>coronavirus disease 2019 outbreak</w:t>
      </w:r>
      <w:r w:rsidRPr="00FD16DF">
        <w:rPr>
          <w:color w:val="000000"/>
          <w:spacing w:val="0"/>
        </w:rPr>
        <w:t>.</w:t>
      </w:r>
    </w:p>
    <w:p w:rsidR="00820D40" w:rsidRDefault="00820D40" w:rsidP="00820D40">
      <w:r>
        <w:tab/>
        <w:t xml:space="preserve">Under the bill, the $10 million application is to be used to provide financial assistance to certain health care and residential facilities in meeting the sanitation demands imposed by the coronavirus disease 2019, also known as COVID-19, outbreak.  These facilities are limited to: nursing homes; long-term care facilities; Program of All-inclusive Care for the Elderly, or PACE, facilities; federally qualified health centers; urgent care facilities; retirement centers; senior centers; intermediate care facilities; State developmental centers; group homes for individuals with medical needs; State psychiatric hospitals; post-acute rehabilitation centers; medical day care centers; residential schools for children with complex medical needs; group homes for individuals with mental health, substance use, or behavioral health conditions; and homeless shelters.  </w:t>
      </w:r>
    </w:p>
    <w:p w:rsidR="00820D40" w:rsidRDefault="00820D40" w:rsidP="00820D40">
      <w:pPr>
        <w:rPr>
          <w:color w:val="000000"/>
          <w:spacing w:val="0"/>
        </w:rPr>
      </w:pPr>
      <w:r>
        <w:tab/>
        <w:t>No later than five days following the effective date the bill, the Director of the Division of Budget and Accounting, in collaboration with Commissioners of Health, Human Services, Children and Families, and Community Affairs, shall determine the methodology for allocation of the funds across the applicable facilities.  No later than 10 days following the effective date the bill, the Director of the Division of Budget and Accounting shall transfer such funds to the applicable departments and divisions for distribution to the facilities.</w:t>
      </w:r>
    </w:p>
    <w:p w:rsidR="00F00D08" w:rsidRPr="00F1182D" w:rsidRDefault="00820D40" w:rsidP="00F1182D">
      <w:pPr>
        <w:rPr>
          <w:spacing w:val="-3"/>
          <w:lang w:val="en"/>
        </w:rPr>
      </w:pPr>
      <w:r>
        <w:tab/>
        <w:t>COVID-19 is a respiratory disease caused by a novel coronavirus that was first detected in China and which has now been detected in 60 locations internationally, including in the United States.  Reported illnesses have ranged from mild to severe, including illness resulting in death.</w:t>
      </w:r>
      <w:r w:rsidRPr="003E25EB">
        <w:t xml:space="preserve"> </w:t>
      </w:r>
      <w:r>
        <w:t xml:space="preserve"> According to the federal </w:t>
      </w:r>
      <w:r w:rsidRPr="00242380">
        <w:t xml:space="preserve">Centers for Disease Control and Prevention, it is likely that at some point, widespread transmission of COVID-19 in the United States will occur.  On March 11, 2020, the World Health Organization declared the </w:t>
      </w:r>
      <w:r w:rsidRPr="00242380">
        <w:rPr>
          <w:bCs/>
          <w:lang w:val="en"/>
        </w:rPr>
        <w:t>coronavirus outbreak</w:t>
      </w:r>
      <w:r w:rsidRPr="00242380">
        <w:rPr>
          <w:lang w:val="en"/>
        </w:rPr>
        <w:t xml:space="preserve"> a </w:t>
      </w:r>
      <w:r w:rsidRPr="00242380">
        <w:rPr>
          <w:bCs/>
          <w:lang w:val="en"/>
        </w:rPr>
        <w:t>pandemic</w:t>
      </w:r>
      <w:r w:rsidRPr="00242380">
        <w:rPr>
          <w:lang w:val="en"/>
        </w:rPr>
        <w:t>.</w:t>
      </w:r>
      <w:r w:rsidR="00D0539E">
        <w:rPr>
          <w:lang w:val="en"/>
        </w:rPr>
        <w:t xml:space="preserve"> </w:t>
      </w:r>
    </w:p>
    <w:sectPr w:rsidR="00F00D08" w:rsidRPr="00F1182D" w:rsidSect="00861D2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5BD" w:rsidRDefault="003915BD">
      <w:r>
        <w:separator/>
      </w:r>
    </w:p>
  </w:endnote>
  <w:endnote w:type="continuationSeparator" w:id="0">
    <w:p w:rsidR="003915BD" w:rsidRDefault="00391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682" w:rsidRDefault="003D1682" w:rsidP="003D1682">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5BD" w:rsidRDefault="003915BD">
      <w:r>
        <w:separator/>
      </w:r>
    </w:p>
  </w:footnote>
  <w:footnote w:type="continuationSeparator" w:id="0">
    <w:p w:rsidR="003915BD" w:rsidRDefault="00391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26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1682" w:rsidRDefault="003D1682" w:rsidP="003D1682">
    <w:pPr>
      <w:pStyle w:val="bpuHeadSpon"/>
    </w:pPr>
    <w:r w:rsidRPr="00861D21">
      <w:rPr>
        <w:rStyle w:val="bpuHeadSponChar"/>
      </w:rPr>
      <w:t>S2297</w:t>
    </w:r>
    <w:r>
      <w:t xml:space="preserve"> GOPAL, </w:t>
    </w:r>
    <w:r w:rsidRPr="003D1682">
      <w:rPr>
        <w:bCs/>
      </w:rPr>
      <w:t>SINGER</w:t>
    </w:r>
  </w:p>
  <w:p w:rsidR="00861D21" w:rsidRDefault="00861D21" w:rsidP="00861D21">
    <w:pPr>
      <w:pStyle w:val="bpuHeadSpon"/>
    </w:pPr>
    <w:r>
      <w:fldChar w:fldCharType="begin"/>
    </w:r>
    <w:r>
      <w:instrText xml:space="preserve"> PAGE  \* MERGEFORMAT </w:instrText>
    </w:r>
    <w:r>
      <w:fldChar w:fldCharType="separate"/>
    </w:r>
    <w:r w:rsidR="00E02242">
      <w:rPr>
        <w:noProof/>
      </w:rPr>
      <w:t>3</w:t>
    </w:r>
    <w:r>
      <w:fldChar w:fldCharType="end"/>
    </w:r>
  </w:p>
  <w:p w:rsidR="00861D21" w:rsidRDefault="00861D21" w:rsidP="00861D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1D21" w:rsidRDefault="00861D21" w:rsidP="00861D21">
    <w:pPr>
      <w:pStyle w:val="bpuHeadSpon"/>
    </w:pPr>
    <w:r w:rsidRPr="00861D21">
      <w:rPr>
        <w:rStyle w:val="bpuHeadSponChar"/>
      </w:rPr>
      <w:t>S2297</w:t>
    </w:r>
    <w:r>
      <w:t xml:space="preserve"> GOPAL</w:t>
    </w:r>
    <w:r w:rsidR="003D1682">
      <w:t xml:space="preserve">, </w:t>
    </w:r>
    <w:r w:rsidR="003D1682" w:rsidRPr="003D1682">
      <w:rPr>
        <w:bCs/>
      </w:rPr>
      <w:t>SINGER</w:t>
    </w:r>
  </w:p>
  <w:p w:rsidR="00861D21" w:rsidRDefault="00861D21" w:rsidP="00861D21">
    <w:pPr>
      <w:pStyle w:val="bpuHeadSpon"/>
    </w:pPr>
    <w:r>
      <w:fldChar w:fldCharType="begin"/>
    </w:r>
    <w:r>
      <w:instrText xml:space="preserve"> PAGE  \* MERGEFORMAT </w:instrText>
    </w:r>
    <w:r>
      <w:fldChar w:fldCharType="separate"/>
    </w:r>
    <w:r w:rsidR="00E02242">
      <w:rPr>
        <w:noProof/>
      </w:rPr>
      <w:t>2</w:t>
    </w:r>
    <w:r>
      <w:fldChar w:fldCharType="end"/>
    </w:r>
  </w:p>
  <w:p w:rsidR="00861D21" w:rsidRDefault="00861D21" w:rsidP="00861D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5B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3C0"/>
    <w:rsid w:val="0036180C"/>
    <w:rsid w:val="00363CF5"/>
    <w:rsid w:val="00364344"/>
    <w:rsid w:val="003702CA"/>
    <w:rsid w:val="00370617"/>
    <w:rsid w:val="00382F1F"/>
    <w:rsid w:val="003915BD"/>
    <w:rsid w:val="00391DA4"/>
    <w:rsid w:val="00394BAB"/>
    <w:rsid w:val="003A3C64"/>
    <w:rsid w:val="003A3F83"/>
    <w:rsid w:val="003C188D"/>
    <w:rsid w:val="003C43EF"/>
    <w:rsid w:val="003C5A6B"/>
    <w:rsid w:val="003C7FB2"/>
    <w:rsid w:val="003D168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81A"/>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D40"/>
    <w:rsid w:val="00832816"/>
    <w:rsid w:val="00837109"/>
    <w:rsid w:val="00840365"/>
    <w:rsid w:val="008406A3"/>
    <w:rsid w:val="00841D2C"/>
    <w:rsid w:val="00845F3C"/>
    <w:rsid w:val="008461B8"/>
    <w:rsid w:val="008462F1"/>
    <w:rsid w:val="00847EF1"/>
    <w:rsid w:val="008538FA"/>
    <w:rsid w:val="008573B0"/>
    <w:rsid w:val="00861D2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3B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26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03D"/>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D4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39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242"/>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82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B6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381C38"/>
  <w15:docId w15:val="{DD9460CE-7BFB-4F82-9914-43F6D54BC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5B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B6B"/>
    <w:rPr>
      <w:rFonts w:ascii="Segoe UI" w:hAnsi="Segoe UI" w:cs="Segoe UI"/>
      <w:spacing w:val="4"/>
      <w:sz w:val="18"/>
      <w:szCs w:val="18"/>
    </w:rPr>
  </w:style>
  <w:style w:type="character" w:styleId="LineNumber">
    <w:name w:val="line number"/>
    <w:basedOn w:val="DefaultParagraphFont"/>
    <w:semiHidden/>
    <w:unhideWhenUsed/>
    <w:rsid w:val="00861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767</Words>
  <Characters>4664</Characters>
  <Application>Microsoft Office Word</Application>
  <DocSecurity>0</DocSecurity>
  <Lines>140</Lines>
  <Paragraphs>49</Paragraphs>
  <ScaleCrop>false</ScaleCrop>
  <HeadingPairs>
    <vt:vector size="2" baseType="variant">
      <vt:variant>
        <vt:lpstr>Title</vt:lpstr>
      </vt:variant>
      <vt:variant>
        <vt:i4>1</vt:i4>
      </vt:variant>
    </vt:vector>
  </HeadingPairs>
  <TitlesOfParts>
    <vt:vector size="1" baseType="lpstr">
      <vt:lpstr>S2297</vt:lpstr>
    </vt:vector>
  </TitlesOfParts>
  <Manager>R230</Manager>
  <Company>NJ Office of Legislative Services</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S2297</dc:title>
  <dc:subject/>
  <dc:creator>Senator  GOPAL</dc:creator>
  <cp:keywords>S2297|3|HS |285|0|285|N|0|</cp:keywords>
  <dc:description>INTRODUCED MARCH 16, 2020</dc:description>
  <cp:lastModifiedBy>Puleo, Roseanne</cp:lastModifiedBy>
  <cp:revision>2</cp:revision>
  <cp:lastPrinted>2020-04-27T16:54:00Z</cp:lastPrinted>
  <dcterms:created xsi:type="dcterms:W3CDTF">2020-04-27T16:55:00Z</dcterms:created>
  <dcterms:modified xsi:type="dcterms:W3CDTF">2020-04-27T16:55:00Z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