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6F4" w:rsidRDefault="00D836F4" w:rsidP="00D836F4">
      <w:pPr>
        <w:pStyle w:val="bpuBill"/>
      </w:pPr>
      <w:bookmarkStart w:id="0" w:name="bpuFrontPg"/>
      <w:bookmarkStart w:id="1" w:name="_GoBack"/>
      <w:bookmarkEnd w:id="0"/>
      <w:bookmarkEnd w:id="1"/>
      <w:r>
        <w:t xml:space="preserve">SENATE, No. 2345 </w:t>
      </w:r>
    </w:p>
    <w:p w:rsidR="00D836F4" w:rsidRPr="009D38FF" w:rsidRDefault="00D836F4" w:rsidP="00D836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4287" r:id="rId7"/>
        </w:object>
      </w:r>
    </w:p>
    <w:p w:rsidR="00D836F4" w:rsidRDefault="00D836F4" w:rsidP="00D836F4">
      <w:pPr>
        <w:pStyle w:val="bpuState"/>
      </w:pPr>
      <w:r>
        <w:t>STATE OF NEW JERSEY</w:t>
      </w:r>
    </w:p>
    <w:p w:rsidR="00D836F4" w:rsidRDefault="00D836F4" w:rsidP="00D836F4">
      <w:pPr>
        <w:pStyle w:val="bpuLegislature"/>
      </w:pPr>
      <w:r>
        <w:t>219th LEGISLATURE</w:t>
      </w:r>
    </w:p>
    <w:p w:rsidR="00D836F4" w:rsidRDefault="00D836F4" w:rsidP="00D836F4">
      <w:pPr>
        <w:pStyle w:val="bpuWpGraphic"/>
      </w:pPr>
      <w:r>
        <w:object w:dxaOrig="8985" w:dyaOrig="255">
          <v:shape id="_x0000_i1026" type="#_x0000_t75" style="width:6in;height:11.8pt" o:ole="">
            <v:imagedata r:id="rId6" o:title=""/>
          </v:shape>
          <o:OLEObject Type="Embed" ProgID="WPWin6.1" ShapeID="_x0000_i1026" DrawAspect="Content" ObjectID="_1648304288" r:id="rId8"/>
        </w:object>
      </w:r>
      <w:r>
        <w:t xml:space="preserve">  </w:t>
      </w:r>
    </w:p>
    <w:p w:rsidR="00D836F4" w:rsidRDefault="00D836F4" w:rsidP="00D836F4">
      <w:pPr>
        <w:pStyle w:val="bpuIntro"/>
      </w:pPr>
      <w:r>
        <w:t>INTRODUCED APRIL 9, 2020</w:t>
      </w:r>
    </w:p>
    <w:p w:rsidR="00D836F4" w:rsidRDefault="00D836F4" w:rsidP="00D836F4">
      <w:pPr>
        <w:pStyle w:val="bpuIntro"/>
      </w:pPr>
    </w:p>
    <w:p w:rsidR="00D836F4" w:rsidRDefault="00D836F4" w:rsidP="00D836F4">
      <w:pPr>
        <w:pStyle w:val="bpuIntro"/>
        <w:sectPr w:rsidR="00D836F4" w:rsidSect="005C2D1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836F4" w:rsidRDefault="00D836F4" w:rsidP="00D836F4">
      <w:pPr>
        <w:pStyle w:val="bpuIntro"/>
      </w:pPr>
    </w:p>
    <w:p w:rsidR="00D836F4" w:rsidRDefault="00D836F4" w:rsidP="00D836F4">
      <w:pPr>
        <w:pStyle w:val="bpuSponsor"/>
      </w:pPr>
      <w:r>
        <w:t>Sponsored by:</w:t>
      </w:r>
    </w:p>
    <w:p w:rsidR="00D836F4" w:rsidRDefault="00D836F4" w:rsidP="00D836F4">
      <w:pPr>
        <w:pStyle w:val="bpuSponsor"/>
      </w:pPr>
      <w:r>
        <w:t>Senator  JOSEPH P. CRYAN</w:t>
      </w:r>
    </w:p>
    <w:p w:rsidR="00D836F4" w:rsidRDefault="00D836F4" w:rsidP="00D836F4">
      <w:pPr>
        <w:pStyle w:val="bpuSponsor"/>
      </w:pPr>
      <w:r>
        <w:t>District 20 (Union)</w:t>
      </w:r>
    </w:p>
    <w:p w:rsidR="00D836F4" w:rsidRDefault="00D836F4" w:rsidP="00D836F4">
      <w:pPr>
        <w:pStyle w:val="bpuSponsor"/>
      </w:pPr>
      <w:r>
        <w:t>Senator  CHRISTOPHER "KIP" BATEMAN</w:t>
      </w:r>
    </w:p>
    <w:p w:rsidR="00D836F4" w:rsidRDefault="00D836F4" w:rsidP="00D836F4">
      <w:pPr>
        <w:pStyle w:val="bpuSponsor"/>
      </w:pPr>
      <w:r>
        <w:t>District 16 (Hunterdon, Mercer, Middlesex and Somerset)</w:t>
      </w:r>
    </w:p>
    <w:p w:rsidR="00D836F4" w:rsidRDefault="00D836F4" w:rsidP="00D836F4">
      <w:pPr>
        <w:pStyle w:val="bpuSponsor"/>
      </w:pPr>
    </w:p>
    <w:p w:rsidR="00D836F4" w:rsidRDefault="005C2D1D" w:rsidP="005C2D1D">
      <w:pPr>
        <w:pStyle w:val="bpuSponsor"/>
      </w:pPr>
      <w:r>
        <w:t>Co-Sponsored by:</w:t>
      </w:r>
    </w:p>
    <w:p w:rsidR="005C2D1D" w:rsidRDefault="005C2D1D" w:rsidP="005C2D1D">
      <w:pPr>
        <w:pStyle w:val="bpuSponsor"/>
      </w:pPr>
      <w:r w:rsidRPr="005C2D1D">
        <w:t xml:space="preserve">Senators </w:t>
      </w:r>
      <w:proofErr w:type="spellStart"/>
      <w:r w:rsidRPr="005C2D1D">
        <w:t>Addiego</w:t>
      </w:r>
      <w:proofErr w:type="spellEnd"/>
      <w:r w:rsidRPr="005C2D1D">
        <w:t xml:space="preserve">, </w:t>
      </w:r>
      <w:proofErr w:type="spellStart"/>
      <w:r w:rsidRPr="005C2D1D">
        <w:t>Oroho</w:t>
      </w:r>
      <w:proofErr w:type="spellEnd"/>
      <w:r w:rsidRPr="005C2D1D">
        <w:t xml:space="preserve"> and </w:t>
      </w:r>
      <w:proofErr w:type="spellStart"/>
      <w:r w:rsidRPr="005C2D1D">
        <w:t>Pennacchio</w:t>
      </w:r>
      <w:proofErr w:type="spellEnd"/>
    </w:p>
    <w:p w:rsidR="005C2D1D" w:rsidRDefault="005C2D1D" w:rsidP="005C2D1D"/>
    <w:p w:rsidR="005C2D1D" w:rsidRPr="005C2D1D" w:rsidRDefault="005C2D1D" w:rsidP="005C2D1D"/>
    <w:p w:rsidR="00D836F4" w:rsidRDefault="00D836F4" w:rsidP="00D836F4">
      <w:pPr>
        <w:pStyle w:val="bpuSponsor"/>
      </w:pPr>
    </w:p>
    <w:p w:rsidR="00D836F4" w:rsidRDefault="00D836F4" w:rsidP="00D836F4">
      <w:pPr>
        <w:pStyle w:val="bpuSponsor"/>
      </w:pPr>
    </w:p>
    <w:p w:rsidR="00D836F4" w:rsidRDefault="00D836F4" w:rsidP="00D836F4">
      <w:pPr>
        <w:pStyle w:val="bpuSponsor"/>
      </w:pPr>
      <w:r>
        <w:t>SYNOPSIS</w:t>
      </w:r>
    </w:p>
    <w:p w:rsidR="00D836F4" w:rsidRDefault="00D836F4" w:rsidP="00D836F4">
      <w:pPr>
        <w:pStyle w:val="bpuNormText"/>
      </w:pPr>
      <w:r>
        <w:tab/>
        <w:t xml:space="preserve">Requires refund or credit for transient space reservations when public health emergency or state of emergency is in effect. </w:t>
      </w:r>
    </w:p>
    <w:p w:rsidR="00D836F4" w:rsidRDefault="00D836F4" w:rsidP="00D836F4">
      <w:pPr>
        <w:pStyle w:val="bpuNormText"/>
      </w:pPr>
    </w:p>
    <w:p w:rsidR="00D836F4" w:rsidRDefault="00D836F4" w:rsidP="00D836F4">
      <w:pPr>
        <w:pStyle w:val="bpuSponsor"/>
      </w:pPr>
      <w:r>
        <w:t xml:space="preserve">CURRENT VERSION OF TEXT </w:t>
      </w:r>
    </w:p>
    <w:p w:rsidR="00D836F4" w:rsidRDefault="00D836F4" w:rsidP="00D836F4">
      <w:pPr>
        <w:pStyle w:val="bpuNormText"/>
      </w:pPr>
      <w:r>
        <w:tab/>
        <w:t>As introduced.</w:t>
      </w:r>
    </w:p>
    <w:p w:rsidR="00D836F4" w:rsidRDefault="00D836F4" w:rsidP="00D836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36F4" w:rsidRDefault="00D836F4" w:rsidP="008916EC">
      <w:pPr>
        <w:pStyle w:val="FronterPage"/>
        <w:tabs>
          <w:tab w:val="clear" w:pos="720"/>
          <w:tab w:val="clear" w:pos="1440"/>
          <w:tab w:val="clear" w:pos="2160"/>
          <w:tab w:val="clear" w:pos="2880"/>
          <w:tab w:val="clear" w:pos="3600"/>
          <w:tab w:val="clear" w:pos="4320"/>
          <w:tab w:val="clear" w:pos="5040"/>
        </w:tabs>
        <w:sectPr w:rsidR="00D836F4" w:rsidSect="00D836F4">
          <w:type w:val="continuous"/>
          <w:pgSz w:w="12240" w:h="20160" w:code="5"/>
          <w:pgMar w:top="1440" w:right="2275" w:bottom="1440" w:left="2275" w:header="72" w:footer="720" w:gutter="0"/>
          <w:pgNumType w:start="1"/>
          <w:cols w:space="720"/>
          <w:docGrid w:linePitch="360"/>
        </w:sectPr>
      </w:pPr>
    </w:p>
    <w:p w:rsidR="00686AEB" w:rsidRPr="00677316" w:rsidRDefault="00A14F2B" w:rsidP="003E47BA">
      <w:pPr>
        <w:pStyle w:val="HangingAnAct"/>
        <w:rPr>
          <w:rStyle w:val="HangingAnActChar"/>
        </w:rPr>
      </w:pPr>
      <w:r>
        <w:rPr>
          <w:rStyle w:val="BillHead"/>
        </w:rPr>
        <w:lastRenderedPageBreak/>
        <w:t>An Act</w:t>
      </w:r>
      <w:r w:rsidR="00686AEB" w:rsidRPr="006B7FA7">
        <w:rPr>
          <w:rStyle w:val="HangingAnActChar"/>
        </w:rPr>
        <w:t xml:space="preserve"> </w:t>
      </w:r>
      <w:r w:rsidR="00015777">
        <w:rPr>
          <w:rStyle w:val="HangingAnActChar"/>
        </w:rPr>
        <w:t>concerning</w:t>
      </w:r>
      <w:r w:rsidR="002F6C40">
        <w:rPr>
          <w:rStyle w:val="HangingAnActChar"/>
        </w:rPr>
        <w:t xml:space="preserve"> </w:t>
      </w:r>
      <w:r w:rsidR="00B25965">
        <w:rPr>
          <w:rStyle w:val="HangingAnActChar"/>
        </w:rPr>
        <w:t xml:space="preserve">a </w:t>
      </w:r>
      <w:r w:rsidR="00687F63">
        <w:rPr>
          <w:rStyle w:val="HangingAnActChar"/>
        </w:rPr>
        <w:t>refund or credit for</w:t>
      </w:r>
      <w:r w:rsidR="00B25965">
        <w:rPr>
          <w:rStyle w:val="HangingAnActChar"/>
        </w:rPr>
        <w:t xml:space="preserve"> certain</w:t>
      </w:r>
      <w:r w:rsidR="00687F63">
        <w:rPr>
          <w:rStyle w:val="HangingAnActChar"/>
        </w:rPr>
        <w:t xml:space="preserve"> transient space accommodations under certain circumstances</w:t>
      </w:r>
      <w:r w:rsidR="00015777">
        <w:rPr>
          <w:rStyle w:val="HangingAnActChar"/>
        </w:rPr>
        <w:t xml:space="preserve">. </w:t>
      </w:r>
    </w:p>
    <w:p w:rsidR="000B1054" w:rsidRPr="00D71D68" w:rsidRDefault="000B1054" w:rsidP="000B1054"/>
    <w:p w:rsidR="00686AEB" w:rsidRPr="00AA7880" w:rsidRDefault="00686AEB" w:rsidP="00686AEB">
      <w:r>
        <w:tab/>
      </w:r>
      <w:r w:rsidR="00A14F2B">
        <w:rPr>
          <w:rStyle w:val="BillHeading2"/>
        </w:rPr>
        <w:t>Be It Enacted</w:t>
      </w:r>
      <w:r>
        <w:rPr>
          <w:rStyle w:val="BillHeading2"/>
        </w:rPr>
        <w:t xml:space="preserve"> </w:t>
      </w:r>
      <w:r w:rsidR="00A14F2B">
        <w:rPr>
          <w:rStyle w:val="BillLanguage"/>
        </w:rPr>
        <w:t>by the Senate and General Assembly of the State of New Jersey:</w:t>
      </w:r>
    </w:p>
    <w:p w:rsidR="00686AEB" w:rsidRDefault="00686AEB" w:rsidP="00686AEB"/>
    <w:p w:rsidR="00C56E6E" w:rsidRDefault="00015777" w:rsidP="00686AEB">
      <w:r>
        <w:tab/>
        <w:t>1.</w:t>
      </w:r>
      <w:r w:rsidR="000D44E1">
        <w:tab/>
      </w:r>
      <w:r w:rsidR="00687F63">
        <w:t xml:space="preserve">a. </w:t>
      </w:r>
      <w:r w:rsidR="00AA6AC2">
        <w:t xml:space="preserve"> (1)</w:t>
      </w:r>
      <w:r w:rsidR="000D44E1">
        <w:t xml:space="preserve"> </w:t>
      </w:r>
      <w:r>
        <w:t xml:space="preserve"> </w:t>
      </w:r>
      <w:r w:rsidR="001624C9">
        <w:t>A</w:t>
      </w:r>
      <w:r>
        <w:t xml:space="preserve"> </w:t>
      </w:r>
      <w:r w:rsidR="00C56E6E">
        <w:t xml:space="preserve">transient space marketplace </w:t>
      </w:r>
      <w:r>
        <w:t xml:space="preserve">shall </w:t>
      </w:r>
      <w:r w:rsidR="002F6C40" w:rsidRPr="002F6C40">
        <w:t>provide a refund or credit for</w:t>
      </w:r>
      <w:r w:rsidR="001624C9">
        <w:t xml:space="preserve"> </w:t>
      </w:r>
      <w:r w:rsidR="002F6C40">
        <w:t xml:space="preserve">future </w:t>
      </w:r>
      <w:r w:rsidR="001624C9">
        <w:t>use</w:t>
      </w:r>
      <w:r w:rsidR="002F6C40">
        <w:t xml:space="preserve"> within 12 months </w:t>
      </w:r>
      <w:r w:rsidR="002F6C40" w:rsidRPr="002F6C40">
        <w:t>for</w:t>
      </w:r>
      <w:r w:rsidR="002F6C40">
        <w:t xml:space="preserve"> </w:t>
      </w:r>
      <w:r w:rsidR="001624C9">
        <w:t xml:space="preserve">a </w:t>
      </w:r>
      <w:r w:rsidR="002F6C40">
        <w:t xml:space="preserve">reservation or </w:t>
      </w:r>
      <w:r w:rsidR="002F6C40" w:rsidRPr="002F6C40">
        <w:t>booking</w:t>
      </w:r>
      <w:r w:rsidR="0002278E">
        <w:t xml:space="preserve"> for a</w:t>
      </w:r>
      <w:r w:rsidR="000B4D05">
        <w:t xml:space="preserve"> transient </w:t>
      </w:r>
      <w:r w:rsidR="001624C9">
        <w:t xml:space="preserve">accommodation </w:t>
      </w:r>
      <w:r w:rsidR="002F6C40" w:rsidRPr="002F6C40">
        <w:t>that would occur during</w:t>
      </w:r>
      <w:r w:rsidR="0002278E">
        <w:t xml:space="preserve"> </w:t>
      </w:r>
      <w:r w:rsidR="0002278E" w:rsidRPr="0002278E">
        <w:t>a public health emergency, pursuant to the “Emergency Health Powers Act,” P.L.2005, c.222 (C.26:13-1 et seq.), or a state of emergency, pursuant to P.L.1942, c.251 (C.App.A.9-33 et seq.), or both, declared by the Governor and in effect</w:t>
      </w:r>
      <w:r w:rsidR="000B4D05">
        <w:t>,</w:t>
      </w:r>
      <w:r w:rsidR="0002278E">
        <w:t xml:space="preserve"> </w:t>
      </w:r>
      <w:r w:rsidR="002F6C40" w:rsidRPr="002F6C40">
        <w:t>or when a travel restriction is in place</w:t>
      </w:r>
      <w:r w:rsidR="002F6C40">
        <w:t xml:space="preserve">.  The transient space marketplace shall provide the refund or credit to the </w:t>
      </w:r>
      <w:r w:rsidR="00C56E6E">
        <w:t xml:space="preserve">transient guest </w:t>
      </w:r>
      <w:r w:rsidR="00EF2F8C">
        <w:t xml:space="preserve">for the use of </w:t>
      </w:r>
      <w:r w:rsidR="001624C9">
        <w:t xml:space="preserve">the </w:t>
      </w:r>
      <w:r w:rsidR="000B4D05">
        <w:t xml:space="preserve">transient </w:t>
      </w:r>
      <w:r w:rsidR="00EF2F8C">
        <w:t>accommodation advertised or listed through that marketplace</w:t>
      </w:r>
      <w:r w:rsidR="00687F63">
        <w:t xml:space="preserve"> under these conditions</w:t>
      </w:r>
      <w:r w:rsidR="00B25965">
        <w:t>,</w:t>
      </w:r>
      <w:r w:rsidR="001624C9">
        <w:t xml:space="preserve"> notwithstanding any policy of the marketplace requiring payment in full in advance, or not allowing any refunds</w:t>
      </w:r>
      <w:r w:rsidR="00687F63">
        <w:t>, or any other policy to the contrary</w:t>
      </w:r>
      <w:r w:rsidR="001624C9">
        <w:t>.</w:t>
      </w:r>
    </w:p>
    <w:p w:rsidR="00AA6AC2" w:rsidRDefault="000D44E1" w:rsidP="00686AEB">
      <w:r>
        <w:tab/>
        <w:t>(2)</w:t>
      </w:r>
      <w:r>
        <w:tab/>
      </w:r>
      <w:r w:rsidR="00AA6AC2">
        <w:t xml:space="preserve">Additionally, with respect to </w:t>
      </w:r>
      <w:r w:rsidR="00AA6AC2">
        <w:rPr>
          <w:color w:val="212121"/>
        </w:rPr>
        <w:t>the P</w:t>
      </w:r>
      <w:r w:rsidR="00AA6AC2" w:rsidRPr="000E0487">
        <w:t>ublic Health Emergency and State of Emergency</w:t>
      </w:r>
      <w:r w:rsidR="00AA6AC2">
        <w:t xml:space="preserve"> declared by the Governor in Executive Order 103 of 2020 concerning the coronavirus disease 2019 pandemic</w:t>
      </w:r>
      <w:r w:rsidR="00AA6AC2">
        <w:rPr>
          <w:color w:val="212121"/>
        </w:rPr>
        <w:t xml:space="preserve">, a refund or credit shall be provided pursuant to paragraph (1) of this subsection </w:t>
      </w:r>
      <w:r w:rsidR="00E325DA">
        <w:rPr>
          <w:color w:val="212121"/>
        </w:rPr>
        <w:t>for any reservation or booking for a transient space for any period beginning on or after March 1, 2020.</w:t>
      </w:r>
    </w:p>
    <w:p w:rsidR="00C56E6E" w:rsidRDefault="0002278E" w:rsidP="00686AEB">
      <w:r>
        <w:tab/>
      </w:r>
      <w:r w:rsidR="000D44E1">
        <w:t>b.</w:t>
      </w:r>
      <w:r w:rsidR="000D44E1">
        <w:tab/>
      </w:r>
      <w:r>
        <w:t xml:space="preserve">As used in this section: </w:t>
      </w:r>
    </w:p>
    <w:p w:rsidR="001624C9" w:rsidRDefault="00687F63" w:rsidP="001624C9">
      <w:r>
        <w:tab/>
      </w:r>
      <w:r w:rsidR="001624C9" w:rsidRPr="001624C9">
        <w:t>“Transient accommodation” means a room, group of rooms, or other living or sleeping space for the lodging of occupants, including but not limited to residences or buildings used as residences</w:t>
      </w:r>
      <w:r w:rsidR="00B25965">
        <w:t>, located in this State</w:t>
      </w:r>
      <w:r w:rsidR="00CB5DA7">
        <w:t>.</w:t>
      </w:r>
      <w:r w:rsidR="001624C9" w:rsidRPr="001624C9">
        <w:t xml:space="preserve">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w:t>
      </w:r>
      <w:r w:rsidR="001624C9" w:rsidRPr="001624C9">
        <w:lastRenderedPageBreak/>
        <w:t>to R.S.45:15-1 et seq.; or leases of real property with a term of at least 90 consecutive days.</w:t>
      </w:r>
    </w:p>
    <w:p w:rsidR="00B25965" w:rsidRPr="001624C9" w:rsidRDefault="00B25965" w:rsidP="001624C9">
      <w:r>
        <w:tab/>
        <w:t>“Transient guest” means an individual who uses a transient space marketplace to secure a transient accommodation located in this State.</w:t>
      </w:r>
    </w:p>
    <w:p w:rsidR="00687F63" w:rsidRDefault="00687F63" w:rsidP="00687F63">
      <w:r>
        <w:tab/>
      </w:r>
      <w:r w:rsidRPr="00C56E6E">
        <w:t>“Transient space marketplace” means a digital platform</w:t>
      </w:r>
      <w:r>
        <w:t xml:space="preserve"> on a hosted Internet website </w:t>
      </w:r>
      <w:r w:rsidRPr="00C56E6E">
        <w:t>through which a person offer</w:t>
      </w:r>
      <w:r>
        <w:t>s</w:t>
      </w:r>
      <w:r w:rsidRPr="00C56E6E">
        <w:t xml:space="preserve"> </w:t>
      </w:r>
      <w:r>
        <w:t xml:space="preserve">a transient accommodation in exchange for </w:t>
      </w:r>
      <w:r w:rsidRPr="00C56E6E">
        <w:t>monetary or other compensation.</w:t>
      </w:r>
      <w:r>
        <w:t xml:space="preserve"> </w:t>
      </w:r>
      <w:r w:rsidRPr="00C56E6E">
        <w:t xml:space="preserve"> A “transient space marketplace” allows a person offering </w:t>
      </w:r>
      <w:r>
        <w:t xml:space="preserve">that </w:t>
      </w:r>
      <w:r w:rsidRPr="00C56E6E">
        <w:t>accommodation</w:t>
      </w:r>
      <w:r>
        <w:t xml:space="preserve"> to advertise or </w:t>
      </w:r>
      <w:r w:rsidRPr="00C56E6E">
        <w:t xml:space="preserve">list the </w:t>
      </w:r>
      <w:r>
        <w:t>transient</w:t>
      </w:r>
      <w:r w:rsidRPr="00C56E6E">
        <w:t xml:space="preserve"> accommodation and provides a means for a transient guest to arrange for the use of the accommodation in exchange for monetary or other consideration</w:t>
      </w:r>
      <w:r>
        <w:t xml:space="preserve"> </w:t>
      </w:r>
    </w:p>
    <w:p w:rsidR="001624C9" w:rsidRPr="000B4D05" w:rsidRDefault="001624C9" w:rsidP="001624C9"/>
    <w:p w:rsidR="00686AEB" w:rsidRPr="00AA7880" w:rsidRDefault="000D44E1" w:rsidP="00686AEB">
      <w:r>
        <w:tab/>
        <w:t>2.</w:t>
      </w:r>
      <w:r>
        <w:tab/>
      </w:r>
      <w:r w:rsidR="00A14F2B">
        <w:t>This act shall take effect</w:t>
      </w:r>
      <w:r w:rsidR="00687F63">
        <w:t xml:space="preserve"> immediately and shall be retroactive to March 1, 2020.</w:t>
      </w:r>
    </w:p>
    <w:p w:rsidR="00686AEB" w:rsidRDefault="00686AEB" w:rsidP="00686AEB"/>
    <w:p w:rsidR="000D44E1" w:rsidRPr="00CE7BD8" w:rsidRDefault="000D44E1" w:rsidP="00686AEB"/>
    <w:p w:rsidR="00686AEB" w:rsidRDefault="00686AEB" w:rsidP="00686AEB">
      <w:pPr>
        <w:jc w:val="center"/>
      </w:pPr>
      <w:r w:rsidRPr="00D71D68">
        <w:t>STATEMENT</w:t>
      </w:r>
    </w:p>
    <w:p w:rsidR="000D44E1" w:rsidRPr="00AA7880" w:rsidRDefault="000D44E1" w:rsidP="00686AEB">
      <w:pPr>
        <w:jc w:val="center"/>
      </w:pPr>
    </w:p>
    <w:p w:rsidR="00B25965" w:rsidRDefault="00B25965" w:rsidP="00B25965">
      <w:r>
        <w:tab/>
        <w:t xml:space="preserve">This bill requires a transient space marketplace, as defined by the bill, to </w:t>
      </w:r>
      <w:r w:rsidRPr="00B25965">
        <w:t xml:space="preserve">provide a refund or credit </w:t>
      </w:r>
      <w:r>
        <w:t>f</w:t>
      </w:r>
      <w:r w:rsidRPr="00B25965">
        <w:t>or a reservation or booking for a</w:t>
      </w:r>
      <w:r w:rsidR="00334D93">
        <w:t xml:space="preserve">n </w:t>
      </w:r>
      <w:r w:rsidRPr="00B25965">
        <w:t xml:space="preserve">accommodation that would occur during a public health emergency, pursuant to the “Emergency Health Powers Act,” P.L.2005, c.222 (C.26:13-1 et seq.), or a state of emergency, pursuant to P.L.1942, c.251 (C.App.A.9-33 et seq.), or both, declared by the Governor and in effect, or when a travel restriction is in place.  The transient space marketplace </w:t>
      </w:r>
      <w:r w:rsidR="00334D93">
        <w:t>must</w:t>
      </w:r>
      <w:r w:rsidRPr="00B25965">
        <w:t xml:space="preserve"> p</w:t>
      </w:r>
      <w:r>
        <w:t>rovide the refund or credit</w:t>
      </w:r>
      <w:r w:rsidRPr="00B25965">
        <w:t xml:space="preserve"> notwithstanding any policy of the marketplace requiring payment in full in advance, or not allowing any refunds, or any other policy to the contrary.</w:t>
      </w:r>
    </w:p>
    <w:p w:rsidR="00E325DA" w:rsidRPr="00E325DA" w:rsidRDefault="00E325DA" w:rsidP="00E325DA">
      <w:r>
        <w:tab/>
      </w:r>
      <w:r w:rsidRPr="00E325DA">
        <w:t xml:space="preserve">Additionally, with respect to the Public Health Emergency and State of Emergency declared by the Governor in Executive Order 103 of 2020 concerning the coronavirus disease 2019 pandemic, a refund or credit shall be provided </w:t>
      </w:r>
      <w:r>
        <w:t>f</w:t>
      </w:r>
      <w:r w:rsidRPr="00E325DA">
        <w:t>or any reservation or booking for a transient space for any period beginning on or after March 1, 2020.</w:t>
      </w:r>
    </w:p>
    <w:p w:rsidR="00334D93" w:rsidRDefault="00B25965" w:rsidP="00686AEB">
      <w:r>
        <w:tab/>
        <w:t xml:space="preserve">The bill is intended to apply to online services such as Airbnb and VRBO which offer a digital platform for owners of properties and potential guests to connect and arrange </w:t>
      </w:r>
      <w:r w:rsidR="00135DD6">
        <w:t xml:space="preserve">for the use of those properties on a “transient” or temporary basis. </w:t>
      </w:r>
    </w:p>
    <w:p w:rsidR="00334D93" w:rsidRDefault="00334D93" w:rsidP="00686AEB">
      <w:r>
        <w:tab/>
        <w:t>The bill defines “t</w:t>
      </w:r>
      <w:r w:rsidRPr="00C56E6E">
        <w:t xml:space="preserve">ransient space marketplace” </w:t>
      </w:r>
      <w:r>
        <w:t>as</w:t>
      </w:r>
      <w:r w:rsidRPr="00C56E6E">
        <w:t xml:space="preserve"> a digital platform</w:t>
      </w:r>
      <w:r>
        <w:t xml:space="preserve"> on a hosted Internet website </w:t>
      </w:r>
      <w:r w:rsidRPr="00C56E6E">
        <w:t>through which a person offer</w:t>
      </w:r>
      <w:r>
        <w:t>s</w:t>
      </w:r>
      <w:r w:rsidRPr="00C56E6E">
        <w:t xml:space="preserve"> </w:t>
      </w:r>
      <w:r>
        <w:t xml:space="preserve">a transient accommodation in exchange for </w:t>
      </w:r>
      <w:r w:rsidRPr="00C56E6E">
        <w:t>monetary or other compensation.</w:t>
      </w:r>
      <w:r>
        <w:t xml:space="preserve"> </w:t>
      </w:r>
      <w:r w:rsidRPr="00C56E6E">
        <w:t xml:space="preserve"> </w:t>
      </w:r>
      <w:r>
        <w:t xml:space="preserve">The </w:t>
      </w:r>
      <w:r w:rsidRPr="00C56E6E">
        <w:t xml:space="preserve">marketplace allows a person offering </w:t>
      </w:r>
      <w:r>
        <w:t xml:space="preserve">that </w:t>
      </w:r>
      <w:r w:rsidRPr="00C56E6E">
        <w:t>accommodation</w:t>
      </w:r>
      <w:r>
        <w:t xml:space="preserve"> to advertise or </w:t>
      </w:r>
      <w:r w:rsidRPr="00C56E6E">
        <w:t xml:space="preserve">list the </w:t>
      </w:r>
      <w:r>
        <w:t>transient</w:t>
      </w:r>
      <w:r w:rsidRPr="00C56E6E">
        <w:t xml:space="preserve"> accommodation and provides a means for a transient guest to arrange for the use of the accommodation in exchange for monetary or other consideration</w:t>
      </w:r>
      <w:r>
        <w:t xml:space="preserve">. </w:t>
      </w:r>
    </w:p>
    <w:p w:rsidR="00334D93" w:rsidRDefault="00334D93" w:rsidP="00686AEB">
      <w:r>
        <w:tab/>
      </w:r>
      <w:r w:rsidRPr="001624C9">
        <w:t xml:space="preserve">“Transient accommodation” </w:t>
      </w:r>
      <w:r>
        <w:t>is defined as</w:t>
      </w:r>
      <w:r w:rsidRPr="001624C9">
        <w:t xml:space="preserve"> a room, group of rooms, or other living or sleeping space for the lodging of occupants, including but not limited to residences or buildings used as </w:t>
      </w:r>
      <w:r w:rsidRPr="001624C9">
        <w:lastRenderedPageBreak/>
        <w:t>residences</w:t>
      </w:r>
      <w:r>
        <w:t>, located in this State.</w:t>
      </w:r>
      <w:r w:rsidRPr="001624C9">
        <w:t xml:space="preserve"> </w:t>
      </w:r>
      <w:r>
        <w:t xml:space="preserve"> It </w:t>
      </w:r>
      <w:r w:rsidRPr="001624C9">
        <w:t>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lic</w:t>
      </w:r>
      <w:r>
        <w:t>ensed by the State; a campsite or</w:t>
      </w:r>
      <w:r w:rsidRPr="001624C9">
        <w:t xml:space="preserve"> campground; a furnished or unfurnished private residential property, including but not limited to condominiums, bungalows, single-family homes and similar living units, where the</w:t>
      </w:r>
      <w:r>
        <w:t xml:space="preserve"> keys</w:t>
      </w:r>
      <w:r w:rsidRPr="001624C9">
        <w:t xml:space="preserve"> are provided to the lessee at the location of an offsite real estate broker licensed by the New Jersey Real Estate Commission pursuant to R.S.45:15-1 et seq.; or leases of real property with a term of at least 90 consecutive days.</w:t>
      </w:r>
    </w:p>
    <w:sectPr w:rsidR="00334D93" w:rsidSect="00D836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390" w:rsidRDefault="00737390">
      <w:r>
        <w:separator/>
      </w:r>
    </w:p>
  </w:endnote>
  <w:endnote w:type="continuationSeparator" w:id="0">
    <w:p w:rsidR="00737390" w:rsidRDefault="0073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D1D" w:rsidRDefault="005C2D1D" w:rsidP="005C2D1D">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390" w:rsidRDefault="00737390">
      <w:r>
        <w:separator/>
      </w:r>
    </w:p>
  </w:footnote>
  <w:footnote w:type="continuationSeparator" w:id="0">
    <w:p w:rsidR="00737390" w:rsidRDefault="00737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7B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36F4" w:rsidRDefault="00D836F4" w:rsidP="00D836F4">
    <w:pPr>
      <w:pStyle w:val="bpuHeadSpon"/>
    </w:pPr>
    <w:r w:rsidRPr="00D836F4">
      <w:rPr>
        <w:rStyle w:val="bpuHeadSponChar"/>
      </w:rPr>
      <w:t>S2345</w:t>
    </w:r>
    <w:r>
      <w:t xml:space="preserve"> CRYAN, BATEMAN</w:t>
    </w:r>
  </w:p>
  <w:p w:rsidR="00D836F4" w:rsidRDefault="00D836F4" w:rsidP="00D836F4">
    <w:pPr>
      <w:pStyle w:val="bpuHeadSpon"/>
    </w:pPr>
    <w:r>
      <w:fldChar w:fldCharType="begin"/>
    </w:r>
    <w:r>
      <w:instrText xml:space="preserve"> PAGE  \* MERGEFORMAT </w:instrText>
    </w:r>
    <w:r>
      <w:fldChar w:fldCharType="separate"/>
    </w:r>
    <w:r w:rsidR="0063289C">
      <w:rPr>
        <w:noProof/>
      </w:rPr>
      <w:t>4</w:t>
    </w:r>
    <w:r>
      <w:fldChar w:fldCharType="end"/>
    </w:r>
  </w:p>
  <w:p w:rsidR="00D836F4" w:rsidRDefault="00D836F4" w:rsidP="00D836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36F4" w:rsidRDefault="00D836F4" w:rsidP="00D836F4">
    <w:pPr>
      <w:pStyle w:val="bpuHeadSpon"/>
    </w:pPr>
    <w:r w:rsidRPr="00D836F4">
      <w:rPr>
        <w:rStyle w:val="bpuHeadSponChar"/>
      </w:rPr>
      <w:t>S2345</w:t>
    </w:r>
    <w:r>
      <w:t xml:space="preserve"> CRYAN, BATEMAN</w:t>
    </w:r>
  </w:p>
  <w:p w:rsidR="00D836F4" w:rsidRDefault="00D836F4" w:rsidP="00D836F4">
    <w:pPr>
      <w:pStyle w:val="bpuHeadSpon"/>
    </w:pPr>
    <w:r>
      <w:fldChar w:fldCharType="begin"/>
    </w:r>
    <w:r>
      <w:instrText xml:space="preserve"> PAGE  \* MERGEFORMAT </w:instrText>
    </w:r>
    <w:r>
      <w:fldChar w:fldCharType="separate"/>
    </w:r>
    <w:r w:rsidR="0063289C">
      <w:rPr>
        <w:noProof/>
      </w:rPr>
      <w:t>2</w:t>
    </w:r>
    <w:r>
      <w:fldChar w:fldCharType="end"/>
    </w:r>
  </w:p>
  <w:p w:rsidR="00D836F4" w:rsidRDefault="00D836F4" w:rsidP="00D836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390"/>
    <w:rsid w:val="000051BD"/>
    <w:rsid w:val="00015777"/>
    <w:rsid w:val="000160A5"/>
    <w:rsid w:val="0002278E"/>
    <w:rsid w:val="0002335B"/>
    <w:rsid w:val="0003549A"/>
    <w:rsid w:val="000367AE"/>
    <w:rsid w:val="00043B22"/>
    <w:rsid w:val="00054975"/>
    <w:rsid w:val="00057D20"/>
    <w:rsid w:val="0006197C"/>
    <w:rsid w:val="0006281F"/>
    <w:rsid w:val="0008141C"/>
    <w:rsid w:val="00094A55"/>
    <w:rsid w:val="000A44A7"/>
    <w:rsid w:val="000B1054"/>
    <w:rsid w:val="000B3411"/>
    <w:rsid w:val="000B4D05"/>
    <w:rsid w:val="000C054C"/>
    <w:rsid w:val="000C12C2"/>
    <w:rsid w:val="000D11AF"/>
    <w:rsid w:val="000D44E1"/>
    <w:rsid w:val="000D6255"/>
    <w:rsid w:val="000D6262"/>
    <w:rsid w:val="000D7B4A"/>
    <w:rsid w:val="000E4006"/>
    <w:rsid w:val="000F3DA2"/>
    <w:rsid w:val="000F5FDE"/>
    <w:rsid w:val="000F731B"/>
    <w:rsid w:val="000F7466"/>
    <w:rsid w:val="0013000E"/>
    <w:rsid w:val="00133F81"/>
    <w:rsid w:val="00135943"/>
    <w:rsid w:val="00135DD6"/>
    <w:rsid w:val="001624C9"/>
    <w:rsid w:val="001645FB"/>
    <w:rsid w:val="00173D2B"/>
    <w:rsid w:val="00181676"/>
    <w:rsid w:val="00183603"/>
    <w:rsid w:val="00194E78"/>
    <w:rsid w:val="0019707B"/>
    <w:rsid w:val="00197E8B"/>
    <w:rsid w:val="00197FA4"/>
    <w:rsid w:val="001A161A"/>
    <w:rsid w:val="001A3B79"/>
    <w:rsid w:val="001A5756"/>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C40"/>
    <w:rsid w:val="00315320"/>
    <w:rsid w:val="00325776"/>
    <w:rsid w:val="00325E27"/>
    <w:rsid w:val="00330395"/>
    <w:rsid w:val="00333704"/>
    <w:rsid w:val="00334D93"/>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1B8"/>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C9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D1D"/>
    <w:rsid w:val="005C336F"/>
    <w:rsid w:val="005C7F3C"/>
    <w:rsid w:val="005E017C"/>
    <w:rsid w:val="005E50C6"/>
    <w:rsid w:val="005F2A97"/>
    <w:rsid w:val="005F399B"/>
    <w:rsid w:val="006019F8"/>
    <w:rsid w:val="00605B20"/>
    <w:rsid w:val="0061156F"/>
    <w:rsid w:val="00613FF5"/>
    <w:rsid w:val="006155A8"/>
    <w:rsid w:val="00621B94"/>
    <w:rsid w:val="00626239"/>
    <w:rsid w:val="0063289C"/>
    <w:rsid w:val="00635316"/>
    <w:rsid w:val="00635449"/>
    <w:rsid w:val="006378C5"/>
    <w:rsid w:val="00645E6A"/>
    <w:rsid w:val="00665CBC"/>
    <w:rsid w:val="00667A5C"/>
    <w:rsid w:val="00677316"/>
    <w:rsid w:val="00686AEB"/>
    <w:rsid w:val="00687F63"/>
    <w:rsid w:val="006963CC"/>
    <w:rsid w:val="006B7897"/>
    <w:rsid w:val="006B7FA7"/>
    <w:rsid w:val="006C086A"/>
    <w:rsid w:val="006C21C1"/>
    <w:rsid w:val="006C7327"/>
    <w:rsid w:val="006D00E5"/>
    <w:rsid w:val="006D791B"/>
    <w:rsid w:val="006E2895"/>
    <w:rsid w:val="006F180D"/>
    <w:rsid w:val="006F4334"/>
    <w:rsid w:val="006F47AF"/>
    <w:rsid w:val="006F6B8A"/>
    <w:rsid w:val="00707CD3"/>
    <w:rsid w:val="007109E0"/>
    <w:rsid w:val="00716BB9"/>
    <w:rsid w:val="007256D1"/>
    <w:rsid w:val="007279FD"/>
    <w:rsid w:val="0073739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63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F2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AC2"/>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29D"/>
    <w:rsid w:val="00B2574A"/>
    <w:rsid w:val="00B2596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24A"/>
    <w:rsid w:val="00BB5D79"/>
    <w:rsid w:val="00BB5F02"/>
    <w:rsid w:val="00BC7892"/>
    <w:rsid w:val="00BE24D6"/>
    <w:rsid w:val="00BE7EFA"/>
    <w:rsid w:val="00BF06AD"/>
    <w:rsid w:val="00BF2C67"/>
    <w:rsid w:val="00C04F4D"/>
    <w:rsid w:val="00C12E48"/>
    <w:rsid w:val="00C13D14"/>
    <w:rsid w:val="00C15F53"/>
    <w:rsid w:val="00C16CB5"/>
    <w:rsid w:val="00C23F09"/>
    <w:rsid w:val="00C25356"/>
    <w:rsid w:val="00C328D0"/>
    <w:rsid w:val="00C358B2"/>
    <w:rsid w:val="00C46BC1"/>
    <w:rsid w:val="00C5235F"/>
    <w:rsid w:val="00C54CE2"/>
    <w:rsid w:val="00C56E6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DA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6F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5DA"/>
    <w:rsid w:val="00E373C7"/>
    <w:rsid w:val="00E4086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F8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F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249E11"/>
  <w15:docId w15:val="{21F23363-ECB5-43F0-A534-6D2AF8F71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NormalWeb">
    <w:name w:val="Normal (Web)"/>
    <w:basedOn w:val="Normal"/>
    <w:uiPriority w:val="99"/>
    <w:semiHidden/>
    <w:unhideWhenUsed/>
    <w:rsid w:val="001624C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styleId="BalloonText">
    <w:name w:val="Balloon Text"/>
    <w:basedOn w:val="Normal"/>
    <w:link w:val="BalloonTextChar"/>
    <w:semiHidden/>
    <w:unhideWhenUsed/>
    <w:rsid w:val="00E40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866"/>
    <w:rPr>
      <w:rFonts w:ascii="Segoe UI" w:hAnsi="Segoe UI" w:cs="Segoe UI"/>
      <w:spacing w:val="4"/>
      <w:sz w:val="18"/>
      <w:szCs w:val="18"/>
    </w:rPr>
  </w:style>
  <w:style w:type="character" w:styleId="LineNumber">
    <w:name w:val="line number"/>
    <w:basedOn w:val="DefaultParagraphFont"/>
    <w:semiHidden/>
    <w:unhideWhenUsed/>
    <w:rsid w:val="00D83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96122">
      <w:bodyDiv w:val="1"/>
      <w:marLeft w:val="0"/>
      <w:marRight w:val="0"/>
      <w:marTop w:val="0"/>
      <w:marBottom w:val="0"/>
      <w:divBdr>
        <w:top w:val="none" w:sz="0" w:space="0" w:color="auto"/>
        <w:left w:val="none" w:sz="0" w:space="0" w:color="auto"/>
        <w:bottom w:val="none" w:sz="0" w:space="0" w:color="auto"/>
        <w:right w:val="none" w:sz="0" w:space="0" w:color="auto"/>
      </w:divBdr>
    </w:div>
    <w:div w:id="503086136">
      <w:bodyDiv w:val="1"/>
      <w:marLeft w:val="0"/>
      <w:marRight w:val="0"/>
      <w:marTop w:val="0"/>
      <w:marBottom w:val="0"/>
      <w:divBdr>
        <w:top w:val="none" w:sz="0" w:space="0" w:color="auto"/>
        <w:left w:val="none" w:sz="0" w:space="0" w:color="auto"/>
        <w:bottom w:val="none" w:sz="0" w:space="0" w:color="auto"/>
        <w:right w:val="none" w:sz="0" w:space="0" w:color="auto"/>
      </w:divBdr>
    </w:div>
    <w:div w:id="861168074">
      <w:bodyDiv w:val="1"/>
      <w:marLeft w:val="0"/>
      <w:marRight w:val="0"/>
      <w:marTop w:val="0"/>
      <w:marBottom w:val="0"/>
      <w:divBdr>
        <w:top w:val="none" w:sz="0" w:space="0" w:color="auto"/>
        <w:left w:val="none" w:sz="0" w:space="0" w:color="auto"/>
        <w:bottom w:val="none" w:sz="0" w:space="0" w:color="auto"/>
        <w:right w:val="none" w:sz="0" w:space="0" w:color="auto"/>
      </w:divBdr>
    </w:div>
    <w:div w:id="1096944444">
      <w:bodyDiv w:val="1"/>
      <w:marLeft w:val="0"/>
      <w:marRight w:val="0"/>
      <w:marTop w:val="0"/>
      <w:marBottom w:val="0"/>
      <w:divBdr>
        <w:top w:val="none" w:sz="0" w:space="0" w:color="auto"/>
        <w:left w:val="none" w:sz="0" w:space="0" w:color="auto"/>
        <w:bottom w:val="none" w:sz="0" w:space="0" w:color="auto"/>
        <w:right w:val="none" w:sz="0" w:space="0" w:color="auto"/>
      </w:divBdr>
    </w:div>
    <w:div w:id="1149521022">
      <w:bodyDiv w:val="1"/>
      <w:marLeft w:val="0"/>
      <w:marRight w:val="0"/>
      <w:marTop w:val="0"/>
      <w:marBottom w:val="0"/>
      <w:divBdr>
        <w:top w:val="none" w:sz="0" w:space="0" w:color="auto"/>
        <w:left w:val="none" w:sz="0" w:space="0" w:color="auto"/>
        <w:bottom w:val="none" w:sz="0" w:space="0" w:color="auto"/>
        <w:right w:val="none" w:sz="0" w:space="0" w:color="auto"/>
      </w:divBdr>
    </w:div>
    <w:div w:id="1169295898">
      <w:bodyDiv w:val="1"/>
      <w:marLeft w:val="0"/>
      <w:marRight w:val="0"/>
      <w:marTop w:val="0"/>
      <w:marBottom w:val="0"/>
      <w:divBdr>
        <w:top w:val="none" w:sz="0" w:space="0" w:color="auto"/>
        <w:left w:val="none" w:sz="0" w:space="0" w:color="auto"/>
        <w:bottom w:val="none" w:sz="0" w:space="0" w:color="auto"/>
        <w:right w:val="none" w:sz="0" w:space="0" w:color="auto"/>
      </w:divBdr>
    </w:div>
    <w:div w:id="1562863191">
      <w:bodyDiv w:val="1"/>
      <w:marLeft w:val="0"/>
      <w:marRight w:val="0"/>
      <w:marTop w:val="0"/>
      <w:marBottom w:val="0"/>
      <w:divBdr>
        <w:top w:val="none" w:sz="0" w:space="0" w:color="auto"/>
        <w:left w:val="none" w:sz="0" w:space="0" w:color="auto"/>
        <w:bottom w:val="none" w:sz="0" w:space="0" w:color="auto"/>
        <w:right w:val="none" w:sz="0" w:space="0" w:color="auto"/>
      </w:divBdr>
    </w:div>
    <w:div w:id="1578638036">
      <w:bodyDiv w:val="1"/>
      <w:marLeft w:val="0"/>
      <w:marRight w:val="0"/>
      <w:marTop w:val="0"/>
      <w:marBottom w:val="0"/>
      <w:divBdr>
        <w:top w:val="none" w:sz="0" w:space="0" w:color="auto"/>
        <w:left w:val="none" w:sz="0" w:space="0" w:color="auto"/>
        <w:bottom w:val="none" w:sz="0" w:space="0" w:color="auto"/>
        <w:right w:val="none" w:sz="0" w:space="0" w:color="auto"/>
      </w:divBdr>
    </w:div>
    <w:div w:id="207461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1074</Words>
  <Characters>5669</Characters>
  <Application>Microsoft Office Word</Application>
  <DocSecurity>0</DocSecurity>
  <Lines>136</Lines>
  <Paragraphs>30</Paragraphs>
  <ScaleCrop>false</ScaleCrop>
  <HeadingPairs>
    <vt:vector size="2" baseType="variant">
      <vt:variant>
        <vt:lpstr>Title</vt:lpstr>
      </vt:variant>
      <vt:variant>
        <vt:i4>1</vt:i4>
      </vt:variant>
    </vt:vector>
  </HeadingPairs>
  <TitlesOfParts>
    <vt:vector size="1" baseType="lpstr">
      <vt:lpstr>S2345</vt:lpstr>
    </vt:vector>
  </TitlesOfParts>
  <Manager>R225</Manager>
  <Company>NJ Office of Legislative Services</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S2345</dc:title>
  <dc:subject>Sen. Cryan</dc:subject>
  <dc:creator>Senator  CRYAN, Senator  BATEMAN</dc:creator>
  <cp:keywords>S2345|4|CL |53|260|252|N|0|</cp:keywords>
  <dc:description>INTRODUCED APRIL 9, 2020</dc:description>
  <cp:lastModifiedBy>Puleo, Roseanne</cp:lastModifiedBy>
  <cp:revision>2</cp:revision>
  <cp:lastPrinted>2020-04-13T21:30:00Z</cp:lastPrinted>
  <dcterms:created xsi:type="dcterms:W3CDTF">2020-04-13T21:31:00Z</dcterms:created>
  <dcterms:modified xsi:type="dcterms:W3CDTF">2020-04-13T21:31:00Z</dcterms:modified>
  <cp:category>s.: 29:4A-1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