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C50FCE" w:rsidP="00407C9E">
      <w:pPr>
        <w:pStyle w:val="NoteOrEstimate"/>
      </w:pPr>
      <w:r>
        <w:t>LEGISLATIVE FISCAL ESTIMATE</w:t>
      </w:r>
    </w:p>
    <w:p w:rsidR="003C5892" w:rsidRDefault="0033199E" w:rsidP="002D7863">
      <w:pPr>
        <w:pStyle w:val="BillNo"/>
        <w:tabs>
          <w:tab w:val="left" w:pos="360"/>
          <w:tab w:val="left" w:pos="720"/>
          <w:tab w:val="left" w:pos="1440"/>
          <w:tab w:val="left" w:pos="2160"/>
          <w:tab w:val="left" w:pos="2880"/>
          <w:tab w:val="left" w:pos="3600"/>
          <w:tab w:val="left" w:pos="4320"/>
          <w:tab w:val="left" w:pos="5040"/>
        </w:tabs>
      </w:pPr>
      <w:r>
        <w:t>SENATE</w:t>
      </w:r>
      <w:r w:rsidR="00C50FCE">
        <w:t>,</w:t>
      </w:r>
      <w:r w:rsidR="003C5892">
        <w:t xml:space="preserve"> No. </w:t>
      </w:r>
      <w:r>
        <w:t>2346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B0DA0" w:rsidP="00BB0DA0">
      <w:pPr>
        <w:pStyle w:val="BillNo"/>
      </w:pPr>
      <w:proofErr w:type="gramStart"/>
      <w:r>
        <w:t>219th</w:t>
      </w:r>
      <w:proofErr w:type="gramEnd"/>
      <w:r>
        <w:t xml:space="preserve"> LEGISLATURE</w:t>
      </w:r>
    </w:p>
    <w:p w:rsidR="00353325" w:rsidRDefault="00353325" w:rsidP="00353325"/>
    <w:p w:rsidR="00BB0DA0" w:rsidRDefault="00BB0DA0" w:rsidP="00BB0DA0">
      <w:pPr>
        <w:jc w:val="center"/>
      </w:pPr>
      <w:r>
        <w:t>DATED: MAY 12, 2020</w:t>
      </w:r>
    </w:p>
    <w:p w:rsidR="00BB0DA0" w:rsidRDefault="00BB0DA0" w:rsidP="00353325"/>
    <w:p w:rsidR="00BB0DA0" w:rsidRDefault="00BB0DA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3728A" w:rsidP="00515AC5">
            <w:r w:rsidRPr="0063728A">
              <w:t>Extends certain permits during COVID-19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A5071" w:rsidP="00C46C24">
            <w:r>
              <w:t>Temporary revenue decrease to the State and 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71FC7" w:rsidP="00515AC5">
            <w:r>
              <w:t>Department of Transportation, Department of Environmental Protection, Department of Community Affairs, State commissions, counties</w:t>
            </w:r>
            <w:r w:rsidR="009B4E8B">
              <w:t>,</w:t>
            </w:r>
            <w:r>
              <w:t xml:space="preserve"> and municipalities authorized to approve certain State or local permits.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270"/>
        <w:gridCol w:w="4770"/>
        <w:gridCol w:w="360"/>
        <w:gridCol w:w="1180"/>
        <w:gridCol w:w="15"/>
      </w:tblGrid>
      <w:tr w:rsidR="00C75246" w:rsidTr="00764666">
        <w:trPr>
          <w:trHeight w:val="410"/>
        </w:trPr>
        <w:tc>
          <w:tcPr>
            <w:tcW w:w="9375" w:type="dxa"/>
            <w:gridSpan w:val="6"/>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FF5EAB">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70" w:type="dxa"/>
            <w:tcBorders>
              <w:top w:val="single" w:sz="6" w:space="0" w:color="auto"/>
              <w:left w:val="nil"/>
              <w:bottom w:val="single" w:sz="12" w:space="0" w:color="auto"/>
              <w:right w:val="nil"/>
            </w:tcBorders>
            <w:shd w:val="pct20" w:color="auto" w:fill="auto"/>
            <w:vAlign w:val="bottom"/>
          </w:tcPr>
          <w:p w:rsidR="00C75246" w:rsidRPr="00F11982" w:rsidRDefault="00C75246" w:rsidP="00EE4508">
            <w:pPr>
              <w:tabs>
                <w:tab w:val="left" w:pos="360"/>
                <w:tab w:val="left" w:pos="720"/>
                <w:tab w:val="left" w:pos="1440"/>
                <w:tab w:val="left" w:pos="2160"/>
                <w:tab w:val="left" w:pos="2880"/>
                <w:tab w:val="left" w:pos="3600"/>
                <w:tab w:val="left" w:pos="4320"/>
                <w:tab w:val="left" w:pos="5040"/>
              </w:tabs>
              <w:jc w:val="center"/>
              <w:rPr>
                <w:b/>
              </w:rPr>
            </w:pPr>
          </w:p>
        </w:tc>
        <w:tc>
          <w:tcPr>
            <w:tcW w:w="5130" w:type="dxa"/>
            <w:gridSpan w:val="2"/>
            <w:tcBorders>
              <w:top w:val="single" w:sz="6" w:space="0" w:color="auto"/>
              <w:left w:val="nil"/>
              <w:bottom w:val="single" w:sz="12" w:space="0" w:color="auto"/>
              <w:right w:val="nil"/>
            </w:tcBorders>
            <w:shd w:val="pct20" w:color="auto" w:fill="auto"/>
            <w:vAlign w:val="bottom"/>
          </w:tcPr>
          <w:p w:rsidR="00C75246" w:rsidRPr="00F11982" w:rsidRDefault="00EE4508" w:rsidP="00EE4508">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March 9, 2020 – </w:t>
            </w:r>
            <w:r w:rsidR="00FF5EAB">
              <w:rPr>
                <w:b/>
                <w:u w:val="single"/>
              </w:rPr>
              <w:t>Up to Twelve Months</w:t>
            </w:r>
            <w:r>
              <w:rPr>
                <w:b/>
                <w:u w:val="single"/>
              </w:rPr>
              <w:t xml:space="preserve"> Following End of COVID-19 Extension Period</w:t>
            </w:r>
            <w:r w:rsidR="00C75246" w:rsidRPr="00F11982">
              <w:rPr>
                <w:b/>
              </w:rPr>
              <w:t xml:space="preserve">  </w:t>
            </w:r>
          </w:p>
        </w:tc>
        <w:tc>
          <w:tcPr>
            <w:tcW w:w="11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FF5EA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FF5EAB">
              <w:rPr>
                <w:b/>
              </w:rPr>
              <w:t xml:space="preserve"> Decrease</w:t>
            </w:r>
          </w:p>
        </w:tc>
        <w:tc>
          <w:tcPr>
            <w:tcW w:w="2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770" w:type="dxa"/>
            <w:tcBorders>
              <w:top w:val="nil"/>
              <w:left w:val="nil"/>
              <w:bottom w:val="nil"/>
              <w:right w:val="nil"/>
            </w:tcBorders>
            <w:tcMar>
              <w:bottom w:w="29" w:type="dxa"/>
            </w:tcMar>
            <w:vAlign w:val="bottom"/>
          </w:tcPr>
          <w:p w:rsidR="00C75246" w:rsidRDefault="000E379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540" w:type="dxa"/>
            <w:gridSpan w:val="2"/>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F5EAB">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FF5EAB">
              <w:rPr>
                <w:b/>
              </w:rPr>
              <w:t xml:space="preserve"> Decrease</w:t>
            </w:r>
          </w:p>
        </w:tc>
        <w:tc>
          <w:tcPr>
            <w:tcW w:w="2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770" w:type="dxa"/>
            <w:tcBorders>
              <w:top w:val="nil"/>
              <w:left w:val="nil"/>
              <w:bottom w:val="nil"/>
              <w:right w:val="nil"/>
            </w:tcBorders>
            <w:tcMar>
              <w:bottom w:w="29" w:type="dxa"/>
            </w:tcMar>
            <w:vAlign w:val="bottom"/>
          </w:tcPr>
          <w:p w:rsidR="00C75246" w:rsidRDefault="000E379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540" w:type="dxa"/>
            <w:gridSpan w:val="2"/>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764666">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F5EAB" w:rsidRDefault="00FF5EAB" w:rsidP="00BB0DA0">
      <w:pPr>
        <w:pStyle w:val="StyleBulletedSymbolsymbol"/>
        <w:tabs>
          <w:tab w:val="num" w:pos="360"/>
        </w:tabs>
        <w:spacing w:after="0"/>
      </w:pPr>
      <w:r>
        <w:t>The Office of Legislative Services (OLS) estimates that the bill will result in an indeterminate, temporary los</w:t>
      </w:r>
      <w:r w:rsidR="00AB498C">
        <w:t xml:space="preserve">s of State and local </w:t>
      </w:r>
      <w:r>
        <w:t>revenues from the extension of</w:t>
      </w:r>
      <w:r w:rsidRPr="00C72DE5">
        <w:t xml:space="preserve"> certain State, regional, county, and municipal agency permit approvals for the duration of the COVID</w:t>
      </w:r>
      <w:r>
        <w:t>-</w:t>
      </w:r>
      <w:r w:rsidRPr="00C72DE5">
        <w:t>19 emergency</w:t>
      </w:r>
      <w:r>
        <w:t xml:space="preserve"> and for up to twelve months thereafter</w:t>
      </w:r>
      <w:r w:rsidR="00AB498C">
        <w:t xml:space="preserve"> in some cases</w:t>
      </w:r>
      <w:r>
        <w:t>.  The bill defines the “COVID-19 extension period” to be the period beginning March 9, 2020 and continuing for as long as a public health emergency or state of emergency has been declared by the Governor in response to the pandemic.</w:t>
      </w:r>
    </w:p>
    <w:p w:rsidR="00BB0DA0" w:rsidRDefault="00BB0DA0" w:rsidP="00BB0DA0">
      <w:pPr>
        <w:pStyle w:val="StyleBulletedSymbolsymbol"/>
        <w:numPr>
          <w:ilvl w:val="0"/>
          <w:numId w:val="0"/>
        </w:numPr>
        <w:spacing w:after="0"/>
        <w:ind w:left="360"/>
      </w:pPr>
    </w:p>
    <w:p w:rsidR="004F55AE" w:rsidRDefault="004F55AE" w:rsidP="00BB0DA0">
      <w:pPr>
        <w:pStyle w:val="StyleBulletedSymbolsymbol"/>
        <w:tabs>
          <w:tab w:val="num" w:pos="360"/>
        </w:tabs>
        <w:spacing w:after="0"/>
      </w:pPr>
      <w:r>
        <w:t>The OLS notes that there are fees associated with the renewal of certain types of permits</w:t>
      </w:r>
      <w:r w:rsidR="007B504D">
        <w:t xml:space="preserve"> and applications</w:t>
      </w:r>
      <w:r>
        <w:t xml:space="preserve">. State and local entities would not collect </w:t>
      </w:r>
      <w:proofErr w:type="gramStart"/>
      <w:r>
        <w:t>these</w:t>
      </w:r>
      <w:proofErr w:type="gramEnd"/>
      <w:r>
        <w:t xml:space="preserve"> fees for permits </w:t>
      </w:r>
      <w:r w:rsidR="007B504D">
        <w:t xml:space="preserve">and applications </w:t>
      </w:r>
      <w:r>
        <w:t xml:space="preserve">that would otherwise need </w:t>
      </w:r>
      <w:r w:rsidR="00B37B91">
        <w:t>renewal</w:t>
      </w:r>
      <w:r>
        <w:t xml:space="preserve"> during the extension period.</w:t>
      </w:r>
    </w:p>
    <w:p w:rsidR="00BB0DA0" w:rsidRDefault="00BB0DA0" w:rsidP="00BB0DA0">
      <w:pPr>
        <w:pStyle w:val="StyleBulletedSymbolsymbol"/>
        <w:numPr>
          <w:ilvl w:val="0"/>
          <w:numId w:val="0"/>
        </w:numPr>
        <w:spacing w:after="0"/>
        <w:ind w:left="360"/>
      </w:pPr>
    </w:p>
    <w:p w:rsidR="004F55AE" w:rsidRDefault="004F55AE" w:rsidP="00BB0DA0">
      <w:pPr>
        <w:pStyle w:val="StyleBulletedSymbolsymbol"/>
        <w:tabs>
          <w:tab w:val="num" w:pos="360"/>
        </w:tabs>
        <w:spacing w:after="0"/>
      </w:pPr>
      <w:r>
        <w:t xml:space="preserve">Some benefits to the State and local economies could be realized from the preservation of existing approvals for property owners and developers, and the avoidance of permit </w:t>
      </w:r>
      <w:r w:rsidR="007B504D">
        <w:t xml:space="preserve">and application </w:t>
      </w:r>
      <w:r>
        <w:t>review fees that otherwise would have been paid by the business community.</w:t>
      </w:r>
    </w:p>
    <w:p w:rsidR="00BB0DA0" w:rsidRDefault="00BB0DA0" w:rsidP="00BB0DA0">
      <w:pPr>
        <w:pStyle w:val="StyleBulletedSymbolsymbol"/>
        <w:numPr>
          <w:ilvl w:val="0"/>
          <w:numId w:val="0"/>
        </w:numPr>
        <w:spacing w:after="0"/>
        <w:ind w:left="360"/>
      </w:pPr>
    </w:p>
    <w:p w:rsidR="004F55AE" w:rsidRDefault="004F55AE" w:rsidP="00BB0DA0">
      <w:pPr>
        <w:pStyle w:val="StyleBulletedSymbolsymbol"/>
        <w:tabs>
          <w:tab w:val="num" w:pos="360"/>
        </w:tabs>
        <w:spacing w:after="0"/>
      </w:pPr>
      <w:r>
        <w:t xml:space="preserve">Specific estimates </w:t>
      </w:r>
      <w:proofErr w:type="gramStart"/>
      <w:r>
        <w:t>cannot be quantified</w:t>
      </w:r>
      <w:proofErr w:type="gramEnd"/>
      <w:r>
        <w:t xml:space="preserve"> because the OLS is unable to obtain reliable information regarding the number of outstanding environmental and land use permits</w:t>
      </w:r>
      <w:r w:rsidR="007B504D">
        <w:t xml:space="preserve">, as well </w:t>
      </w:r>
      <w:r w:rsidR="007B504D">
        <w:lastRenderedPageBreak/>
        <w:t xml:space="preserve">as outstanding applications for development, </w:t>
      </w:r>
      <w:r>
        <w:t>having approval periods that would be suspended by this bill that would otherwise need to be renewed during the extension period set forth in the bill.</w:t>
      </w:r>
    </w:p>
    <w:p w:rsidR="00BB0DA0" w:rsidRDefault="00BB0DA0" w:rsidP="00BB0DA0">
      <w:pPr>
        <w:pStyle w:val="StyleBulletedSymbolsymbol"/>
        <w:numPr>
          <w:ilvl w:val="0"/>
          <w:numId w:val="0"/>
        </w:numPr>
        <w:spacing w:after="0"/>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26A24" w:rsidRDefault="00526A24" w:rsidP="00526A24">
      <w:pPr>
        <w:tabs>
          <w:tab w:val="left" w:pos="360"/>
          <w:tab w:val="left" w:pos="720"/>
          <w:tab w:val="left" w:pos="1440"/>
          <w:tab w:val="left" w:pos="2160"/>
          <w:tab w:val="left" w:pos="2880"/>
          <w:tab w:val="left" w:pos="3600"/>
          <w:tab w:val="left" w:pos="4320"/>
          <w:tab w:val="left" w:pos="5040"/>
        </w:tabs>
      </w:pPr>
      <w:r>
        <w:tab/>
        <w:t>The bill would extend certain State, regional, county, and municipal agency permit approvals for the duration of the COVID-19 emergency.  This bill would create a new extension period under the "Permit Extension Act of 2008" that covers permits in existence during the period in which the COVID-19 public health emergency or state of emergency is in effect.  Such approvals cannot be extended beyond six months after the con</w:t>
      </w:r>
      <w:r w:rsidR="00270314">
        <w:t xml:space="preserve">clusion of the extension period, </w:t>
      </w:r>
      <w:r w:rsidR="00270314" w:rsidRPr="00270314">
        <w:t xml:space="preserve">except that for any construction project suspended pursuant to either the Governor’s Executive Order No. 122 or the order of a State, county, or municipal government agency, the maximum tolling period </w:t>
      </w:r>
      <w:r w:rsidR="00270314">
        <w:t>would</w:t>
      </w:r>
      <w:r w:rsidR="00270314" w:rsidRPr="00270314">
        <w:t xml:space="preserve"> be twelve months beyond the conclusion of the COVID-19 extension period.</w:t>
      </w:r>
    </w:p>
    <w:p w:rsidR="00255944" w:rsidRDefault="00526A24" w:rsidP="00526A24">
      <w:pPr>
        <w:tabs>
          <w:tab w:val="left" w:pos="360"/>
          <w:tab w:val="left" w:pos="720"/>
          <w:tab w:val="left" w:pos="1440"/>
          <w:tab w:val="left" w:pos="2160"/>
          <w:tab w:val="left" w:pos="2880"/>
          <w:tab w:val="left" w:pos="3600"/>
          <w:tab w:val="left" w:pos="4320"/>
          <w:tab w:val="left" w:pos="5040"/>
        </w:tabs>
      </w:pPr>
      <w:r>
        <w:tab/>
        <w:t>The bill also would extend certain timeframes by which planning and zoning boards have to grant or deny any applications pursuant to the "Municipal Land Use Law."</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52F8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B2743" w:rsidRDefault="00255944" w:rsidP="002D7863">
      <w:pPr>
        <w:tabs>
          <w:tab w:val="left" w:pos="360"/>
          <w:tab w:val="left" w:pos="720"/>
          <w:tab w:val="left" w:pos="1440"/>
          <w:tab w:val="left" w:pos="2160"/>
          <w:tab w:val="left" w:pos="2880"/>
          <w:tab w:val="left" w:pos="3600"/>
          <w:tab w:val="left" w:pos="4320"/>
          <w:tab w:val="left" w:pos="5040"/>
        </w:tabs>
      </w:pPr>
      <w:r>
        <w:tab/>
      </w:r>
      <w:r w:rsidR="00AB4D30">
        <w:t>The OLS estimates</w:t>
      </w:r>
      <w:r w:rsidR="00FF5EAB">
        <w:t xml:space="preserve"> that the bill will result in an indeterminate, temporary </w:t>
      </w:r>
      <w:r w:rsidR="00AB4D30">
        <w:t xml:space="preserve">loss of State and local permit fee </w:t>
      </w:r>
      <w:r w:rsidR="00712229">
        <w:t xml:space="preserve">and application </w:t>
      </w:r>
      <w:r w:rsidR="00AB4D30">
        <w:t xml:space="preserve">revenues due to the proposed lengthening of the extension period for certain approvals authorized by </w:t>
      </w:r>
      <w:r w:rsidR="00CD205E">
        <w:t>the</w:t>
      </w:r>
      <w:r w:rsidR="00AB4D30">
        <w:t xml:space="preserve"> bill. </w:t>
      </w:r>
      <w:r w:rsidR="002B3C6B">
        <w:t xml:space="preserve"> </w:t>
      </w:r>
      <w:r w:rsidR="00AB4D30">
        <w:t xml:space="preserve">The estimate </w:t>
      </w:r>
      <w:proofErr w:type="gramStart"/>
      <w:r w:rsidR="00AB4D30">
        <w:t>is based</w:t>
      </w:r>
      <w:proofErr w:type="gramEnd"/>
      <w:r w:rsidR="00AB4D30">
        <w:t xml:space="preserve"> on the assumption that, absent </w:t>
      </w:r>
      <w:r w:rsidR="00A843DC">
        <w:t>the</w:t>
      </w:r>
      <w:r w:rsidR="00AB4D30">
        <w:t xml:space="preserve"> bill, the holders of expiring permits </w:t>
      </w:r>
      <w:r w:rsidR="00712229">
        <w:t xml:space="preserve">and applications </w:t>
      </w:r>
      <w:r w:rsidR="00AB4D30">
        <w:t>would eventually reapply for the same or similar permits</w:t>
      </w:r>
      <w:r w:rsidR="00712229">
        <w:t xml:space="preserve"> and applications</w:t>
      </w:r>
      <w:r w:rsidR="00AB4D30">
        <w:t>, and in doing so, would make additional fee payment</w:t>
      </w:r>
      <w:r w:rsidR="002B3C6B">
        <w:t>s.  In</w:t>
      </w:r>
      <w:r w:rsidR="00AB4D30">
        <w:t xml:space="preserve"> certain cases</w:t>
      </w:r>
      <w:r w:rsidR="00816AA0">
        <w:t xml:space="preserve">, and for a certain </w:t>
      </w:r>
      <w:r w:rsidR="002B3C6B">
        <w:t>limited time-period,</w:t>
      </w:r>
      <w:r w:rsidR="00AB4D30">
        <w:t xml:space="preserve"> the bill obviates the need to </w:t>
      </w:r>
      <w:r w:rsidR="002B3C6B">
        <w:t xml:space="preserve">renew a permit or </w:t>
      </w:r>
      <w:r w:rsidR="00712229">
        <w:t>application approval</w:t>
      </w:r>
      <w:r w:rsidR="002B3C6B">
        <w:t xml:space="preserve">, </w:t>
      </w:r>
      <w:r w:rsidR="00AB4D30">
        <w:t>thus allow</w:t>
      </w:r>
      <w:r w:rsidR="002B3C6B">
        <w:t>ing</w:t>
      </w:r>
      <w:r w:rsidR="00AB4D30">
        <w:t xml:space="preserve"> permit holders </w:t>
      </w:r>
      <w:r w:rsidR="00712229">
        <w:t xml:space="preserve">and applicants </w:t>
      </w:r>
      <w:r w:rsidR="00AB4D30">
        <w:t>to continue their projects without re-obtaining permits</w:t>
      </w:r>
      <w:r w:rsidR="00712229">
        <w:t xml:space="preserve"> or reapplying</w:t>
      </w:r>
      <w:r w:rsidR="00AB4D30">
        <w:t xml:space="preserve"> and paying related fees. </w:t>
      </w:r>
      <w:r w:rsidR="002B3C6B">
        <w:t xml:space="preserve"> </w:t>
      </w:r>
      <w:r w:rsidR="00816AA0">
        <w:t xml:space="preserve">However, the OLS acknowledges additional uncertainty when considering that some applicants would not reapply and pay renewal fees if their initial application expired.  </w:t>
      </w:r>
      <w:r w:rsidR="00AB4D30">
        <w:t>Specific estimates cannot be quantified because the OLS is unable to obtain reliable information regarding the number of approvals that</w:t>
      </w:r>
      <w:r w:rsidR="009B2743">
        <w:t xml:space="preserve"> would be extended by the bill.</w:t>
      </w:r>
    </w:p>
    <w:p w:rsidR="00255944" w:rsidRDefault="009B2743" w:rsidP="002D7863">
      <w:pPr>
        <w:tabs>
          <w:tab w:val="left" w:pos="360"/>
          <w:tab w:val="left" w:pos="720"/>
          <w:tab w:val="left" w:pos="1440"/>
          <w:tab w:val="left" w:pos="2160"/>
          <w:tab w:val="left" w:pos="2880"/>
          <w:tab w:val="left" w:pos="3600"/>
          <w:tab w:val="left" w:pos="4320"/>
          <w:tab w:val="left" w:pos="5040"/>
        </w:tabs>
      </w:pPr>
      <w:r>
        <w:tab/>
      </w:r>
      <w:r w:rsidR="00AB4D30">
        <w:t xml:space="preserve">The OLS notes that some benefits to the State and local economies could be realized from the preservation of existing approvals for property owners and developers, and the avoidance of presumably costly permit </w:t>
      </w:r>
      <w:r w:rsidR="00712229">
        <w:t xml:space="preserve">and application </w:t>
      </w:r>
      <w:r w:rsidR="00AB4D30">
        <w:t xml:space="preserve">review fees that otherwise would be </w:t>
      </w:r>
      <w:r w:rsidR="00A843DC">
        <w:t>paid by the business community.</w:t>
      </w:r>
    </w:p>
    <w:p w:rsidR="00EF17BC" w:rsidRDefault="00EF17BC" w:rsidP="00EF17BC"/>
    <w:p w:rsidR="00A843DC" w:rsidRDefault="00A843D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65FEE" w:rsidP="00A65FEE">
            <w:pPr>
              <w:pStyle w:val="10pointItalics"/>
              <w:rPr>
                <w:sz w:val="24"/>
              </w:rPr>
            </w:pPr>
            <w:bookmarkStart w:id="2" w:name="Section"/>
            <w:r>
              <w:t>Local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A6C9F" w:rsidP="00EF17BC">
            <w:pPr>
              <w:pStyle w:val="10pointItalics"/>
            </w:pPr>
            <w:bookmarkStart w:id="3" w:name="UserFullName"/>
            <w:bookmarkEnd w:id="3"/>
            <w:r>
              <w:t>Benjamin</w:t>
            </w:r>
            <w:r w:rsidR="00A65FEE">
              <w:t xml:space="preserve"> A.</w:t>
            </w:r>
            <w:r>
              <w:t xml:space="preserve"> Levy</w:t>
            </w:r>
          </w:p>
          <w:p w:rsidR="00EF17BC" w:rsidRDefault="00A65FEE" w:rsidP="00AB4D30">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C50FCE"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50FCE">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1AB" w:rsidRDefault="00F931AB">
      <w:r>
        <w:separator/>
      </w:r>
    </w:p>
  </w:endnote>
  <w:endnote w:type="continuationSeparator" w:id="0">
    <w:p w:rsidR="00F931AB" w:rsidRDefault="00F93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A7763">
          <w:pPr>
            <w:pStyle w:val="Footer"/>
          </w:pPr>
          <w:r>
            <w:rPr>
              <w:noProof/>
              <w:sz w:val="20"/>
              <w:szCs w:val="20"/>
            </w:rPr>
            <w:object w:dxaOrig="1440" w:dyaOrig="1440" w14:anchorId="37D63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79312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1AB" w:rsidRDefault="00F931AB">
      <w:r>
        <w:separator/>
      </w:r>
    </w:p>
  </w:footnote>
  <w:footnote w:type="continuationSeparator" w:id="0">
    <w:p w:rsidR="00F931AB" w:rsidRDefault="00F93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FCE" w:rsidRDefault="00C50FCE" w:rsidP="00C50FCE">
    <w:pPr>
      <w:pStyle w:val="Header"/>
      <w:jc w:val="center"/>
    </w:pPr>
    <w:r>
      <w:t xml:space="preserve">FE to </w:t>
    </w:r>
    <w:r w:rsidR="00BB0DA0">
      <w:t>S</w:t>
    </w:r>
    <w:r w:rsidR="0033199E">
      <w:t>2346</w:t>
    </w:r>
    <w:r>
      <w:t xml:space="preserve"> </w:t>
    </w:r>
  </w:p>
  <w:p w:rsidR="00C50FCE" w:rsidRDefault="00C50FCE" w:rsidP="00C50FCE">
    <w:pPr>
      <w:pStyle w:val="Header"/>
      <w:jc w:val="center"/>
    </w:pPr>
    <w:r>
      <w:fldChar w:fldCharType="begin"/>
    </w:r>
    <w:r>
      <w:instrText xml:space="preserve"> PAGE  \* MERGEFORMAT </w:instrText>
    </w:r>
    <w:r>
      <w:fldChar w:fldCharType="separate"/>
    </w:r>
    <w:r w:rsidR="005A7763">
      <w:rPr>
        <w:noProof/>
      </w:rPr>
      <w:t>3</w:t>
    </w:r>
    <w:r>
      <w:fldChar w:fldCharType="end"/>
    </w:r>
  </w:p>
  <w:p w:rsidR="00C50FCE" w:rsidRDefault="00C50FCE" w:rsidP="00C50F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FCE"/>
    <w:rsid w:val="00011EDD"/>
    <w:rsid w:val="00013973"/>
    <w:rsid w:val="000333DF"/>
    <w:rsid w:val="00036860"/>
    <w:rsid w:val="00042B0B"/>
    <w:rsid w:val="000629F9"/>
    <w:rsid w:val="000701B0"/>
    <w:rsid w:val="00070F62"/>
    <w:rsid w:val="00071FC7"/>
    <w:rsid w:val="000820F8"/>
    <w:rsid w:val="0008691D"/>
    <w:rsid w:val="00095290"/>
    <w:rsid w:val="000A16EC"/>
    <w:rsid w:val="000B1CCB"/>
    <w:rsid w:val="000C074D"/>
    <w:rsid w:val="000C50EA"/>
    <w:rsid w:val="000E08DD"/>
    <w:rsid w:val="000E17DB"/>
    <w:rsid w:val="000E379A"/>
    <w:rsid w:val="000F0A12"/>
    <w:rsid w:val="000F231D"/>
    <w:rsid w:val="000F278B"/>
    <w:rsid w:val="000F2B57"/>
    <w:rsid w:val="001106B5"/>
    <w:rsid w:val="00114591"/>
    <w:rsid w:val="00115411"/>
    <w:rsid w:val="001223E7"/>
    <w:rsid w:val="00125D26"/>
    <w:rsid w:val="00133D07"/>
    <w:rsid w:val="00142AE8"/>
    <w:rsid w:val="00145CE4"/>
    <w:rsid w:val="00155DA6"/>
    <w:rsid w:val="00157AED"/>
    <w:rsid w:val="00172CF5"/>
    <w:rsid w:val="00174925"/>
    <w:rsid w:val="001907A1"/>
    <w:rsid w:val="00193C26"/>
    <w:rsid w:val="00194789"/>
    <w:rsid w:val="00197240"/>
    <w:rsid w:val="001B1D4B"/>
    <w:rsid w:val="001B265D"/>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2F8A"/>
    <w:rsid w:val="00255944"/>
    <w:rsid w:val="00261FC7"/>
    <w:rsid w:val="00264F5D"/>
    <w:rsid w:val="00270314"/>
    <w:rsid w:val="00275600"/>
    <w:rsid w:val="00290E57"/>
    <w:rsid w:val="0029229D"/>
    <w:rsid w:val="002977FC"/>
    <w:rsid w:val="002A15C4"/>
    <w:rsid w:val="002A2F18"/>
    <w:rsid w:val="002A5C0C"/>
    <w:rsid w:val="002B3C6B"/>
    <w:rsid w:val="002C7399"/>
    <w:rsid w:val="002D4307"/>
    <w:rsid w:val="002D7381"/>
    <w:rsid w:val="002D7863"/>
    <w:rsid w:val="002E3A30"/>
    <w:rsid w:val="002F5E01"/>
    <w:rsid w:val="00326E3B"/>
    <w:rsid w:val="0033199E"/>
    <w:rsid w:val="003321A7"/>
    <w:rsid w:val="00335BC0"/>
    <w:rsid w:val="003376CB"/>
    <w:rsid w:val="00353325"/>
    <w:rsid w:val="0035698A"/>
    <w:rsid w:val="00362F0A"/>
    <w:rsid w:val="003646BC"/>
    <w:rsid w:val="003667C9"/>
    <w:rsid w:val="00366943"/>
    <w:rsid w:val="00370174"/>
    <w:rsid w:val="003772F6"/>
    <w:rsid w:val="00381FCA"/>
    <w:rsid w:val="003828C4"/>
    <w:rsid w:val="00385E41"/>
    <w:rsid w:val="00386200"/>
    <w:rsid w:val="003A5E75"/>
    <w:rsid w:val="003B6335"/>
    <w:rsid w:val="003B66B0"/>
    <w:rsid w:val="003C23FD"/>
    <w:rsid w:val="003C5892"/>
    <w:rsid w:val="003C6FD3"/>
    <w:rsid w:val="003D4453"/>
    <w:rsid w:val="00407C9E"/>
    <w:rsid w:val="0041022E"/>
    <w:rsid w:val="004149CC"/>
    <w:rsid w:val="00433160"/>
    <w:rsid w:val="00476B51"/>
    <w:rsid w:val="00485323"/>
    <w:rsid w:val="00487ED8"/>
    <w:rsid w:val="004911CB"/>
    <w:rsid w:val="00491918"/>
    <w:rsid w:val="004A10CD"/>
    <w:rsid w:val="004A2E7F"/>
    <w:rsid w:val="004A5071"/>
    <w:rsid w:val="004A5A65"/>
    <w:rsid w:val="004B1485"/>
    <w:rsid w:val="004C6ECA"/>
    <w:rsid w:val="004D6C2C"/>
    <w:rsid w:val="004D7D86"/>
    <w:rsid w:val="004E1959"/>
    <w:rsid w:val="004E6202"/>
    <w:rsid w:val="004F1874"/>
    <w:rsid w:val="004F2034"/>
    <w:rsid w:val="004F55AE"/>
    <w:rsid w:val="004F585C"/>
    <w:rsid w:val="004F7F49"/>
    <w:rsid w:val="00510A23"/>
    <w:rsid w:val="0051514A"/>
    <w:rsid w:val="00515AC5"/>
    <w:rsid w:val="00520DC2"/>
    <w:rsid w:val="00526A24"/>
    <w:rsid w:val="00536F40"/>
    <w:rsid w:val="005470F3"/>
    <w:rsid w:val="00570997"/>
    <w:rsid w:val="00577AA8"/>
    <w:rsid w:val="005850CE"/>
    <w:rsid w:val="005A6D23"/>
    <w:rsid w:val="005A7763"/>
    <w:rsid w:val="005C0DFF"/>
    <w:rsid w:val="005C1947"/>
    <w:rsid w:val="005C1E9D"/>
    <w:rsid w:val="005C2182"/>
    <w:rsid w:val="005E03E7"/>
    <w:rsid w:val="005E75AB"/>
    <w:rsid w:val="00601F73"/>
    <w:rsid w:val="00625D15"/>
    <w:rsid w:val="0063728A"/>
    <w:rsid w:val="00651611"/>
    <w:rsid w:val="00653AE2"/>
    <w:rsid w:val="006620DA"/>
    <w:rsid w:val="006671C7"/>
    <w:rsid w:val="006917CF"/>
    <w:rsid w:val="00692BD4"/>
    <w:rsid w:val="006B22F3"/>
    <w:rsid w:val="006B2FD5"/>
    <w:rsid w:val="006B5C2D"/>
    <w:rsid w:val="006B6C16"/>
    <w:rsid w:val="006C7668"/>
    <w:rsid w:val="006D6F6C"/>
    <w:rsid w:val="006F239A"/>
    <w:rsid w:val="006F505D"/>
    <w:rsid w:val="006F7203"/>
    <w:rsid w:val="00712229"/>
    <w:rsid w:val="00722AEF"/>
    <w:rsid w:val="00737A6C"/>
    <w:rsid w:val="00743F01"/>
    <w:rsid w:val="00744AE4"/>
    <w:rsid w:val="00763D60"/>
    <w:rsid w:val="00764666"/>
    <w:rsid w:val="007833B1"/>
    <w:rsid w:val="007920AC"/>
    <w:rsid w:val="007A0F7E"/>
    <w:rsid w:val="007A42C5"/>
    <w:rsid w:val="007A65A1"/>
    <w:rsid w:val="007B1FCF"/>
    <w:rsid w:val="007B504D"/>
    <w:rsid w:val="007C4620"/>
    <w:rsid w:val="007D33E4"/>
    <w:rsid w:val="007E337B"/>
    <w:rsid w:val="007E5EB3"/>
    <w:rsid w:val="00800915"/>
    <w:rsid w:val="00804E41"/>
    <w:rsid w:val="00811BC0"/>
    <w:rsid w:val="00816AA0"/>
    <w:rsid w:val="008231E8"/>
    <w:rsid w:val="008266B7"/>
    <w:rsid w:val="0085140D"/>
    <w:rsid w:val="00854B89"/>
    <w:rsid w:val="00855555"/>
    <w:rsid w:val="00881EF3"/>
    <w:rsid w:val="00883E7C"/>
    <w:rsid w:val="00886261"/>
    <w:rsid w:val="00894971"/>
    <w:rsid w:val="008A6477"/>
    <w:rsid w:val="008C0341"/>
    <w:rsid w:val="008D2D88"/>
    <w:rsid w:val="008D5731"/>
    <w:rsid w:val="008E1349"/>
    <w:rsid w:val="009014C6"/>
    <w:rsid w:val="00937A78"/>
    <w:rsid w:val="00947B1E"/>
    <w:rsid w:val="00953C08"/>
    <w:rsid w:val="0095735B"/>
    <w:rsid w:val="00973C29"/>
    <w:rsid w:val="0097546E"/>
    <w:rsid w:val="009B14F4"/>
    <w:rsid w:val="009B1B0D"/>
    <w:rsid w:val="009B1C3D"/>
    <w:rsid w:val="009B2743"/>
    <w:rsid w:val="009B32DD"/>
    <w:rsid w:val="009B4E8B"/>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5FEE"/>
    <w:rsid w:val="00A70D0C"/>
    <w:rsid w:val="00A843DC"/>
    <w:rsid w:val="00A94FA4"/>
    <w:rsid w:val="00A9794C"/>
    <w:rsid w:val="00AA7CF5"/>
    <w:rsid w:val="00AB0440"/>
    <w:rsid w:val="00AB498C"/>
    <w:rsid w:val="00AB4D30"/>
    <w:rsid w:val="00AC3FC5"/>
    <w:rsid w:val="00AD340B"/>
    <w:rsid w:val="00AE3966"/>
    <w:rsid w:val="00AF11C6"/>
    <w:rsid w:val="00B002D1"/>
    <w:rsid w:val="00B057F1"/>
    <w:rsid w:val="00B143A9"/>
    <w:rsid w:val="00B37B91"/>
    <w:rsid w:val="00B4569E"/>
    <w:rsid w:val="00B45879"/>
    <w:rsid w:val="00B551EB"/>
    <w:rsid w:val="00B55F3D"/>
    <w:rsid w:val="00B84AC8"/>
    <w:rsid w:val="00B90F8C"/>
    <w:rsid w:val="00B91C0B"/>
    <w:rsid w:val="00B97E24"/>
    <w:rsid w:val="00BA0BE6"/>
    <w:rsid w:val="00BA2122"/>
    <w:rsid w:val="00BA2F3A"/>
    <w:rsid w:val="00BA6C9F"/>
    <w:rsid w:val="00BB0DA0"/>
    <w:rsid w:val="00BF47F9"/>
    <w:rsid w:val="00C07688"/>
    <w:rsid w:val="00C23A26"/>
    <w:rsid w:val="00C24DAC"/>
    <w:rsid w:val="00C260AB"/>
    <w:rsid w:val="00C26A97"/>
    <w:rsid w:val="00C32933"/>
    <w:rsid w:val="00C3314D"/>
    <w:rsid w:val="00C46C24"/>
    <w:rsid w:val="00C50FCE"/>
    <w:rsid w:val="00C75246"/>
    <w:rsid w:val="00C75708"/>
    <w:rsid w:val="00C777CE"/>
    <w:rsid w:val="00C80B0B"/>
    <w:rsid w:val="00C91EDF"/>
    <w:rsid w:val="00C97447"/>
    <w:rsid w:val="00CC6622"/>
    <w:rsid w:val="00CD205E"/>
    <w:rsid w:val="00CF4B59"/>
    <w:rsid w:val="00D148C6"/>
    <w:rsid w:val="00D20F5D"/>
    <w:rsid w:val="00D376ED"/>
    <w:rsid w:val="00D40E4F"/>
    <w:rsid w:val="00D420D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2B4C"/>
    <w:rsid w:val="00DF65C1"/>
    <w:rsid w:val="00E008A4"/>
    <w:rsid w:val="00E042C5"/>
    <w:rsid w:val="00E06D7C"/>
    <w:rsid w:val="00E16952"/>
    <w:rsid w:val="00E21963"/>
    <w:rsid w:val="00E22D9A"/>
    <w:rsid w:val="00E262A3"/>
    <w:rsid w:val="00E32D2F"/>
    <w:rsid w:val="00E51E95"/>
    <w:rsid w:val="00E5461B"/>
    <w:rsid w:val="00E55BC8"/>
    <w:rsid w:val="00E56499"/>
    <w:rsid w:val="00E708C9"/>
    <w:rsid w:val="00E74E35"/>
    <w:rsid w:val="00E75B93"/>
    <w:rsid w:val="00E8260C"/>
    <w:rsid w:val="00E86D2A"/>
    <w:rsid w:val="00E9123C"/>
    <w:rsid w:val="00E95800"/>
    <w:rsid w:val="00EB1C90"/>
    <w:rsid w:val="00EB7555"/>
    <w:rsid w:val="00EC1EF8"/>
    <w:rsid w:val="00EC2547"/>
    <w:rsid w:val="00EC4079"/>
    <w:rsid w:val="00EE4508"/>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31AB"/>
    <w:rsid w:val="00FA6D2B"/>
    <w:rsid w:val="00FB15DB"/>
    <w:rsid w:val="00FC7DA9"/>
    <w:rsid w:val="00FD2F99"/>
    <w:rsid w:val="00FE5C5C"/>
    <w:rsid w:val="00FE76BC"/>
    <w:rsid w:val="00FF1DB6"/>
    <w:rsid w:val="00FF5039"/>
    <w:rsid w:val="00FF5607"/>
    <w:rsid w:val="00FF5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2DCC37C-F052-4992-BC0A-30A9F712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D2D88"/>
    <w:rPr>
      <w:sz w:val="16"/>
      <w:szCs w:val="16"/>
    </w:rPr>
  </w:style>
  <w:style w:type="paragraph" w:styleId="CommentText">
    <w:name w:val="annotation text"/>
    <w:basedOn w:val="Normal"/>
    <w:link w:val="CommentTextChar"/>
    <w:semiHidden/>
    <w:unhideWhenUsed/>
    <w:rsid w:val="008D2D88"/>
    <w:pPr>
      <w:spacing w:line="240" w:lineRule="auto"/>
    </w:pPr>
    <w:rPr>
      <w:sz w:val="20"/>
      <w:szCs w:val="20"/>
    </w:rPr>
  </w:style>
  <w:style w:type="character" w:customStyle="1" w:styleId="CommentTextChar">
    <w:name w:val="Comment Text Char"/>
    <w:basedOn w:val="DefaultParagraphFont"/>
    <w:link w:val="CommentText"/>
    <w:semiHidden/>
    <w:rsid w:val="008D2D88"/>
  </w:style>
  <w:style w:type="paragraph" w:styleId="CommentSubject">
    <w:name w:val="annotation subject"/>
    <w:basedOn w:val="CommentText"/>
    <w:next w:val="CommentText"/>
    <w:link w:val="CommentSubjectChar"/>
    <w:semiHidden/>
    <w:unhideWhenUsed/>
    <w:rsid w:val="008D2D88"/>
    <w:rPr>
      <w:b/>
      <w:bCs/>
    </w:rPr>
  </w:style>
  <w:style w:type="character" w:customStyle="1" w:styleId="CommentSubjectChar">
    <w:name w:val="Comment Subject Char"/>
    <w:basedOn w:val="CommentTextChar"/>
    <w:link w:val="CommentSubject"/>
    <w:semiHidden/>
    <w:rsid w:val="008D2D88"/>
    <w:rPr>
      <w:b/>
      <w:bCs/>
    </w:rPr>
  </w:style>
  <w:style w:type="paragraph" w:styleId="BalloonText">
    <w:name w:val="Balloon Text"/>
    <w:basedOn w:val="Normal"/>
    <w:link w:val="BalloonTextChar"/>
    <w:semiHidden/>
    <w:unhideWhenUsed/>
    <w:rsid w:val="008D2D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2D88"/>
    <w:rPr>
      <w:rFonts w:ascii="Segoe UI" w:hAnsi="Segoe UI" w:cs="Segoe UI"/>
      <w:sz w:val="18"/>
      <w:szCs w:val="18"/>
    </w:rPr>
  </w:style>
  <w:style w:type="paragraph" w:styleId="ListParagraph">
    <w:name w:val="List Paragraph"/>
    <w:basedOn w:val="Normal"/>
    <w:uiPriority w:val="34"/>
    <w:qFormat/>
    <w:rsid w:val="00BB0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748</Words>
  <Characters>4168</Characters>
  <Application>Microsoft Office Word</Application>
  <DocSecurity>0</DocSecurity>
  <Lines>112</Lines>
  <Paragraphs>42</Paragraphs>
  <ScaleCrop>false</ScaleCrop>
  <HeadingPairs>
    <vt:vector size="2" baseType="variant">
      <vt:variant>
        <vt:lpstr>Title</vt:lpstr>
      </vt:variant>
      <vt:variant>
        <vt:i4>1</vt:i4>
      </vt:variant>
    </vt:vector>
  </HeadingPairs>
  <TitlesOfParts>
    <vt:vector size="1" baseType="lpstr">
      <vt:lpstr>S2346  FISCAL ESTIMATE</vt:lpstr>
    </vt:vector>
  </TitlesOfParts>
  <Manager>Benjamin Levy; R229</Manager>
  <Company>Office of Legislative Services</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S2346  FISCAL ESTIMATE</dc:title>
  <dc:creator>Senators SARLO AND SWEENEY</dc:creator>
  <cp:keywords>S2346|3|LG |317|252|266|!||</cp:keywords>
  <dc:description>Sent to Sponsor 5/4/20 BPU 5/11/20</dc:description>
  <cp:lastModifiedBy>Bell, Careema</cp:lastModifiedBy>
  <cp:revision>2</cp:revision>
  <cp:lastPrinted>2020-05-04T21:51:00Z</cp:lastPrinted>
  <dcterms:created xsi:type="dcterms:W3CDTF">2020-05-12T16:52:00Z</dcterms:created>
  <dcterms:modified xsi:type="dcterms:W3CDTF">2020-05-12T16:52:00Z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