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pStyle w:val="NoteOrEstimate"/>
      </w:pPr>
      <w:r>
        <w:t>LEGISLATIVE FISCAL ESTIMATE</w:t>
      </w:r>
    </w:p>
    <w:p w:rsidR="00D90BE0" w:rsidRPr="00923E6D" w:rsidRDefault="00D90BE0" w:rsidP="00D90BE0">
      <w:pPr>
        <w:pStyle w:val="Reprint"/>
      </w:pPr>
      <w:r>
        <w:t>[</w:t>
      </w:r>
      <w:r w:rsidR="00935FAF">
        <w:t>Second</w:t>
      </w:r>
      <w:r>
        <w:t xml:space="preserve"> Reprint]</w:t>
      </w:r>
    </w:p>
    <w:p w:rsidR="00D90BE0" w:rsidRDefault="00CC350C" w:rsidP="00D90BE0">
      <w:pPr>
        <w:pStyle w:val="BillNo"/>
        <w:tabs>
          <w:tab w:val="left" w:pos="360"/>
          <w:tab w:val="left" w:pos="720"/>
          <w:tab w:val="left" w:pos="1440"/>
          <w:tab w:val="left" w:pos="2160"/>
          <w:tab w:val="left" w:pos="2880"/>
          <w:tab w:val="left" w:pos="3600"/>
          <w:tab w:val="left" w:pos="4320"/>
          <w:tab w:val="left" w:pos="5040"/>
        </w:tabs>
      </w:pPr>
      <w:r>
        <w:t>SENATE, No</w:t>
      </w:r>
      <w:r w:rsidR="00D90BE0">
        <w:t xml:space="preserve">. </w:t>
      </w:r>
      <w:r w:rsidR="00935FAF">
        <w:t>2358</w:t>
      </w:r>
    </w:p>
    <w:p w:rsidR="00D90BE0" w:rsidRPr="00353325" w:rsidRDefault="00D90BE0" w:rsidP="00D90BE0">
      <w:pPr>
        <w:pStyle w:val="StateFormat"/>
      </w:pPr>
      <w:r>
        <w:t>STATE OF NEW JERSEY</w:t>
      </w:r>
    </w:p>
    <w:p w:rsidR="00D90BE0" w:rsidRDefault="006D51F0" w:rsidP="006D51F0">
      <w:pPr>
        <w:pStyle w:val="BillNo"/>
      </w:pPr>
      <w:bookmarkStart w:id="0" w:name="_GoBack"/>
      <w:r>
        <w:t>219th LEGISLATURE</w:t>
      </w:r>
    </w:p>
    <w:bookmarkEnd w:id="0"/>
    <w:p w:rsidR="00D90BE0" w:rsidRDefault="00D90BE0" w:rsidP="00D90BE0"/>
    <w:p w:rsidR="006D51F0" w:rsidRDefault="006D51F0" w:rsidP="006D51F0">
      <w:pPr>
        <w:jc w:val="center"/>
      </w:pPr>
      <w:r>
        <w:t>DATED: MAY 20, 2021</w:t>
      </w:r>
    </w:p>
    <w:p w:rsidR="006D51F0" w:rsidRDefault="006D51F0" w:rsidP="00D90BE0"/>
    <w:p w:rsidR="006D51F0" w:rsidRDefault="006D51F0" w:rsidP="00D90BE0"/>
    <w:p w:rsidR="00D90BE0" w:rsidRPr="003C5892" w:rsidRDefault="00D90BE0" w:rsidP="00D90BE0">
      <w:pPr>
        <w:pStyle w:val="SectionHeading"/>
        <w:tabs>
          <w:tab w:val="left" w:pos="360"/>
          <w:tab w:val="left" w:pos="720"/>
          <w:tab w:val="left" w:pos="1440"/>
          <w:tab w:val="left" w:pos="2160"/>
          <w:tab w:val="left" w:pos="2880"/>
          <w:tab w:val="left" w:pos="3600"/>
          <w:tab w:val="left" w:pos="4320"/>
          <w:tab w:val="left" w:pos="5040"/>
        </w:tabs>
      </w:pPr>
      <w:r>
        <w:t>SUMMARY</w:t>
      </w:r>
    </w:p>
    <w:p w:rsidR="00D90BE0" w:rsidRDefault="00D90BE0" w:rsidP="00D90BE0">
      <w:pPr>
        <w:tabs>
          <w:tab w:val="left" w:pos="360"/>
          <w:tab w:val="left" w:pos="720"/>
          <w:tab w:val="left" w:pos="1440"/>
          <w:tab w:val="left" w:pos="2160"/>
          <w:tab w:val="left" w:pos="2880"/>
          <w:tab w:val="left" w:pos="3600"/>
          <w:tab w:val="left" w:pos="4320"/>
          <w:tab w:val="left" w:pos="5040"/>
        </w:tabs>
      </w:pPr>
    </w:p>
    <w:tbl>
      <w:tblPr>
        <w:tblStyle w:val="TableGrid"/>
        <w:tblW w:w="0" w:type="auto"/>
        <w:tblInd w:w="2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297"/>
        <w:gridCol w:w="6833"/>
      </w:tblGrid>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D90BE0" w:rsidRDefault="00D90BE0" w:rsidP="006264AA">
            <w:r>
              <w:t>Requires registration of private education lenders; establishes protections for private education borrowers.</w:t>
            </w:r>
          </w:p>
        </w:tc>
      </w:tr>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D90BE0" w:rsidRDefault="00F3644C" w:rsidP="006264AA">
            <w:r>
              <w:t>A</w:t>
            </w:r>
            <w:r w:rsidR="00D90BE0">
              <w:t>nnual State expenditure and revenue increases.</w:t>
            </w:r>
          </w:p>
        </w:tc>
      </w:tr>
      <w:tr w:rsidR="00D90BE0" w:rsidTr="006264AA">
        <w:trPr>
          <w:trHeight w:val="576"/>
        </w:trPr>
        <w:tc>
          <w:tcPr>
            <w:tcW w:w="2316" w:type="dxa"/>
          </w:tcPr>
          <w:p w:rsidR="00D90BE0" w:rsidRPr="003C5892" w:rsidRDefault="00D90BE0" w:rsidP="006264A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D90BE0" w:rsidRDefault="00D90BE0" w:rsidP="006264AA">
            <w:r>
              <w:t>Department of Banking and Insurance; the Judiciary.</w:t>
            </w:r>
          </w:p>
        </w:tc>
      </w:tr>
    </w:tbl>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3240"/>
        <w:gridCol w:w="6120"/>
        <w:gridCol w:w="15"/>
      </w:tblGrid>
      <w:tr w:rsidR="00D90BE0" w:rsidTr="006264AA">
        <w:trPr>
          <w:trHeight w:val="410"/>
        </w:trPr>
        <w:tc>
          <w:tcPr>
            <w:tcW w:w="9375" w:type="dxa"/>
            <w:gridSpan w:val="3"/>
            <w:tcBorders>
              <w:top w:val="nil"/>
              <w:left w:val="nil"/>
              <w:bottom w:val="nil"/>
              <w:right w:val="nil"/>
            </w:tcBorders>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90BE0" w:rsidTr="006264AA">
        <w:trPr>
          <w:gridAfter w:val="1"/>
          <w:wAfter w:w="15" w:type="dxa"/>
          <w:trHeight w:val="410"/>
        </w:trPr>
        <w:tc>
          <w:tcPr>
            <w:tcW w:w="3240" w:type="dxa"/>
            <w:tcBorders>
              <w:top w:val="single" w:sz="6" w:space="0" w:color="auto"/>
              <w:left w:val="single" w:sz="6" w:space="0" w:color="auto"/>
              <w:bottom w:val="single" w:sz="12" w:space="0" w:color="auto"/>
              <w:right w:val="nil"/>
            </w:tcBorders>
            <w:shd w:val="pct20" w:color="auto" w:fill="auto"/>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120" w:type="dxa"/>
            <w:tcBorders>
              <w:top w:val="single" w:sz="6" w:space="0" w:color="auto"/>
              <w:left w:val="nil"/>
              <w:bottom w:val="single" w:sz="12" w:space="0" w:color="auto"/>
              <w:right w:val="single" w:sz="6" w:space="0" w:color="auto"/>
            </w:tcBorders>
            <w:shd w:val="pct20" w:color="auto" w:fill="auto"/>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Pr="00F11982">
              <w:rPr>
                <w:b/>
              </w:rPr>
              <w:t xml:space="preserve"> </w:t>
            </w:r>
          </w:p>
        </w:tc>
      </w:tr>
      <w:tr w:rsidR="00D90BE0" w:rsidTr="006264A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6120" w:type="dxa"/>
            <w:tcBorders>
              <w:top w:val="nil"/>
              <w:left w:val="nil"/>
              <w:bottom w:val="nil"/>
              <w:right w:val="single" w:sz="6" w:space="0" w:color="auto"/>
            </w:tcBorders>
            <w:tcMar>
              <w:bottom w:w="29" w:type="dxa"/>
            </w:tcMar>
            <w:vAlign w:val="bottom"/>
          </w:tcPr>
          <w:p w:rsidR="00D90BE0" w:rsidRDefault="00D90BE0" w:rsidP="006264AA">
            <w:pPr>
              <w:tabs>
                <w:tab w:val="left" w:pos="360"/>
                <w:tab w:val="left" w:pos="720"/>
                <w:tab w:val="left" w:pos="1440"/>
                <w:tab w:val="left" w:pos="2160"/>
                <w:tab w:val="left" w:pos="2880"/>
                <w:tab w:val="left" w:pos="3600"/>
                <w:tab w:val="left" w:pos="4320"/>
                <w:tab w:val="left" w:pos="5040"/>
              </w:tabs>
              <w:jc w:val="center"/>
            </w:pPr>
            <w:r>
              <w:t>Indeterminate</w:t>
            </w:r>
          </w:p>
        </w:tc>
      </w:tr>
      <w:tr w:rsidR="00D90BE0" w:rsidTr="006264AA">
        <w:trPr>
          <w:gridAfter w:val="1"/>
          <w:wAfter w:w="15" w:type="dxa"/>
          <w:trHeight w:val="410"/>
        </w:trPr>
        <w:tc>
          <w:tcPr>
            <w:tcW w:w="3240" w:type="dxa"/>
            <w:tcBorders>
              <w:top w:val="nil"/>
              <w:left w:val="single" w:sz="6" w:space="0" w:color="auto"/>
              <w:bottom w:val="nil"/>
              <w:right w:val="nil"/>
            </w:tcBorders>
            <w:tcMar>
              <w:bottom w:w="29" w:type="dxa"/>
            </w:tcMar>
            <w:vAlign w:val="bottom"/>
          </w:tcPr>
          <w:p w:rsidR="00D90BE0" w:rsidRPr="00F11982" w:rsidRDefault="00D90BE0" w:rsidP="006264AA">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Increase</w:t>
            </w:r>
          </w:p>
        </w:tc>
        <w:tc>
          <w:tcPr>
            <w:tcW w:w="6120" w:type="dxa"/>
            <w:tcBorders>
              <w:top w:val="nil"/>
              <w:left w:val="nil"/>
              <w:bottom w:val="nil"/>
              <w:right w:val="single" w:sz="6" w:space="0" w:color="auto"/>
            </w:tcBorders>
            <w:tcMar>
              <w:bottom w:w="29" w:type="dxa"/>
            </w:tcMar>
            <w:vAlign w:val="bottom"/>
          </w:tcPr>
          <w:p w:rsidR="00D90BE0" w:rsidRDefault="00D90BE0" w:rsidP="006264AA">
            <w:pPr>
              <w:tabs>
                <w:tab w:val="left" w:pos="360"/>
                <w:tab w:val="left" w:pos="720"/>
                <w:tab w:val="left" w:pos="1440"/>
                <w:tab w:val="left" w:pos="2160"/>
                <w:tab w:val="left" w:pos="2880"/>
                <w:tab w:val="left" w:pos="3600"/>
                <w:tab w:val="left" w:pos="4320"/>
                <w:tab w:val="left" w:pos="5040"/>
              </w:tabs>
              <w:jc w:val="center"/>
            </w:pPr>
            <w:r>
              <w:t>Indeterminate</w:t>
            </w:r>
          </w:p>
        </w:tc>
      </w:tr>
      <w:tr w:rsidR="00D90BE0" w:rsidTr="006264A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90BE0" w:rsidRDefault="00D90BE0" w:rsidP="006264AA">
            <w:pPr>
              <w:tabs>
                <w:tab w:val="left" w:pos="360"/>
                <w:tab w:val="left" w:pos="720"/>
                <w:tab w:val="left" w:pos="1440"/>
                <w:tab w:val="left" w:pos="2160"/>
                <w:tab w:val="left" w:pos="2880"/>
                <w:tab w:val="left" w:pos="3600"/>
                <w:tab w:val="left" w:pos="4320"/>
                <w:tab w:val="left" w:pos="5040"/>
              </w:tabs>
            </w:pPr>
          </w:p>
        </w:tc>
      </w:tr>
    </w:tbl>
    <w:p w:rsidR="00D90BE0" w:rsidRDefault="00D90BE0" w:rsidP="006D51F0">
      <w:pPr>
        <w:tabs>
          <w:tab w:val="left" w:pos="360"/>
          <w:tab w:val="left" w:pos="720"/>
          <w:tab w:val="left" w:pos="1440"/>
          <w:tab w:val="left" w:pos="2160"/>
          <w:tab w:val="left" w:pos="2880"/>
          <w:tab w:val="left" w:pos="3600"/>
          <w:tab w:val="left" w:pos="4320"/>
          <w:tab w:val="left" w:pos="5040"/>
        </w:tabs>
      </w:pPr>
    </w:p>
    <w:p w:rsidR="008B15F4" w:rsidRPr="006D51F0" w:rsidRDefault="008B15F4" w:rsidP="006D51F0">
      <w:pPr>
        <w:pStyle w:val="StyleBulletedSymbolsymbol"/>
        <w:tabs>
          <w:tab w:val="left" w:pos="360"/>
          <w:tab w:val="left" w:pos="720"/>
          <w:tab w:val="left" w:pos="1440"/>
          <w:tab w:val="left" w:pos="2160"/>
          <w:tab w:val="left" w:pos="2880"/>
          <w:tab w:val="left" w:pos="3600"/>
          <w:tab w:val="left" w:pos="4320"/>
          <w:tab w:val="left" w:pos="5040"/>
        </w:tabs>
        <w:spacing w:after="0"/>
      </w:pPr>
      <w:r>
        <w:rPr>
          <w:color w:val="000000"/>
        </w:rPr>
        <w:t>The Office of Legislative Services</w:t>
      </w:r>
      <w:r w:rsidR="00F3644C">
        <w:rPr>
          <w:color w:val="000000"/>
        </w:rPr>
        <w:t xml:space="preserve"> (OLS) finds that the bill will</w:t>
      </w:r>
      <w:r>
        <w:rPr>
          <w:color w:val="000000"/>
        </w:rPr>
        <w:t xml:space="preserve"> increase annual State expenditures and revenues by indeterminate amounts.  The OLS notes that the fiscal impact of this bill will depend on administrative decisions made by the Department of Banking and Insurance (DOBI) concerning</w:t>
      </w:r>
      <w:r>
        <w:t xml:space="preserve"> the registration procedures for creditors, lenders, and student financing companies </w:t>
      </w:r>
      <w:r>
        <w:rPr>
          <w:color w:val="000000"/>
        </w:rPr>
        <w:t>and the amount of civil penalties collected by the Commissioner of DOBI.</w:t>
      </w:r>
      <w:r w:rsidR="00F3644C">
        <w:rPr>
          <w:color w:val="000000"/>
        </w:rPr>
        <w:t xml:space="preserve"> </w:t>
      </w:r>
      <w:r>
        <w:rPr>
          <w:color w:val="000000"/>
        </w:rPr>
        <w:t xml:space="preserve"> </w:t>
      </w:r>
      <w:r w:rsidR="00F3644C">
        <w:rPr>
          <w:color w:val="000000"/>
        </w:rPr>
        <w:t>The department will experience a revenue increase from the collection of registration fees from creditors, lenders, and student financing companies, as specified in the bill.  The bill does not specify the amount of such fee.</w:t>
      </w:r>
    </w:p>
    <w:p w:rsidR="006D51F0" w:rsidRPr="00EF7BE8" w:rsidRDefault="006D51F0" w:rsidP="006D51F0">
      <w:pPr>
        <w:pStyle w:val="StyleBulletedSymbolsymbol"/>
        <w:tabs>
          <w:tab w:val="left" w:pos="360"/>
          <w:tab w:val="left" w:pos="720"/>
          <w:tab w:val="left" w:pos="1440"/>
          <w:tab w:val="left" w:pos="2160"/>
          <w:tab w:val="left" w:pos="2880"/>
          <w:tab w:val="left" w:pos="3600"/>
          <w:tab w:val="left" w:pos="4320"/>
          <w:tab w:val="left" w:pos="5040"/>
        </w:tabs>
        <w:spacing w:after="0"/>
      </w:pPr>
    </w:p>
    <w:p w:rsidR="00F3644C" w:rsidRPr="008747FB" w:rsidRDefault="008B15F4" w:rsidP="006D51F0">
      <w:pPr>
        <w:pStyle w:val="StyleBulletedSymbolsymbol"/>
        <w:tabs>
          <w:tab w:val="left" w:pos="360"/>
          <w:tab w:val="left" w:pos="720"/>
          <w:tab w:val="left" w:pos="1440"/>
          <w:tab w:val="left" w:pos="2160"/>
          <w:tab w:val="left" w:pos="2880"/>
          <w:tab w:val="left" w:pos="3600"/>
          <w:tab w:val="left" w:pos="4320"/>
          <w:tab w:val="left" w:pos="5040"/>
        </w:tabs>
        <w:spacing w:after="0"/>
      </w:pPr>
      <w:r>
        <w:t xml:space="preserve">Further, the OLS notes that the provisions of this bill may result in an indeterminate increase in State expenditures to the Judiciary.  The expenditure increase will be tied to a potential increase in the Judiciary’s caseload.  This expenditure may be partially, if not fully, offset by an indeterminate amount of fines collected under the bill. </w:t>
      </w:r>
    </w:p>
    <w:p w:rsidR="008B15F4" w:rsidRDefault="008B15F4" w:rsidP="008B15F4">
      <w:pPr>
        <w:pStyle w:val="SectionHeading"/>
        <w:tabs>
          <w:tab w:val="left" w:pos="360"/>
          <w:tab w:val="left" w:pos="720"/>
          <w:tab w:val="left" w:pos="1440"/>
          <w:tab w:val="left" w:pos="2160"/>
          <w:tab w:val="left" w:pos="2880"/>
          <w:tab w:val="left" w:pos="3600"/>
          <w:tab w:val="left" w:pos="4320"/>
          <w:tab w:val="left" w:pos="5040"/>
        </w:tabs>
      </w:pPr>
    </w:p>
    <w:p w:rsidR="008B15F4" w:rsidRDefault="008B15F4" w:rsidP="006D51F0">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D51F0" w:rsidRPr="006D51F0" w:rsidRDefault="006D51F0" w:rsidP="006D51F0"/>
    <w:p w:rsidR="008B15F4" w:rsidRPr="005B6C3D" w:rsidRDefault="008B15F4" w:rsidP="008B15F4">
      <w:pPr>
        <w:tabs>
          <w:tab w:val="left" w:pos="288"/>
          <w:tab w:val="left" w:pos="720"/>
          <w:tab w:val="left" w:pos="1080"/>
          <w:tab w:val="left" w:pos="1440"/>
          <w:tab w:val="left" w:pos="2160"/>
          <w:tab w:val="left" w:pos="2880"/>
          <w:tab w:val="left" w:pos="3600"/>
        </w:tabs>
        <w:rPr>
          <w:spacing w:val="4"/>
        </w:rPr>
      </w:pPr>
      <w:r w:rsidRPr="005B6C3D">
        <w:rPr>
          <w:spacing w:val="4"/>
        </w:rPr>
        <w:tab/>
        <w:t>This bill requires registration of private education lenders and establishes protections for private education borrowers.</w:t>
      </w:r>
      <w:r>
        <w:rPr>
          <w:spacing w:val="4"/>
        </w:rPr>
        <w:t xml:space="preserve">  The bill specifies that the Commissioner of Banking and </w:t>
      </w:r>
      <w:r w:rsidR="006D51F0">
        <w:rPr>
          <w:spacing w:val="4"/>
        </w:rPr>
        <w:lastRenderedPageBreak/>
        <w:t>in</w:t>
      </w:r>
      <w:r>
        <w:rPr>
          <w:spacing w:val="4"/>
        </w:rPr>
        <w:t xml:space="preserve">surance will establish and collect a registration fee for creditors, lenders, and student financing companies. </w:t>
      </w:r>
    </w:p>
    <w:p w:rsidR="008B15F4" w:rsidRPr="005B6C3D" w:rsidRDefault="008B15F4" w:rsidP="008B15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provides that the commissioner may impose a civil penalty not exceeding $25,000 on any person for a violation of the registration provisions of the bill.  Additionally, each violation which constitutes a knowing violation is a crime of the third degree.</w:t>
      </w:r>
    </w:p>
    <w:p w:rsidR="008B15F4" w:rsidRPr="005B6C3D" w:rsidRDefault="008B15F4" w:rsidP="008B15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requires a creditor</w:t>
      </w:r>
      <w:r>
        <w:rPr>
          <w:spacing w:val="4"/>
        </w:rPr>
        <w:t xml:space="preserve"> </w:t>
      </w:r>
      <w:r w:rsidRPr="005B6C3D">
        <w:rPr>
          <w:spacing w:val="4"/>
        </w:rPr>
        <w:t>or lender</w:t>
      </w:r>
      <w:r>
        <w:rPr>
          <w:spacing w:val="4"/>
        </w:rPr>
        <w:t>,</w:t>
      </w:r>
      <w:r w:rsidRPr="005B6C3D">
        <w:rPr>
          <w:spacing w:val="4"/>
        </w:rPr>
        <w:t xml:space="preserve"> seeking to enter a default judgment against a borrower</w:t>
      </w:r>
      <w:r>
        <w:rPr>
          <w:spacing w:val="4"/>
        </w:rPr>
        <w:t>,</w:t>
      </w:r>
      <w:r w:rsidRPr="005B6C3D">
        <w:rPr>
          <w:spacing w:val="4"/>
        </w:rPr>
        <w:t xml:space="preserve"> to attach to the complaint filed in a court of competent jurisdiction certain documentation and information which are enumerated in the bill.</w:t>
      </w:r>
    </w:p>
    <w:p w:rsidR="008B15F4" w:rsidRPr="005B6C3D" w:rsidRDefault="008B15F4" w:rsidP="008B15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If a creditor or lender fails to comply with the filing requirements of the bill, a borrower may bring an action, including a counterclaim, against the creditor to recover or obtain certain relief and damages.</w:t>
      </w:r>
    </w:p>
    <w:p w:rsidR="008B15F4" w:rsidRPr="005B6C3D" w:rsidRDefault="008B15F4" w:rsidP="008B15F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5B6C3D">
        <w:rPr>
          <w:spacing w:val="4"/>
        </w:rPr>
        <w:tab/>
        <w:t>The bill also provides that a borrower or cosigner who suffers damage as a result of a violation may bring an action in a court of competent jurisdiction to recover: actual damages, but in no case less than $500; an order enjoining the methods, acts, or practices; restitution of property; attorney's fees; and any other relief that the court deems proper.</w:t>
      </w:r>
    </w:p>
    <w:p w:rsidR="008B15F4" w:rsidRDefault="008B15F4" w:rsidP="008B15F4">
      <w:pPr>
        <w:tabs>
          <w:tab w:val="left" w:pos="360"/>
          <w:tab w:val="left" w:pos="720"/>
          <w:tab w:val="left" w:pos="1440"/>
          <w:tab w:val="left" w:pos="2160"/>
          <w:tab w:val="left" w:pos="2880"/>
          <w:tab w:val="left" w:pos="3600"/>
          <w:tab w:val="left" w:pos="4320"/>
          <w:tab w:val="left" w:pos="5040"/>
        </w:tabs>
      </w:pPr>
    </w:p>
    <w:p w:rsidR="008B15F4" w:rsidRDefault="008B15F4" w:rsidP="008B15F4">
      <w:pPr>
        <w:pStyle w:val="SectionHeading"/>
        <w:tabs>
          <w:tab w:val="left" w:pos="360"/>
          <w:tab w:val="left" w:pos="720"/>
          <w:tab w:val="left" w:pos="1440"/>
          <w:tab w:val="left" w:pos="2160"/>
          <w:tab w:val="left" w:pos="2880"/>
          <w:tab w:val="left" w:pos="3600"/>
          <w:tab w:val="left" w:pos="4320"/>
          <w:tab w:val="left" w:pos="5040"/>
        </w:tabs>
      </w:pPr>
      <w:r>
        <w:t>FISCAL ANALYSIS</w:t>
      </w:r>
    </w:p>
    <w:p w:rsidR="008B15F4" w:rsidRDefault="008B15F4" w:rsidP="008B15F4">
      <w:pPr>
        <w:tabs>
          <w:tab w:val="left" w:pos="360"/>
          <w:tab w:val="left" w:pos="720"/>
          <w:tab w:val="left" w:pos="1440"/>
          <w:tab w:val="left" w:pos="2160"/>
          <w:tab w:val="left" w:pos="2880"/>
          <w:tab w:val="left" w:pos="3600"/>
          <w:tab w:val="left" w:pos="4320"/>
          <w:tab w:val="left" w:pos="5040"/>
        </w:tabs>
      </w:pPr>
    </w:p>
    <w:p w:rsidR="008B15F4" w:rsidRDefault="008B15F4" w:rsidP="008B15F4">
      <w:pPr>
        <w:pStyle w:val="InterSectionHeading"/>
        <w:tabs>
          <w:tab w:val="left" w:pos="720"/>
          <w:tab w:val="left" w:pos="1440"/>
          <w:tab w:val="left" w:pos="2160"/>
          <w:tab w:val="left" w:pos="2880"/>
          <w:tab w:val="left" w:pos="3600"/>
          <w:tab w:val="left" w:pos="4320"/>
          <w:tab w:val="left" w:pos="5040"/>
        </w:tabs>
      </w:pPr>
      <w:r>
        <w:t>EXECUTIVE BRANCH</w:t>
      </w:r>
    </w:p>
    <w:p w:rsidR="008B15F4" w:rsidRDefault="008B15F4" w:rsidP="008B15F4">
      <w:pPr>
        <w:tabs>
          <w:tab w:val="left" w:pos="360"/>
          <w:tab w:val="left" w:pos="720"/>
          <w:tab w:val="left" w:pos="1440"/>
          <w:tab w:val="left" w:pos="2160"/>
          <w:tab w:val="left" w:pos="2880"/>
          <w:tab w:val="left" w:pos="3600"/>
          <w:tab w:val="left" w:pos="4320"/>
          <w:tab w:val="left" w:pos="5040"/>
        </w:tabs>
      </w:pPr>
    </w:p>
    <w:p w:rsidR="008B15F4" w:rsidRDefault="008B15F4" w:rsidP="008B15F4">
      <w:pPr>
        <w:tabs>
          <w:tab w:val="left" w:pos="360"/>
          <w:tab w:val="left" w:pos="720"/>
          <w:tab w:val="left" w:pos="1440"/>
          <w:tab w:val="left" w:pos="2160"/>
          <w:tab w:val="left" w:pos="2880"/>
          <w:tab w:val="left" w:pos="3600"/>
          <w:tab w:val="left" w:pos="4320"/>
          <w:tab w:val="left" w:pos="5040"/>
        </w:tabs>
      </w:pPr>
      <w:r>
        <w:tab/>
        <w:t>None received.</w:t>
      </w:r>
    </w:p>
    <w:p w:rsidR="008B15F4" w:rsidRDefault="008B15F4" w:rsidP="008B15F4">
      <w:pPr>
        <w:tabs>
          <w:tab w:val="left" w:pos="360"/>
          <w:tab w:val="left" w:pos="720"/>
          <w:tab w:val="left" w:pos="1440"/>
          <w:tab w:val="left" w:pos="2160"/>
          <w:tab w:val="left" w:pos="2880"/>
          <w:tab w:val="left" w:pos="3600"/>
          <w:tab w:val="left" w:pos="4320"/>
          <w:tab w:val="left" w:pos="5040"/>
        </w:tabs>
      </w:pPr>
    </w:p>
    <w:p w:rsidR="008B15F4" w:rsidRDefault="008B15F4" w:rsidP="008B15F4">
      <w:pPr>
        <w:pStyle w:val="InterSectionHeading"/>
        <w:tabs>
          <w:tab w:val="left" w:pos="720"/>
          <w:tab w:val="left" w:pos="1440"/>
          <w:tab w:val="left" w:pos="2160"/>
          <w:tab w:val="left" w:pos="2880"/>
          <w:tab w:val="left" w:pos="3600"/>
          <w:tab w:val="left" w:pos="4320"/>
          <w:tab w:val="left" w:pos="5040"/>
        </w:tabs>
      </w:pPr>
      <w:r>
        <w:t>OFFICE OF LEGISLATIVE SERVICES</w:t>
      </w:r>
    </w:p>
    <w:p w:rsidR="008B15F4" w:rsidRDefault="008B15F4" w:rsidP="008B15F4">
      <w:pPr>
        <w:tabs>
          <w:tab w:val="left" w:pos="360"/>
          <w:tab w:val="left" w:pos="720"/>
          <w:tab w:val="left" w:pos="1440"/>
          <w:tab w:val="left" w:pos="2160"/>
          <w:tab w:val="left" w:pos="2880"/>
          <w:tab w:val="left" w:pos="3600"/>
          <w:tab w:val="left" w:pos="4320"/>
          <w:tab w:val="left" w:pos="5040"/>
        </w:tabs>
      </w:pPr>
    </w:p>
    <w:p w:rsidR="008B15F4" w:rsidRDefault="008B15F4" w:rsidP="008B15F4">
      <w:pPr>
        <w:tabs>
          <w:tab w:val="left" w:pos="360"/>
          <w:tab w:val="left" w:pos="720"/>
          <w:tab w:val="left" w:pos="1440"/>
          <w:tab w:val="left" w:pos="2160"/>
          <w:tab w:val="left" w:pos="2880"/>
          <w:tab w:val="left" w:pos="3600"/>
          <w:tab w:val="left" w:pos="4320"/>
          <w:tab w:val="left" w:pos="5040"/>
        </w:tabs>
      </w:pPr>
      <w:r>
        <w:tab/>
        <w:t>T</w:t>
      </w:r>
      <w:r w:rsidR="00F3644C">
        <w:t>he OLS finds that the bill will</w:t>
      </w:r>
      <w:r>
        <w:t xml:space="preserve"> increase annual State expenditures and revenues by indeterminate amounts.  The OLS notes that the fiscal impact of this bill will depend on DOBI’s administrative decisions concerning the registration procedures for creditors, lenders, and student financing companies and on the amount of civil penalties collected by the Commissioner of DOBI. </w:t>
      </w:r>
      <w:r w:rsidR="00F3644C">
        <w:t xml:space="preserve"> </w:t>
      </w:r>
      <w:r w:rsidR="00F3644C">
        <w:rPr>
          <w:color w:val="000000"/>
        </w:rPr>
        <w:t>The department will experience a revenue increase from the collection of registration fees from creditors, lenders, and student financing companies, as specified in the bill.  The bill does not specify the amount of such fee.</w:t>
      </w:r>
    </w:p>
    <w:p w:rsidR="008B15F4" w:rsidRDefault="008B15F4" w:rsidP="008B15F4">
      <w:pPr>
        <w:tabs>
          <w:tab w:val="left" w:pos="360"/>
          <w:tab w:val="left" w:pos="720"/>
          <w:tab w:val="left" w:pos="1440"/>
          <w:tab w:val="left" w:pos="2160"/>
          <w:tab w:val="left" w:pos="2880"/>
          <w:tab w:val="left" w:pos="3600"/>
          <w:tab w:val="left" w:pos="4320"/>
          <w:tab w:val="left" w:pos="5040"/>
        </w:tabs>
      </w:pPr>
      <w:r>
        <w:tab/>
        <w:t>Further, the OLS notes that the provisions of this bill may result in an indeterminate increase in annual State expenditures by the Judiciary and an indeterminate annual increase in revenues collected by the Judiciary.  The expenditure increase will be tied to a potential increase in the Judiciary’s caseload.  This expenditure may be partially, if not fully, offset by an indeterminate amount of fines collected under the bill.  E</w:t>
      </w:r>
      <w:r w:rsidRPr="007748C0">
        <w:t xml:space="preserve">ach violation </w:t>
      </w:r>
      <w:r>
        <w:t>of</w:t>
      </w:r>
      <w:r w:rsidRPr="007748C0">
        <w:t xml:space="preserve"> the provisions of this bill</w:t>
      </w:r>
      <w:r>
        <w:t>,</w:t>
      </w:r>
      <w:r w:rsidRPr="007748C0">
        <w:t xml:space="preserve"> which constitutes a knowing violation, will be</w:t>
      </w:r>
      <w:r>
        <w:t xml:space="preserve"> considered</w:t>
      </w:r>
      <w:r w:rsidRPr="007748C0">
        <w:t xml:space="preserve"> a crime of the third degree.  Crimes of the third degree are adjudicated in State courts and are punishable by a term of three to five years</w:t>
      </w:r>
      <w:r>
        <w:t xml:space="preserve"> in prison</w:t>
      </w:r>
      <w:r w:rsidRPr="007748C0">
        <w:t xml:space="preserve"> or a fine up to $15,000, or both</w:t>
      </w:r>
      <w:r>
        <w:t xml:space="preserve">. </w:t>
      </w:r>
    </w:p>
    <w:p w:rsidR="00D90BE0" w:rsidRDefault="00D90BE0" w:rsidP="00D90BE0">
      <w:pPr>
        <w:tabs>
          <w:tab w:val="left" w:pos="360"/>
          <w:tab w:val="left" w:pos="720"/>
          <w:tab w:val="left" w:pos="1440"/>
          <w:tab w:val="left" w:pos="2160"/>
          <w:tab w:val="left" w:pos="2880"/>
          <w:tab w:val="left" w:pos="3600"/>
          <w:tab w:val="left" w:pos="4320"/>
          <w:tab w:val="left" w:pos="5040"/>
        </w:tabs>
      </w:pPr>
    </w:p>
    <w:p w:rsidR="00D90BE0" w:rsidRDefault="00D90BE0" w:rsidP="00D90BE0"/>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90BE0" w:rsidTr="006264AA">
        <w:trPr>
          <w:trHeight w:val="403"/>
        </w:trPr>
        <w:tc>
          <w:tcPr>
            <w:tcW w:w="1260" w:type="dxa"/>
            <w:tcBorders>
              <w:top w:val="nil"/>
              <w:left w:val="nil"/>
              <w:bottom w:val="nil"/>
              <w:right w:val="nil"/>
            </w:tcBorders>
          </w:tcPr>
          <w:p w:rsidR="00D90BE0" w:rsidRDefault="00D90BE0" w:rsidP="006264AA">
            <w:pPr>
              <w:pStyle w:val="10pointItalics"/>
              <w:rPr>
                <w:sz w:val="24"/>
              </w:rPr>
            </w:pPr>
            <w:r>
              <w:t>Section:</w:t>
            </w:r>
          </w:p>
        </w:tc>
        <w:tc>
          <w:tcPr>
            <w:tcW w:w="8100" w:type="dxa"/>
            <w:tcBorders>
              <w:top w:val="nil"/>
              <w:left w:val="nil"/>
              <w:bottom w:val="nil"/>
              <w:right w:val="nil"/>
            </w:tcBorders>
          </w:tcPr>
          <w:p w:rsidR="00D90BE0" w:rsidRDefault="00D90BE0" w:rsidP="006264AA">
            <w:pPr>
              <w:pStyle w:val="10pointItalics"/>
              <w:rPr>
                <w:sz w:val="24"/>
              </w:rPr>
            </w:pPr>
            <w:r>
              <w:t>Commerce, Labor and Industry</w:t>
            </w:r>
          </w:p>
        </w:tc>
      </w:tr>
      <w:tr w:rsidR="00D90BE0" w:rsidTr="006264AA">
        <w:trPr>
          <w:trHeight w:val="403"/>
        </w:trPr>
        <w:tc>
          <w:tcPr>
            <w:tcW w:w="1260" w:type="dxa"/>
            <w:tcBorders>
              <w:top w:val="nil"/>
              <w:left w:val="nil"/>
              <w:bottom w:val="nil"/>
              <w:right w:val="nil"/>
            </w:tcBorders>
          </w:tcPr>
          <w:p w:rsidR="00D90BE0" w:rsidRDefault="00D90BE0" w:rsidP="006264AA">
            <w:pPr>
              <w:pStyle w:val="10pointItalics"/>
              <w:rPr>
                <w:sz w:val="24"/>
              </w:rPr>
            </w:pPr>
            <w:r>
              <w:t>Analyst:</w:t>
            </w:r>
          </w:p>
        </w:tc>
        <w:tc>
          <w:tcPr>
            <w:tcW w:w="8100" w:type="dxa"/>
            <w:tcBorders>
              <w:top w:val="nil"/>
              <w:left w:val="nil"/>
              <w:bottom w:val="nil"/>
              <w:right w:val="nil"/>
            </w:tcBorders>
          </w:tcPr>
          <w:p w:rsidR="00D90BE0" w:rsidRDefault="00D90BE0" w:rsidP="006264AA">
            <w:pPr>
              <w:pStyle w:val="10pointItalics"/>
            </w:pPr>
            <w:bookmarkStart w:id="2" w:name="UserFullName"/>
            <w:bookmarkEnd w:id="2"/>
            <w:r>
              <w:t xml:space="preserve">Juan C. Rodriguez </w:t>
            </w:r>
          </w:p>
          <w:p w:rsidR="00D90BE0" w:rsidRDefault="00D90BE0" w:rsidP="006264AA">
            <w:pPr>
              <w:pStyle w:val="10pointItalics"/>
              <w:rPr>
                <w:sz w:val="24"/>
              </w:rPr>
            </w:pPr>
            <w:r>
              <w:t>Senior Fiscal Analyst</w:t>
            </w:r>
          </w:p>
        </w:tc>
      </w:tr>
      <w:tr w:rsidR="00D90BE0" w:rsidTr="006264AA">
        <w:trPr>
          <w:trHeight w:val="403"/>
        </w:trPr>
        <w:tc>
          <w:tcPr>
            <w:tcW w:w="1260" w:type="dxa"/>
            <w:tcBorders>
              <w:top w:val="nil"/>
              <w:left w:val="nil"/>
              <w:bottom w:val="nil"/>
              <w:right w:val="nil"/>
            </w:tcBorders>
            <w:tcMar>
              <w:top w:w="72" w:type="dxa"/>
            </w:tcMar>
          </w:tcPr>
          <w:p w:rsidR="00D90BE0" w:rsidRDefault="00D90BE0" w:rsidP="006264AA">
            <w:pPr>
              <w:pStyle w:val="10pointItalics"/>
              <w:rPr>
                <w:sz w:val="24"/>
              </w:rPr>
            </w:pPr>
            <w:r>
              <w:t>Approved:</w:t>
            </w:r>
          </w:p>
        </w:tc>
        <w:tc>
          <w:tcPr>
            <w:tcW w:w="8100" w:type="dxa"/>
            <w:tcBorders>
              <w:top w:val="nil"/>
              <w:left w:val="nil"/>
              <w:bottom w:val="nil"/>
              <w:right w:val="nil"/>
            </w:tcBorders>
            <w:tcMar>
              <w:top w:w="72" w:type="dxa"/>
            </w:tcMar>
          </w:tcPr>
          <w:p w:rsidR="00D90BE0" w:rsidRDefault="00D90BE0" w:rsidP="006264AA">
            <w:pPr>
              <w:pStyle w:val="10pointItalics"/>
            </w:pPr>
            <w:r>
              <w:t>Thomas Koenig</w:t>
            </w:r>
          </w:p>
          <w:p w:rsidR="00D90BE0" w:rsidRDefault="00D90BE0" w:rsidP="006264AA">
            <w:pPr>
              <w:pStyle w:val="10pointItalics"/>
              <w:rPr>
                <w:sz w:val="24"/>
              </w:rPr>
            </w:pPr>
            <w:r>
              <w:t>Legislative Budget and Finance Officer</w:t>
            </w:r>
          </w:p>
        </w:tc>
      </w:tr>
    </w:tbl>
    <w:p w:rsidR="00D90BE0" w:rsidRDefault="00D90BE0" w:rsidP="00D90BE0">
      <w:pPr>
        <w:spacing w:line="287" w:lineRule="atLeast"/>
      </w:pPr>
    </w:p>
    <w:p w:rsidR="00584D5F" w:rsidRDefault="00584D5F" w:rsidP="00D90BE0">
      <w:pPr>
        <w:tabs>
          <w:tab w:val="left" w:pos="360"/>
          <w:tab w:val="left" w:pos="720"/>
          <w:tab w:val="left" w:pos="1440"/>
          <w:tab w:val="left" w:pos="2160"/>
          <w:tab w:val="left" w:pos="2880"/>
          <w:tab w:val="left" w:pos="3600"/>
          <w:tab w:val="left" w:pos="4320"/>
          <w:tab w:val="left" w:pos="5040"/>
        </w:tabs>
      </w:pPr>
    </w:p>
    <w:p w:rsidR="00584D5F" w:rsidRDefault="00D90BE0" w:rsidP="00D90BE0">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6D51F0" w:rsidRDefault="006D51F0" w:rsidP="00D90BE0">
      <w:pPr>
        <w:tabs>
          <w:tab w:val="left" w:pos="360"/>
          <w:tab w:val="left" w:pos="720"/>
          <w:tab w:val="left" w:pos="1440"/>
          <w:tab w:val="left" w:pos="2160"/>
          <w:tab w:val="left" w:pos="2880"/>
          <w:tab w:val="left" w:pos="3600"/>
          <w:tab w:val="left" w:pos="4320"/>
          <w:tab w:val="left" w:pos="5040"/>
        </w:tabs>
      </w:pPr>
    </w:p>
    <w:p w:rsidR="00EF17BC" w:rsidRPr="00D90BE0" w:rsidRDefault="00D90BE0" w:rsidP="006D51F0">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EF17BC" w:rsidRPr="00D90BE0" w:rsidSect="006D51F0">
      <w:headerReference w:type="default" r:id="rId7"/>
      <w:footerReference w:type="first" r:id="rId8"/>
      <w:pgSz w:w="12240" w:h="20160" w:code="5"/>
      <w:pgMar w:top="1440" w:right="1440" w:bottom="720" w:left="1440" w:header="1440" w:footer="39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1A08" w:rsidRDefault="00091A08">
      <w:r>
        <w:separator/>
      </w:r>
    </w:p>
  </w:endnote>
  <w:endnote w:type="continuationSeparator" w:id="0">
    <w:p w:rsidR="00091A08" w:rsidRDefault="00091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B726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0238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1A08" w:rsidRDefault="00091A08">
      <w:r>
        <w:separator/>
      </w:r>
    </w:p>
  </w:footnote>
  <w:footnote w:type="continuationSeparator" w:id="0">
    <w:p w:rsidR="00091A08" w:rsidRDefault="00091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3E6D" w:rsidRDefault="00923E6D" w:rsidP="00923E6D">
    <w:pPr>
      <w:pStyle w:val="Header"/>
      <w:jc w:val="center"/>
    </w:pPr>
    <w:r>
      <w:t>F</w:t>
    </w:r>
    <w:r w:rsidR="008E708B">
      <w:t xml:space="preserve">E to </w:t>
    </w:r>
    <w:r w:rsidR="00935FAF">
      <w:t>S2358</w:t>
    </w:r>
    <w:r w:rsidR="008E708B">
      <w:t xml:space="preserve"> [</w:t>
    </w:r>
    <w:r w:rsidR="00935FAF">
      <w:t>2</w:t>
    </w:r>
    <w:r w:rsidR="008E708B">
      <w:t>R</w:t>
    </w:r>
    <w:r>
      <w:t>]</w:t>
    </w:r>
  </w:p>
  <w:p w:rsidR="00923E6D" w:rsidRDefault="00923E6D" w:rsidP="00923E6D">
    <w:pPr>
      <w:pStyle w:val="Header"/>
      <w:jc w:val="center"/>
    </w:pPr>
    <w:r>
      <w:fldChar w:fldCharType="begin"/>
    </w:r>
    <w:r>
      <w:instrText xml:space="preserve"> PAGE  \* MERGEFORMAT </w:instrText>
    </w:r>
    <w:r>
      <w:fldChar w:fldCharType="separate"/>
    </w:r>
    <w:r w:rsidR="00EB7264">
      <w:rPr>
        <w:noProof/>
      </w:rPr>
      <w:t>2</w:t>
    </w:r>
    <w:r>
      <w:fldChar w:fldCharType="end"/>
    </w:r>
  </w:p>
  <w:p w:rsidR="00923E6D" w:rsidRDefault="00923E6D" w:rsidP="00923E6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7A4741"/>
    <w:multiLevelType w:val="hybridMultilevel"/>
    <w:tmpl w:val="A3706C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E6D"/>
    <w:rsid w:val="00011EDD"/>
    <w:rsid w:val="00013973"/>
    <w:rsid w:val="000333DF"/>
    <w:rsid w:val="00036860"/>
    <w:rsid w:val="00042B0B"/>
    <w:rsid w:val="000629F9"/>
    <w:rsid w:val="000701B0"/>
    <w:rsid w:val="00070F62"/>
    <w:rsid w:val="000820F8"/>
    <w:rsid w:val="0008691D"/>
    <w:rsid w:val="00091A08"/>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293E"/>
    <w:rsid w:val="00290E57"/>
    <w:rsid w:val="0029229D"/>
    <w:rsid w:val="002977FC"/>
    <w:rsid w:val="002A15C4"/>
    <w:rsid w:val="002A2F18"/>
    <w:rsid w:val="002A5C0C"/>
    <w:rsid w:val="002C3AD2"/>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334A"/>
    <w:rsid w:val="004039B0"/>
    <w:rsid w:val="00407C9E"/>
    <w:rsid w:val="0041022E"/>
    <w:rsid w:val="004149CC"/>
    <w:rsid w:val="00480AA3"/>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0FBF"/>
    <w:rsid w:val="00536F40"/>
    <w:rsid w:val="005470F3"/>
    <w:rsid w:val="00570997"/>
    <w:rsid w:val="00577AA8"/>
    <w:rsid w:val="00583519"/>
    <w:rsid w:val="00584D5F"/>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51F0"/>
    <w:rsid w:val="006D6F6C"/>
    <w:rsid w:val="006F1164"/>
    <w:rsid w:val="006F239A"/>
    <w:rsid w:val="006F505D"/>
    <w:rsid w:val="006F7203"/>
    <w:rsid w:val="00722AEF"/>
    <w:rsid w:val="00737A6C"/>
    <w:rsid w:val="00743F01"/>
    <w:rsid w:val="00744AE4"/>
    <w:rsid w:val="00763D60"/>
    <w:rsid w:val="00770F2F"/>
    <w:rsid w:val="007833B1"/>
    <w:rsid w:val="007920AC"/>
    <w:rsid w:val="007A0F7E"/>
    <w:rsid w:val="007A42C5"/>
    <w:rsid w:val="007A65A1"/>
    <w:rsid w:val="007B1FCF"/>
    <w:rsid w:val="007C4620"/>
    <w:rsid w:val="007D15AE"/>
    <w:rsid w:val="007E337B"/>
    <w:rsid w:val="007E5EB3"/>
    <w:rsid w:val="00804E41"/>
    <w:rsid w:val="00811BC0"/>
    <w:rsid w:val="008231E8"/>
    <w:rsid w:val="00825B33"/>
    <w:rsid w:val="008266B7"/>
    <w:rsid w:val="00854B89"/>
    <w:rsid w:val="00855555"/>
    <w:rsid w:val="00881BED"/>
    <w:rsid w:val="00881EF3"/>
    <w:rsid w:val="00882409"/>
    <w:rsid w:val="00883E7C"/>
    <w:rsid w:val="00886017"/>
    <w:rsid w:val="00886261"/>
    <w:rsid w:val="00894971"/>
    <w:rsid w:val="008A526D"/>
    <w:rsid w:val="008B15F4"/>
    <w:rsid w:val="008C0341"/>
    <w:rsid w:val="008D5731"/>
    <w:rsid w:val="008E1349"/>
    <w:rsid w:val="008E708B"/>
    <w:rsid w:val="00923E6D"/>
    <w:rsid w:val="00935FAF"/>
    <w:rsid w:val="00937A78"/>
    <w:rsid w:val="00947B1E"/>
    <w:rsid w:val="00953C08"/>
    <w:rsid w:val="00973BD3"/>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024A"/>
    <w:rsid w:val="00AF11C6"/>
    <w:rsid w:val="00B002D1"/>
    <w:rsid w:val="00B057F1"/>
    <w:rsid w:val="00B143A9"/>
    <w:rsid w:val="00B4569E"/>
    <w:rsid w:val="00B45879"/>
    <w:rsid w:val="00B551EB"/>
    <w:rsid w:val="00B55F3D"/>
    <w:rsid w:val="00B772E9"/>
    <w:rsid w:val="00B84AC8"/>
    <w:rsid w:val="00B90CC1"/>
    <w:rsid w:val="00B90F8C"/>
    <w:rsid w:val="00B91C0B"/>
    <w:rsid w:val="00B97E24"/>
    <w:rsid w:val="00BA0BE6"/>
    <w:rsid w:val="00BA2122"/>
    <w:rsid w:val="00BA2F3A"/>
    <w:rsid w:val="00BA6B40"/>
    <w:rsid w:val="00BF47F9"/>
    <w:rsid w:val="00C03C2A"/>
    <w:rsid w:val="00C07688"/>
    <w:rsid w:val="00C260AB"/>
    <w:rsid w:val="00C32933"/>
    <w:rsid w:val="00C3314D"/>
    <w:rsid w:val="00C75246"/>
    <w:rsid w:val="00C80B0B"/>
    <w:rsid w:val="00C91EDF"/>
    <w:rsid w:val="00C97447"/>
    <w:rsid w:val="00CC350C"/>
    <w:rsid w:val="00CC6622"/>
    <w:rsid w:val="00CD3007"/>
    <w:rsid w:val="00D20F5D"/>
    <w:rsid w:val="00D376ED"/>
    <w:rsid w:val="00D40E4F"/>
    <w:rsid w:val="00D638D0"/>
    <w:rsid w:val="00D67A0A"/>
    <w:rsid w:val="00D734B9"/>
    <w:rsid w:val="00D762A6"/>
    <w:rsid w:val="00D762BF"/>
    <w:rsid w:val="00D84564"/>
    <w:rsid w:val="00D90BE0"/>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1A83"/>
    <w:rsid w:val="00E86D2A"/>
    <w:rsid w:val="00E9123C"/>
    <w:rsid w:val="00E95800"/>
    <w:rsid w:val="00EB1C90"/>
    <w:rsid w:val="00EB7264"/>
    <w:rsid w:val="00EC1EF8"/>
    <w:rsid w:val="00EC2547"/>
    <w:rsid w:val="00EC4079"/>
    <w:rsid w:val="00EE7D05"/>
    <w:rsid w:val="00EF17BC"/>
    <w:rsid w:val="00EF3B9C"/>
    <w:rsid w:val="00F04CAD"/>
    <w:rsid w:val="00F11982"/>
    <w:rsid w:val="00F2634D"/>
    <w:rsid w:val="00F332CE"/>
    <w:rsid w:val="00F35009"/>
    <w:rsid w:val="00F3644C"/>
    <w:rsid w:val="00F4083E"/>
    <w:rsid w:val="00F45BA7"/>
    <w:rsid w:val="00F51DD4"/>
    <w:rsid w:val="00F64D56"/>
    <w:rsid w:val="00F73621"/>
    <w:rsid w:val="00F8297A"/>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32E785B3-67F2-4635-A128-5FF2DAAE1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uiPriority w:val="39"/>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73BD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73BD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724</Words>
  <Characters>4009</Characters>
  <Application>Microsoft Office Word</Application>
  <DocSecurity>0</DocSecurity>
  <Lines>103</Lines>
  <Paragraphs>44</Paragraphs>
  <ScaleCrop>false</ScaleCrop>
  <HeadingPairs>
    <vt:vector size="2" baseType="variant">
      <vt:variant>
        <vt:lpstr>Title</vt:lpstr>
      </vt:variant>
      <vt:variant>
        <vt:i4>1</vt:i4>
      </vt:variant>
    </vt:vector>
  </HeadingPairs>
  <TitlesOfParts>
    <vt:vector size="1" baseType="lpstr">
      <vt:lpstr>S2358 2R  FISCAL ESTIMATE</vt:lpstr>
    </vt:vector>
  </TitlesOfParts>
  <Manager>Juan C. Rodriguez ;R229</Manager>
  <Company>Office of Legislative Services</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S2358 2R  FISCAL ESTIMATE</dc:title>
  <dc:creator>Senators CUNNINGHAM and GOPAL</dc:creator>
  <cp:keywords>S2358|2|CL |289|318|260|!||</cp:keywords>
  <dc:description>sponsor 5/17</dc:description>
  <cp:lastModifiedBy>Bell, Careema</cp:lastModifiedBy>
  <cp:revision>2</cp:revision>
  <cp:lastPrinted>2021-01-28T18:28:00Z</cp:lastPrinted>
  <dcterms:created xsi:type="dcterms:W3CDTF">2021-05-20T17:50:00Z</dcterms:created>
  <dcterms:modified xsi:type="dcterms:W3CDTF">2021-05-20T17:50:00Z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