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0FD19" w14:textId="590A5E77" w:rsidR="001F33FA" w:rsidRDefault="001F33FA" w:rsidP="001F33FA">
      <w:pPr>
        <w:pStyle w:val="bpuBill"/>
      </w:pPr>
      <w:bookmarkStart w:id="0" w:name="bpuFrontPg"/>
      <w:bookmarkEnd w:id="0"/>
      <w:r>
        <w:t xml:space="preserve">SENATE, No. 2360 </w:t>
      </w:r>
    </w:p>
    <w:p w14:paraId="7DD6D72A" w14:textId="20F1B719" w:rsidR="001F33FA" w:rsidRPr="009D38FF" w:rsidRDefault="001F33FA" w:rsidP="001F33FA">
      <w:pPr>
        <w:pStyle w:val="bpuWpGraphic"/>
      </w:pPr>
      <w:r>
        <w:object w:dxaOrig="8985" w:dyaOrig="255" w14:anchorId="360961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0995429" r:id="rId9"/>
        </w:object>
      </w:r>
    </w:p>
    <w:p w14:paraId="181A0F70" w14:textId="77777777" w:rsidR="001F33FA" w:rsidRDefault="001F33FA" w:rsidP="001F33FA">
      <w:pPr>
        <w:pStyle w:val="bpuState"/>
      </w:pPr>
      <w:r>
        <w:t>STATE OF NEW JERSEY</w:t>
      </w:r>
    </w:p>
    <w:p w14:paraId="096E8FE6" w14:textId="77777777" w:rsidR="001F33FA" w:rsidRDefault="001F33FA" w:rsidP="001F33FA">
      <w:pPr>
        <w:pStyle w:val="bpuLegislature"/>
      </w:pPr>
      <w:r>
        <w:t>219th LEGISLATURE</w:t>
      </w:r>
    </w:p>
    <w:p w14:paraId="763F7C41" w14:textId="324A7DB8" w:rsidR="001F33FA" w:rsidRDefault="001F33FA" w:rsidP="001F33FA">
      <w:pPr>
        <w:pStyle w:val="bpuWpGraphic"/>
      </w:pPr>
      <w:r>
        <w:object w:dxaOrig="8985" w:dyaOrig="255" w14:anchorId="719312F0">
          <v:shape id="_x0000_i1026" type="#_x0000_t75" style="width:6in;height:12pt" o:ole="">
            <v:imagedata r:id="rId8" o:title=""/>
          </v:shape>
          <o:OLEObject Type="Embed" ProgID="WPWin6.1" ShapeID="_x0000_i1026" DrawAspect="Content" ObjectID="_1650995430" r:id="rId10"/>
        </w:object>
      </w:r>
      <w:r>
        <w:t xml:space="preserve">  </w:t>
      </w:r>
    </w:p>
    <w:p w14:paraId="078EE2B1" w14:textId="77777777" w:rsidR="001F33FA" w:rsidRDefault="001F33FA" w:rsidP="001F33FA">
      <w:pPr>
        <w:pStyle w:val="bpuIntro"/>
      </w:pPr>
      <w:r>
        <w:t>INTRODUCED APRIL 13, 2020</w:t>
      </w:r>
    </w:p>
    <w:p w14:paraId="5365BC6C" w14:textId="77777777" w:rsidR="001F33FA" w:rsidRDefault="001F33FA" w:rsidP="001F33FA">
      <w:pPr>
        <w:pStyle w:val="bpuIntro"/>
      </w:pPr>
    </w:p>
    <w:p w14:paraId="21700B1E" w14:textId="77777777" w:rsidR="001F33FA" w:rsidRDefault="001F33FA" w:rsidP="001F33FA">
      <w:pPr>
        <w:pStyle w:val="bpuIntro"/>
        <w:sectPr w:rsidR="001F33FA" w:rsidSect="00D21922">
          <w:headerReference w:type="even" r:id="rId11"/>
          <w:headerReference w:type="default" r:id="rId12"/>
          <w:footerReference w:type="even" r:id="rId13"/>
          <w:footerReference w:type="default" r:id="rId14"/>
          <w:headerReference w:type="first" r:id="rId15"/>
          <w:footerReference w:type="first" r:id="rId16"/>
          <w:pgSz w:w="12240" w:h="20160" w:code="5"/>
          <w:pgMar w:top="2160" w:right="1440" w:bottom="1440" w:left="1440" w:header="72" w:footer="2160" w:gutter="0"/>
          <w:pgNumType w:start="1"/>
          <w:cols w:space="720"/>
          <w:docGrid w:linePitch="360"/>
        </w:sectPr>
      </w:pPr>
    </w:p>
    <w:p w14:paraId="2C036B5E" w14:textId="77777777" w:rsidR="001F33FA" w:rsidRDefault="001F33FA" w:rsidP="001F33FA">
      <w:pPr>
        <w:pStyle w:val="bpuIntro"/>
      </w:pPr>
    </w:p>
    <w:p w14:paraId="1F0179F1" w14:textId="77777777" w:rsidR="001F33FA" w:rsidRDefault="001F33FA" w:rsidP="001F33FA">
      <w:pPr>
        <w:pStyle w:val="bpuSponsor"/>
      </w:pPr>
      <w:r>
        <w:t>Sponsored by:</w:t>
      </w:r>
    </w:p>
    <w:p w14:paraId="1593FB72" w14:textId="77777777" w:rsidR="001F33FA" w:rsidRDefault="001F33FA" w:rsidP="001F33FA">
      <w:pPr>
        <w:pStyle w:val="bpuSponsor"/>
      </w:pPr>
      <w:r>
        <w:t>Senator  THOMAS H. KEAN, JR.</w:t>
      </w:r>
    </w:p>
    <w:p w14:paraId="5630280E" w14:textId="77777777" w:rsidR="001F33FA" w:rsidRDefault="001F33FA" w:rsidP="001F33FA">
      <w:pPr>
        <w:pStyle w:val="bpuSponsor"/>
      </w:pPr>
      <w:r>
        <w:t>District 21 (Morris, Somerset and Union)</w:t>
      </w:r>
    </w:p>
    <w:p w14:paraId="457796B3" w14:textId="77777777" w:rsidR="001F33FA" w:rsidRDefault="001F33FA" w:rsidP="001F33FA">
      <w:pPr>
        <w:pStyle w:val="bpuSponsor"/>
      </w:pPr>
      <w:r>
        <w:t>Senator  TROY SINGLETON</w:t>
      </w:r>
    </w:p>
    <w:p w14:paraId="56292DCD" w14:textId="77777777" w:rsidR="001F33FA" w:rsidRDefault="001F33FA" w:rsidP="001F33FA">
      <w:pPr>
        <w:pStyle w:val="bpuSponsor"/>
      </w:pPr>
      <w:r>
        <w:t>District 7 (Burlington)</w:t>
      </w:r>
    </w:p>
    <w:p w14:paraId="13CF6F16" w14:textId="77777777" w:rsidR="001F33FA" w:rsidRDefault="001F33FA" w:rsidP="001F33FA">
      <w:pPr>
        <w:pStyle w:val="bpuSponsor"/>
      </w:pPr>
    </w:p>
    <w:p w14:paraId="2474FAD7" w14:textId="33A1FDC2" w:rsidR="00584632" w:rsidRDefault="00D21922" w:rsidP="00D21922">
      <w:pPr>
        <w:pStyle w:val="bpuSponsor"/>
      </w:pPr>
      <w:r>
        <w:t>Co-Sponsored by:</w:t>
      </w:r>
    </w:p>
    <w:p w14:paraId="6890D756" w14:textId="17A1F29C" w:rsidR="00D21922" w:rsidRPr="00D21922" w:rsidRDefault="00D21922" w:rsidP="00D21922">
      <w:pPr>
        <w:pStyle w:val="bpuSponsor"/>
      </w:pPr>
      <w:r w:rsidRPr="00D21922">
        <w:t xml:space="preserve">Senators </w:t>
      </w:r>
      <w:proofErr w:type="spellStart"/>
      <w:r w:rsidRPr="00D21922">
        <w:t>A.M.Bucco</w:t>
      </w:r>
      <w:proofErr w:type="spellEnd"/>
      <w:r w:rsidRPr="00D21922">
        <w:t xml:space="preserve"> and </w:t>
      </w:r>
      <w:proofErr w:type="spellStart"/>
      <w:r w:rsidRPr="00D21922">
        <w:t>Sarlo</w:t>
      </w:r>
      <w:proofErr w:type="spellEnd"/>
    </w:p>
    <w:p w14:paraId="7E7823A7" w14:textId="14D07691" w:rsidR="00D21922" w:rsidRDefault="00D21922" w:rsidP="00584632"/>
    <w:p w14:paraId="1C614ACE" w14:textId="77777777" w:rsidR="000234B7" w:rsidRPr="00584632" w:rsidRDefault="000234B7" w:rsidP="00584632">
      <w:bookmarkStart w:id="1" w:name="_GoBack"/>
      <w:bookmarkEnd w:id="1"/>
    </w:p>
    <w:p w14:paraId="0CC67EE6" w14:textId="77777777" w:rsidR="001F33FA" w:rsidRDefault="001F33FA" w:rsidP="001F33FA">
      <w:pPr>
        <w:pStyle w:val="bpuSponsor"/>
      </w:pPr>
    </w:p>
    <w:p w14:paraId="0F0A58BE" w14:textId="77777777" w:rsidR="001F33FA" w:rsidRDefault="001F33FA" w:rsidP="001F33FA">
      <w:pPr>
        <w:pStyle w:val="bpuSponsor"/>
      </w:pPr>
    </w:p>
    <w:p w14:paraId="6BA8619E" w14:textId="77777777" w:rsidR="001F33FA" w:rsidRDefault="001F33FA" w:rsidP="001F33FA">
      <w:pPr>
        <w:pStyle w:val="bpuSponsor"/>
      </w:pPr>
      <w:r>
        <w:t>SYNOPSIS</w:t>
      </w:r>
    </w:p>
    <w:p w14:paraId="68ED79FB" w14:textId="77777777" w:rsidR="001F33FA" w:rsidRDefault="001F33FA" w:rsidP="001F33FA">
      <w:pPr>
        <w:pStyle w:val="bpuNormText"/>
      </w:pPr>
      <w:r>
        <w:tab/>
        <w:t xml:space="preserve">Allows gross income tax deduction for charitable contributions to certain New Jersey-based charitable organizations during COVID-19 pandemic. </w:t>
      </w:r>
    </w:p>
    <w:p w14:paraId="79F20484" w14:textId="77777777" w:rsidR="001F33FA" w:rsidRDefault="001F33FA" w:rsidP="001F33FA">
      <w:pPr>
        <w:pStyle w:val="bpuNormText"/>
      </w:pPr>
    </w:p>
    <w:p w14:paraId="56D6B285" w14:textId="77777777" w:rsidR="001F33FA" w:rsidRDefault="001F33FA" w:rsidP="001F33FA">
      <w:pPr>
        <w:pStyle w:val="bpuSponsor"/>
      </w:pPr>
      <w:r>
        <w:t xml:space="preserve">CURRENT VERSION OF TEXT </w:t>
      </w:r>
    </w:p>
    <w:p w14:paraId="6449F51F" w14:textId="77777777" w:rsidR="001F33FA" w:rsidRDefault="001F33FA" w:rsidP="001F33FA">
      <w:pPr>
        <w:pStyle w:val="bpuNormText"/>
      </w:pPr>
      <w:r>
        <w:tab/>
        <w:t>As introduced.</w:t>
      </w:r>
    </w:p>
    <w:p w14:paraId="3DD6E282" w14:textId="044D911D" w:rsidR="001F33FA" w:rsidRDefault="001F33FA" w:rsidP="001F33FA">
      <w:pPr>
        <w:pStyle w:val="bpuNormText"/>
      </w:pPr>
      <w:r>
        <w:rPr>
          <w:noProof/>
        </w:rPr>
        <w:drawing>
          <wp:anchor distT="0" distB="0" distL="114300" distR="114300" simplePos="0" relativeHeight="251659264" behindDoc="1" locked="0" layoutInCell="1" allowOverlap="1" wp14:anchorId="2EC4B9C3" wp14:editId="31DE2A2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7">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02737D" w14:textId="77777777" w:rsidR="001F33FA" w:rsidRDefault="001F33FA" w:rsidP="008916EC">
      <w:pPr>
        <w:pStyle w:val="FronterPage"/>
        <w:tabs>
          <w:tab w:val="clear" w:pos="720"/>
          <w:tab w:val="clear" w:pos="1440"/>
          <w:tab w:val="clear" w:pos="2160"/>
          <w:tab w:val="clear" w:pos="2880"/>
          <w:tab w:val="clear" w:pos="3600"/>
          <w:tab w:val="clear" w:pos="4320"/>
          <w:tab w:val="clear" w:pos="5040"/>
        </w:tabs>
        <w:sectPr w:rsidR="001F33FA" w:rsidSect="001F33FA">
          <w:type w:val="continuous"/>
          <w:pgSz w:w="12240" w:h="20160" w:code="5"/>
          <w:pgMar w:top="1440" w:right="2275" w:bottom="1440" w:left="2275" w:header="72" w:footer="720" w:gutter="0"/>
          <w:pgNumType w:start="1"/>
          <w:cols w:space="720"/>
          <w:docGrid w:linePitch="360"/>
        </w:sectPr>
      </w:pPr>
    </w:p>
    <w:p w14:paraId="664A3978" w14:textId="7777777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575942">
        <w:rPr>
          <w:rStyle w:val="HangingAnActChar"/>
        </w:rPr>
        <w:t xml:space="preserve">allowing a gross income tax deduction for charitable contributions to certain New Jersey-based charitable organizations during COVID-19 pandemic. </w:t>
      </w:r>
    </w:p>
    <w:p w14:paraId="488BB0A5" w14:textId="77777777"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24926F2E" w14:textId="08B9ABB6" w:rsidR="00803055" w:rsidRDefault="00654898" w:rsidP="002954F7">
      <w:r>
        <w:tab/>
      </w:r>
      <w:r w:rsidR="00A4560A">
        <w:t>1.</w:t>
      </w:r>
      <w:r w:rsidR="00A4560A">
        <w:tab/>
      </w:r>
      <w:r w:rsidR="00114653">
        <w:t>a.  A taxpayer shall be allowed to deduct from gross income</w:t>
      </w:r>
      <w:r w:rsidR="00216A41">
        <w:t xml:space="preserve"> for a taxable year</w:t>
      </w:r>
      <w:r w:rsidR="00114653">
        <w:t xml:space="preserve"> the amount of charitable contributions made to a qualified New Jersey-based charitable organization </w:t>
      </w:r>
      <w:r w:rsidR="00583BAB">
        <w:t xml:space="preserve">during the exclusion period, but the deduction allowed pursuant to this section shall not exceed $20,000 for a married </w:t>
      </w:r>
      <w:r w:rsidR="00F5732C">
        <w:t>taxpayer filing a joint return</w:t>
      </w:r>
      <w:r w:rsidR="008567E5">
        <w:t xml:space="preserve"> or an individual filing as head of household and</w:t>
      </w:r>
      <w:r w:rsidR="00583BAB">
        <w:t xml:space="preserve"> $10,000 for </w:t>
      </w:r>
      <w:r w:rsidR="00F5732C">
        <w:t xml:space="preserve">a </w:t>
      </w:r>
      <w:r w:rsidR="00583BAB">
        <w:t xml:space="preserve">married </w:t>
      </w:r>
      <w:r w:rsidR="00F5732C">
        <w:t xml:space="preserve">individual </w:t>
      </w:r>
      <w:r w:rsidR="00583BAB">
        <w:t xml:space="preserve">filing </w:t>
      </w:r>
      <w:r w:rsidR="00F5732C">
        <w:t>a separate return</w:t>
      </w:r>
      <w:r w:rsidR="008567E5">
        <w:t>, unmarried individuals other than individuals filing as head of household, or a surviving spouse</w:t>
      </w:r>
      <w:r w:rsidR="00583BAB">
        <w:t xml:space="preserve">. </w:t>
      </w:r>
    </w:p>
    <w:p w14:paraId="20C00AA9" w14:textId="66E1AEEC" w:rsidR="00803055" w:rsidRDefault="00A4560A" w:rsidP="00A4560A">
      <w:r>
        <w:tab/>
      </w:r>
      <w:r w:rsidR="000E4DC6">
        <w:t>b</w:t>
      </w:r>
      <w:r w:rsidR="00803055">
        <w:t>.</w:t>
      </w:r>
      <w:r w:rsidR="00803055">
        <w:tab/>
        <w:t>As used in this section:</w:t>
      </w:r>
    </w:p>
    <w:p w14:paraId="0265ABCC" w14:textId="27A50FC2" w:rsidR="00803055" w:rsidRDefault="006243B5" w:rsidP="00654898">
      <w:r>
        <w:tab/>
      </w:r>
      <w:r w:rsidR="00803055">
        <w:t xml:space="preserve">“Exclusion period” means the period of time following the Governor’s public declaration of a state of emergency pursuant to Executive Order No. 103 of 2020 until it is determined by the Governor that an emergency no longer exists. </w:t>
      </w:r>
    </w:p>
    <w:p w14:paraId="117C5FA5" w14:textId="025A49BE" w:rsidR="00803055" w:rsidRDefault="006243B5" w:rsidP="00654898">
      <w:r>
        <w:tab/>
      </w:r>
      <w:r w:rsidR="00803055">
        <w:t xml:space="preserve">“Qualified New Jersey-based charitable organization” means a charitable organization that is registered pursuant to the “Charitable Registration and Investigation Act,” P.L.1994, c.16 (C.45:17A-18 et seq.), or an organization that is exempt from the registration requirements of that act pursuant to section 9 of P.L.1994, c.16 (C.45:17A-26), and that maintains an office, employs persons, and provides services in this State. </w:t>
      </w:r>
    </w:p>
    <w:p w14:paraId="6B6DE8B3" w14:textId="77777777" w:rsidR="00686AEB" w:rsidRPr="00D71D68" w:rsidRDefault="00803055" w:rsidP="00803055">
      <w:pPr>
        <w:ind w:left="285"/>
      </w:pPr>
      <w:r>
        <w:tab/>
      </w:r>
    </w:p>
    <w:p w14:paraId="72850EDD" w14:textId="1D2AC82D" w:rsidR="00686AEB" w:rsidRPr="00AA7880" w:rsidRDefault="00686AEB" w:rsidP="00686AEB">
      <w:r>
        <w:tab/>
      </w:r>
      <w:r w:rsidR="00803055">
        <w:t>2</w:t>
      </w:r>
      <w:r w:rsidR="00A4560A">
        <w:t>.</w:t>
      </w:r>
      <w:r w:rsidR="00A4560A">
        <w:tab/>
      </w:r>
      <w:r w:rsidR="009667B1">
        <w:t>This act shall take effect</w:t>
      </w:r>
      <w:r w:rsidR="002954F7">
        <w:t xml:space="preserve"> immediately and apply to charitable contributions made during the exclusion period specified in subsection b.</w:t>
      </w:r>
      <w:r w:rsidR="006243B5">
        <w:t xml:space="preserve"> of section 1 of this act.</w:t>
      </w:r>
    </w:p>
    <w:p w14:paraId="75982D97" w14:textId="43544ABF" w:rsidR="00686AEB" w:rsidRDefault="00686AEB" w:rsidP="00686AEB"/>
    <w:p w14:paraId="13C450D0" w14:textId="77777777" w:rsidR="0081373F" w:rsidRPr="00CE7BD8" w:rsidRDefault="0081373F" w:rsidP="00686AEB"/>
    <w:p w14:paraId="6A19FD0D" w14:textId="77777777" w:rsidR="00686AEB" w:rsidRDefault="00686AEB" w:rsidP="00686AEB">
      <w:pPr>
        <w:jc w:val="center"/>
      </w:pPr>
      <w:r w:rsidRPr="00D71D68">
        <w:t>STATEMENT</w:t>
      </w:r>
    </w:p>
    <w:p w14:paraId="020DDE07" w14:textId="77777777" w:rsidR="00654898" w:rsidRDefault="00654898" w:rsidP="00686AEB">
      <w:pPr>
        <w:jc w:val="center"/>
      </w:pPr>
    </w:p>
    <w:p w14:paraId="690B6125" w14:textId="77777777" w:rsidR="00654898" w:rsidRDefault="00654898" w:rsidP="00654898">
      <w:r>
        <w:tab/>
        <w:t xml:space="preserve">This bill allows a New Jersey gross income tax deduction for charitable contributions that are made to certain New Jersey-based charitable organizations during the COVID-19 pandemic to encourage philanthropic giving to Garden State charities. </w:t>
      </w:r>
    </w:p>
    <w:p w14:paraId="70F38BE8" w14:textId="096A8254" w:rsidR="00383631" w:rsidRDefault="00654898" w:rsidP="00654898">
      <w:r>
        <w:tab/>
        <w:t>Under this bill, New Jersey gross income taxpayers are allowed to deduct from gross income charitable contributions that are made during the taxable year during the COVID-19 pandemic to a qualified New Jersey-based charitable organization.  The bill provides that the amount of the deduction is limited to $20,000 for joint</w:t>
      </w:r>
      <w:r w:rsidR="006A58A5">
        <w:t xml:space="preserve"> filers and head of households</w:t>
      </w:r>
      <w:r>
        <w:t xml:space="preserve"> and $10,000 for single filers</w:t>
      </w:r>
      <w:r w:rsidR="006A58A5">
        <w:t>,</w:t>
      </w:r>
      <w:r>
        <w:t xml:space="preserve"> married taxpayers filing separately</w:t>
      </w:r>
      <w:r w:rsidR="006A58A5">
        <w:t>, or surviving spouses</w:t>
      </w:r>
      <w:r>
        <w:t xml:space="preserve">. </w:t>
      </w:r>
      <w:r w:rsidR="00383631">
        <w:t xml:space="preserve"> </w:t>
      </w:r>
    </w:p>
    <w:p w14:paraId="4A4B3CE4" w14:textId="05A0E81C" w:rsidR="00913FC0" w:rsidRDefault="00383631" w:rsidP="00654898">
      <w:r>
        <w:lastRenderedPageBreak/>
        <w:tab/>
        <w:t xml:space="preserve">The bill defines “exclusion period” as the time when the Governor issued Executive Order No. 103 of 2020 declaring a public health emergency for the COVID-19 pandemic </w:t>
      </w:r>
      <w:r w:rsidR="00DD340F">
        <w:t>(March 9</w:t>
      </w:r>
      <w:r w:rsidR="00DD340F" w:rsidRPr="008C7B70">
        <w:rPr>
          <w:vertAlign w:val="superscript"/>
        </w:rPr>
        <w:t>th</w:t>
      </w:r>
      <w:r w:rsidR="00DD340F">
        <w:t xml:space="preserve">, 2020) </w:t>
      </w:r>
      <w:r>
        <w:t>until there is no lo</w:t>
      </w:r>
      <w:r w:rsidR="00913FC0">
        <w:t xml:space="preserve">nger a public health emergency.  The bill defines “qualified New Jersey-based charitable organization” as a charitable organization that is registered pursuant to the “Charitable Registration and Investigation Act,” or an organization that is exempt from the registration requirements of that act, and maintains an office, employs persons, and provides services in this State. </w:t>
      </w:r>
    </w:p>
    <w:p w14:paraId="436BC92D" w14:textId="77777777" w:rsidR="00913FC0" w:rsidRPr="00AA7880" w:rsidRDefault="00913FC0" w:rsidP="00654898">
      <w:r>
        <w:tab/>
        <w:t xml:space="preserve">This bill takes effect immediately upon enactment and applies to charitable contributions that are made during the exclusion period. </w:t>
      </w:r>
    </w:p>
    <w:sectPr w:rsidR="00913FC0" w:rsidRPr="00AA7880" w:rsidSect="001F33FA">
      <w:headerReference w:type="default" r:id="rId18"/>
      <w:footerReference w:type="default" r:id="rId19"/>
      <w:headerReference w:type="first" r:id="rId20"/>
      <w:footerReference w:type="first" r:id="rId21"/>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42AE0" w14:textId="77777777" w:rsidR="00B962CA" w:rsidRDefault="00B962CA">
      <w:r>
        <w:separator/>
      </w:r>
    </w:p>
  </w:endnote>
  <w:endnote w:type="continuationSeparator" w:id="0">
    <w:p w14:paraId="3AB25DFF" w14:textId="77777777" w:rsidR="00B962CA" w:rsidRDefault="00B9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905BA" w14:textId="77777777" w:rsidR="000234B7" w:rsidRDefault="00023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424F" w14:textId="3B65B9AB" w:rsidR="00584632" w:rsidRDefault="00D21922" w:rsidP="00D21922">
    <w:pPr>
      <w:pStyle w:val="sponUdate"/>
    </w:pPr>
    <w:r>
      <w:t>(Sponsorship Updated As Of: 5/11/2020)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4D0CB" w14:textId="77777777" w:rsidR="000234B7" w:rsidRDefault="000234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377AC" w14:textId="77777777" w:rsidR="00B962CA" w:rsidRDefault="00B962CA">
      <w:r>
        <w:separator/>
      </w:r>
    </w:p>
  </w:footnote>
  <w:footnote w:type="continuationSeparator" w:id="0">
    <w:p w14:paraId="6EB45A98" w14:textId="77777777" w:rsidR="00B962CA" w:rsidRDefault="00B96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665CBC" w:rsidRDefault="000234B7">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41A81D4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81FC8" w14:textId="77777777" w:rsidR="000234B7" w:rsidRDefault="000234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18EE635C" w:rsidR="00665CBC" w:rsidRDefault="00665CBC" w:rsidP="00686AEB">
    <w:pPr>
      <w:pStyle w:val="Header"/>
      <w:jc w:val="center"/>
      <w:rPr>
        <w:rStyle w:val="PageNumber"/>
      </w:rPr>
    </w:pPr>
  </w:p>
  <w:p w14:paraId="0C6675C6" w14:textId="09B52558" w:rsidR="001F33FA" w:rsidRDefault="001F33FA" w:rsidP="001F33FA">
    <w:pPr>
      <w:pStyle w:val="bpuHeadSpon"/>
    </w:pPr>
    <w:r w:rsidRPr="001F33FA">
      <w:rPr>
        <w:rStyle w:val="bpuHeadSponChar"/>
      </w:rPr>
      <w:t>S2360</w:t>
    </w:r>
    <w:r>
      <w:t xml:space="preserve"> T.KEAN, SINGLETON</w:t>
    </w:r>
  </w:p>
  <w:p w14:paraId="05666263" w14:textId="5581F731" w:rsidR="001F33FA" w:rsidRDefault="001F33FA" w:rsidP="001F33FA">
    <w:pPr>
      <w:pStyle w:val="bpuHeadSpon"/>
    </w:pPr>
    <w:r>
      <w:fldChar w:fldCharType="begin"/>
    </w:r>
    <w:r>
      <w:instrText xml:space="preserve"> PAGE  \* MERGEFORMAT </w:instrText>
    </w:r>
    <w:r>
      <w:fldChar w:fldCharType="separate"/>
    </w:r>
    <w:r w:rsidR="000234B7">
      <w:rPr>
        <w:noProof/>
      </w:rPr>
      <w:t>3</w:t>
    </w:r>
    <w:r>
      <w:fldChar w:fldCharType="end"/>
    </w:r>
  </w:p>
  <w:p w14:paraId="3BBBA174" w14:textId="77777777" w:rsidR="001F33FA" w:rsidRDefault="001F33FA" w:rsidP="001F33F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5E5BA500" w:rsidR="00665CBC" w:rsidRDefault="00665CBC">
    <w:pPr>
      <w:pStyle w:val="Header"/>
    </w:pPr>
  </w:p>
  <w:p w14:paraId="7CD5D314" w14:textId="6CB64927" w:rsidR="001F33FA" w:rsidRDefault="001F33FA" w:rsidP="001F33FA">
    <w:pPr>
      <w:pStyle w:val="bpuHeadSpon"/>
    </w:pPr>
    <w:r w:rsidRPr="001F33FA">
      <w:rPr>
        <w:rStyle w:val="bpuHeadSponChar"/>
      </w:rPr>
      <w:t>S2360</w:t>
    </w:r>
    <w:r>
      <w:t xml:space="preserve"> T.KEAN, SINGLETON</w:t>
    </w:r>
  </w:p>
  <w:p w14:paraId="282159C7" w14:textId="151ED6B0" w:rsidR="001F33FA" w:rsidRDefault="001F33FA" w:rsidP="001F33FA">
    <w:pPr>
      <w:pStyle w:val="bpuHeadSpon"/>
    </w:pPr>
    <w:r>
      <w:fldChar w:fldCharType="begin"/>
    </w:r>
    <w:r>
      <w:instrText xml:space="preserve"> PAGE  \* MERGEFORMAT </w:instrText>
    </w:r>
    <w:r>
      <w:fldChar w:fldCharType="separate"/>
    </w:r>
    <w:r w:rsidR="000234B7">
      <w:rPr>
        <w:noProof/>
      </w:rPr>
      <w:t>2</w:t>
    </w:r>
    <w:r>
      <w:fldChar w:fldCharType="end"/>
    </w:r>
  </w:p>
  <w:p w14:paraId="6DDEC0BB" w14:textId="77777777" w:rsidR="001F33FA" w:rsidRDefault="001F33FA" w:rsidP="001F33F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234B7"/>
    <w:rsid w:val="0003549A"/>
    <w:rsid w:val="000367AE"/>
    <w:rsid w:val="00043B22"/>
    <w:rsid w:val="00054975"/>
    <w:rsid w:val="00057D20"/>
    <w:rsid w:val="0006197C"/>
    <w:rsid w:val="0006281F"/>
    <w:rsid w:val="0008141C"/>
    <w:rsid w:val="00091381"/>
    <w:rsid w:val="00094A55"/>
    <w:rsid w:val="000A44A7"/>
    <w:rsid w:val="000B1054"/>
    <w:rsid w:val="000B3411"/>
    <w:rsid w:val="000B51DE"/>
    <w:rsid w:val="000C054C"/>
    <w:rsid w:val="000C12C2"/>
    <w:rsid w:val="000D11AF"/>
    <w:rsid w:val="000D6255"/>
    <w:rsid w:val="000D6262"/>
    <w:rsid w:val="000D7B4A"/>
    <w:rsid w:val="000E4006"/>
    <w:rsid w:val="000E4DC6"/>
    <w:rsid w:val="000F3DA2"/>
    <w:rsid w:val="000F5FDE"/>
    <w:rsid w:val="000F7466"/>
    <w:rsid w:val="00114653"/>
    <w:rsid w:val="0013000E"/>
    <w:rsid w:val="00133F81"/>
    <w:rsid w:val="00135943"/>
    <w:rsid w:val="001645FB"/>
    <w:rsid w:val="00173D2B"/>
    <w:rsid w:val="00174B7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3FA"/>
    <w:rsid w:val="001F7405"/>
    <w:rsid w:val="00205533"/>
    <w:rsid w:val="00212B8D"/>
    <w:rsid w:val="00216A41"/>
    <w:rsid w:val="00222983"/>
    <w:rsid w:val="002370D0"/>
    <w:rsid w:val="00237A50"/>
    <w:rsid w:val="00255958"/>
    <w:rsid w:val="00257FA2"/>
    <w:rsid w:val="0026574A"/>
    <w:rsid w:val="002660BB"/>
    <w:rsid w:val="002720E8"/>
    <w:rsid w:val="00275293"/>
    <w:rsid w:val="002776B0"/>
    <w:rsid w:val="00286C7E"/>
    <w:rsid w:val="002954F7"/>
    <w:rsid w:val="002A1029"/>
    <w:rsid w:val="002A1C49"/>
    <w:rsid w:val="002A3A1A"/>
    <w:rsid w:val="002A4692"/>
    <w:rsid w:val="002A51BA"/>
    <w:rsid w:val="002B2E26"/>
    <w:rsid w:val="002B3FE6"/>
    <w:rsid w:val="002C2D81"/>
    <w:rsid w:val="002C461E"/>
    <w:rsid w:val="002C6CEC"/>
    <w:rsid w:val="002E09CE"/>
    <w:rsid w:val="002E69D1"/>
    <w:rsid w:val="002F141B"/>
    <w:rsid w:val="002F3BA6"/>
    <w:rsid w:val="00315320"/>
    <w:rsid w:val="003166CE"/>
    <w:rsid w:val="00325776"/>
    <w:rsid w:val="00325E27"/>
    <w:rsid w:val="003271A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631"/>
    <w:rsid w:val="00391DA4"/>
    <w:rsid w:val="003A3C64"/>
    <w:rsid w:val="003A3F83"/>
    <w:rsid w:val="003C041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29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942"/>
    <w:rsid w:val="00577A15"/>
    <w:rsid w:val="00580533"/>
    <w:rsid w:val="00583BAB"/>
    <w:rsid w:val="00584632"/>
    <w:rsid w:val="0059131D"/>
    <w:rsid w:val="005B3F92"/>
    <w:rsid w:val="005B479C"/>
    <w:rsid w:val="005B561E"/>
    <w:rsid w:val="005C07E4"/>
    <w:rsid w:val="005C2124"/>
    <w:rsid w:val="005C336F"/>
    <w:rsid w:val="005C6824"/>
    <w:rsid w:val="005C7F3C"/>
    <w:rsid w:val="005E017C"/>
    <w:rsid w:val="005E50C6"/>
    <w:rsid w:val="005F2A97"/>
    <w:rsid w:val="005F399B"/>
    <w:rsid w:val="006019F8"/>
    <w:rsid w:val="00605B20"/>
    <w:rsid w:val="0061156F"/>
    <w:rsid w:val="00613FF5"/>
    <w:rsid w:val="006155A8"/>
    <w:rsid w:val="00621B94"/>
    <w:rsid w:val="006243B5"/>
    <w:rsid w:val="00626239"/>
    <w:rsid w:val="00635316"/>
    <w:rsid w:val="00635449"/>
    <w:rsid w:val="006378C5"/>
    <w:rsid w:val="00645E6A"/>
    <w:rsid w:val="00654898"/>
    <w:rsid w:val="00654B91"/>
    <w:rsid w:val="00665CBC"/>
    <w:rsid w:val="00667A5C"/>
    <w:rsid w:val="00677316"/>
    <w:rsid w:val="00686AEB"/>
    <w:rsid w:val="006A58A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1C0"/>
    <w:rsid w:val="007F485D"/>
    <w:rsid w:val="007F6050"/>
    <w:rsid w:val="00803055"/>
    <w:rsid w:val="00813627"/>
    <w:rsid w:val="0081373F"/>
    <w:rsid w:val="00832816"/>
    <w:rsid w:val="00837109"/>
    <w:rsid w:val="00840365"/>
    <w:rsid w:val="008406A3"/>
    <w:rsid w:val="00841D2C"/>
    <w:rsid w:val="00845F3C"/>
    <w:rsid w:val="008461B8"/>
    <w:rsid w:val="008462F1"/>
    <w:rsid w:val="00847EF1"/>
    <w:rsid w:val="008538FA"/>
    <w:rsid w:val="008567E5"/>
    <w:rsid w:val="008573B0"/>
    <w:rsid w:val="00866563"/>
    <w:rsid w:val="00867AC2"/>
    <w:rsid w:val="0087056E"/>
    <w:rsid w:val="00875402"/>
    <w:rsid w:val="00884D51"/>
    <w:rsid w:val="008916EC"/>
    <w:rsid w:val="00891E4F"/>
    <w:rsid w:val="008A31C5"/>
    <w:rsid w:val="008A4F9A"/>
    <w:rsid w:val="008B2850"/>
    <w:rsid w:val="008C45D9"/>
    <w:rsid w:val="008C79B3"/>
    <w:rsid w:val="008D77BD"/>
    <w:rsid w:val="008E454C"/>
    <w:rsid w:val="008F1E5A"/>
    <w:rsid w:val="00901BDA"/>
    <w:rsid w:val="009121D8"/>
    <w:rsid w:val="00913FC0"/>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1C1A"/>
    <w:rsid w:val="009A45DA"/>
    <w:rsid w:val="009B06D2"/>
    <w:rsid w:val="009B31CF"/>
    <w:rsid w:val="009B34EC"/>
    <w:rsid w:val="009B5D67"/>
    <w:rsid w:val="009B6176"/>
    <w:rsid w:val="009C0D22"/>
    <w:rsid w:val="009C2DD9"/>
    <w:rsid w:val="009C2F84"/>
    <w:rsid w:val="009C3E09"/>
    <w:rsid w:val="009C5630"/>
    <w:rsid w:val="009D0E5D"/>
    <w:rsid w:val="009D0F63"/>
    <w:rsid w:val="009D7934"/>
    <w:rsid w:val="009D7CCF"/>
    <w:rsid w:val="009E5961"/>
    <w:rsid w:val="009F4FAC"/>
    <w:rsid w:val="00A017C0"/>
    <w:rsid w:val="00A11228"/>
    <w:rsid w:val="00A222C2"/>
    <w:rsid w:val="00A305D6"/>
    <w:rsid w:val="00A342C4"/>
    <w:rsid w:val="00A4257A"/>
    <w:rsid w:val="00A4560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7BE"/>
    <w:rsid w:val="00AD70D6"/>
    <w:rsid w:val="00AD75BC"/>
    <w:rsid w:val="00AD7BB0"/>
    <w:rsid w:val="00AD7BC9"/>
    <w:rsid w:val="00AE1871"/>
    <w:rsid w:val="00AF1A8C"/>
    <w:rsid w:val="00B0116D"/>
    <w:rsid w:val="00B01173"/>
    <w:rsid w:val="00B02F35"/>
    <w:rsid w:val="00B05A3C"/>
    <w:rsid w:val="00B06FBF"/>
    <w:rsid w:val="00B07100"/>
    <w:rsid w:val="00B1138C"/>
    <w:rsid w:val="00B2574A"/>
    <w:rsid w:val="00B35D8A"/>
    <w:rsid w:val="00B45B34"/>
    <w:rsid w:val="00B57047"/>
    <w:rsid w:val="00B61D86"/>
    <w:rsid w:val="00B6342D"/>
    <w:rsid w:val="00B726BD"/>
    <w:rsid w:val="00B732BC"/>
    <w:rsid w:val="00B90E33"/>
    <w:rsid w:val="00B962CA"/>
    <w:rsid w:val="00B9676B"/>
    <w:rsid w:val="00BA2EA5"/>
    <w:rsid w:val="00BA364B"/>
    <w:rsid w:val="00BB1190"/>
    <w:rsid w:val="00BB31D0"/>
    <w:rsid w:val="00BB3A11"/>
    <w:rsid w:val="00BB4DDB"/>
    <w:rsid w:val="00BB5D79"/>
    <w:rsid w:val="00BB5F02"/>
    <w:rsid w:val="00BB7275"/>
    <w:rsid w:val="00BC7892"/>
    <w:rsid w:val="00BD10C0"/>
    <w:rsid w:val="00BE24D6"/>
    <w:rsid w:val="00BE7EFA"/>
    <w:rsid w:val="00BF06AD"/>
    <w:rsid w:val="00BF2C67"/>
    <w:rsid w:val="00BF5222"/>
    <w:rsid w:val="00C04F4D"/>
    <w:rsid w:val="00C12E48"/>
    <w:rsid w:val="00C13D14"/>
    <w:rsid w:val="00C15F53"/>
    <w:rsid w:val="00C23F09"/>
    <w:rsid w:val="00C25356"/>
    <w:rsid w:val="00C328D0"/>
    <w:rsid w:val="00C4263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B28"/>
    <w:rsid w:val="00CD0F93"/>
    <w:rsid w:val="00CD1BD1"/>
    <w:rsid w:val="00CD528D"/>
    <w:rsid w:val="00CE78BF"/>
    <w:rsid w:val="00CF65EB"/>
    <w:rsid w:val="00CF72AD"/>
    <w:rsid w:val="00D02441"/>
    <w:rsid w:val="00D039F4"/>
    <w:rsid w:val="00D10496"/>
    <w:rsid w:val="00D11173"/>
    <w:rsid w:val="00D1215F"/>
    <w:rsid w:val="00D16561"/>
    <w:rsid w:val="00D17FF8"/>
    <w:rsid w:val="00D2192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40F"/>
    <w:rsid w:val="00DE10D1"/>
    <w:rsid w:val="00DE2514"/>
    <w:rsid w:val="00DE6851"/>
    <w:rsid w:val="00DF03EE"/>
    <w:rsid w:val="00E01B71"/>
    <w:rsid w:val="00E05CC9"/>
    <w:rsid w:val="00E15573"/>
    <w:rsid w:val="00E25A5B"/>
    <w:rsid w:val="00E373C7"/>
    <w:rsid w:val="00E4267B"/>
    <w:rsid w:val="00E42F13"/>
    <w:rsid w:val="00E452DF"/>
    <w:rsid w:val="00E4637A"/>
    <w:rsid w:val="00E543CF"/>
    <w:rsid w:val="00E546FD"/>
    <w:rsid w:val="00E608F1"/>
    <w:rsid w:val="00E611B9"/>
    <w:rsid w:val="00E7144F"/>
    <w:rsid w:val="00E73D74"/>
    <w:rsid w:val="00E76A79"/>
    <w:rsid w:val="00E80692"/>
    <w:rsid w:val="00E80C24"/>
    <w:rsid w:val="00E93265"/>
    <w:rsid w:val="00E93836"/>
    <w:rsid w:val="00EA5DE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2C"/>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character" w:styleId="LineNumber">
    <w:name w:val="line number"/>
    <w:basedOn w:val="DefaultParagraphFont"/>
    <w:semiHidden/>
    <w:unhideWhenUsed/>
    <w:rsid w:val="001F3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6DBA6-A922-4C08-9B92-72E8836DF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520</Words>
  <Characters>2955</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S2360</vt:lpstr>
    </vt:vector>
  </TitlesOfParts>
  <Manager>R225</Manager>
  <Company>NJ Office of Legislative Services</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S2360</dc:title>
  <dc:subject/>
  <dc:creator>Senator  KEAN, Senator  SINGLETON</dc:creator>
  <cp:keywords>S2360|3|RF |313|265|282|F|0|</cp:keywords>
  <dc:description>INTRODUCED APRIL 13, 2020</dc:description>
  <cp:lastModifiedBy>Sommers, Shelly</cp:lastModifiedBy>
  <cp:revision>2</cp:revision>
  <cp:lastPrinted>2020-05-15T01:02:00Z</cp:lastPrinted>
  <dcterms:created xsi:type="dcterms:W3CDTF">2020-05-15T01:03:00Z</dcterms:created>
  <dcterms:modified xsi:type="dcterms:W3CDTF">2020-05-15T01:03:00Z</dcterms:modified>
  <cp:category>s.1: C.54A:3-11; s.2: Eff. date &amp; Note to s.1 to 2019/508_x000d_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