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F67E0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F67E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2362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04355">
        <w:rPr>
          <w:caps/>
          <w:szCs w:val="24"/>
        </w:rPr>
        <w:t>MAY 27</w:t>
      </w:r>
      <w:r w:rsidR="00CF67E0">
        <w:rPr>
          <w:caps/>
          <w:szCs w:val="24"/>
        </w:rPr>
        <w:t>, 2020</w:t>
      </w:r>
    </w:p>
    <w:p w:rsidR="00655CA3" w:rsidRDefault="00655CA3" w:rsidP="0083060A"/>
    <w:p w:rsidR="0090680B" w:rsidRDefault="00297E1D" w:rsidP="00297E1D">
      <w:r>
        <w:tab/>
      </w:r>
      <w:r w:rsidR="0090680B">
        <w:t>The Senate Community and Urban Affairs Committee reports favorably Senate Bill No. 2362.</w:t>
      </w:r>
    </w:p>
    <w:p w:rsidR="00297E1D" w:rsidRDefault="0090680B" w:rsidP="00297E1D">
      <w:r>
        <w:tab/>
      </w:r>
      <w:r w:rsidR="00592747">
        <w:t>This bill would make a FY</w:t>
      </w:r>
      <w:r w:rsidR="00297E1D">
        <w:t xml:space="preserve">2020 supplemental Grants-in-Aid appropriation of $10,000,000 to the Department of Community Affairs (DCA) to the </w:t>
      </w:r>
      <w:r w:rsidR="00297E1D" w:rsidRPr="000658EB">
        <w:t xml:space="preserve">NJSHARES - S.M.A.R.T. Program </w:t>
      </w:r>
      <w:r w:rsidR="00297E1D">
        <w:t xml:space="preserve">to fund financial assistance grants to New Jersey residents who suffered financial losses due to the COVID-19 pandemic.  The bill provides that </w:t>
      </w:r>
      <w:r w:rsidR="00297E1D" w:rsidRPr="00C909EE">
        <w:t xml:space="preserve">$5 million </w:t>
      </w:r>
      <w:r w:rsidR="00297E1D">
        <w:t>would</w:t>
      </w:r>
      <w:r w:rsidR="00297E1D" w:rsidRPr="00C909EE">
        <w:t xml:space="preserve"> be appropriated from the Affordable Housing Trust Fund for rent and mortgage assistance and $5 million </w:t>
      </w:r>
      <w:r w:rsidR="00297E1D">
        <w:t>would</w:t>
      </w:r>
      <w:r w:rsidR="00297E1D" w:rsidRPr="00C909EE">
        <w:t xml:space="preserve"> be appropriated from the Universal Service Fund for utility payment assistance. </w:t>
      </w:r>
      <w:r w:rsidR="00592747">
        <w:t xml:space="preserve"> </w:t>
      </w:r>
      <w:r w:rsidR="00297E1D" w:rsidRPr="009D3B7F">
        <w:t xml:space="preserve">The bill directs the commissioner to design and establish program criteria and guidelines consistent with the bill in order to award grants to </w:t>
      </w:r>
      <w:r w:rsidR="00297E1D" w:rsidRPr="000658EB">
        <w:t xml:space="preserve">eligible homeowners and tenants in an expeditious manner so to enable </w:t>
      </w:r>
      <w:r w:rsidR="00297E1D">
        <w:t>them</w:t>
      </w:r>
      <w:r w:rsidR="00297E1D" w:rsidRPr="000658EB">
        <w:t xml:space="preserve"> to </w:t>
      </w:r>
      <w:r w:rsidR="00592747">
        <w:t>meet</w:t>
      </w:r>
      <w:r w:rsidR="00297E1D" w:rsidRPr="000658EB">
        <w:t xml:space="preserve"> their rent, mortgage, and utilities obligations.</w:t>
      </w:r>
    </w:p>
    <w:p w:rsidR="00297E1D" w:rsidRDefault="00297E1D" w:rsidP="00297E1D">
      <w:r>
        <w:tab/>
      </w:r>
      <w:bookmarkStart w:id="1" w:name="_Hlk36202565"/>
      <w:r>
        <w:t xml:space="preserve">The bill directs the </w:t>
      </w:r>
      <w:bookmarkEnd w:id="1"/>
      <w:r>
        <w:t xml:space="preserve">Commissioner of </w:t>
      </w:r>
      <w:r w:rsidRPr="00385A90">
        <w:t xml:space="preserve">Community Affairs to </w:t>
      </w:r>
      <w:r>
        <w:t xml:space="preserve">award grants to homeowners and to residential </w:t>
      </w:r>
      <w:r w:rsidRPr="00385A90">
        <w:t>tenants who suffered financial loss during the declaration of a P</w:t>
      </w:r>
      <w:r w:rsidR="00592747">
        <w:t xml:space="preserve">ublic Health Emergency and </w:t>
      </w:r>
      <w:r w:rsidRPr="00385A90">
        <w:t xml:space="preserve">a State of Emergency </w:t>
      </w:r>
      <w:r>
        <w:t>due</w:t>
      </w:r>
      <w:r w:rsidRPr="00385A90">
        <w:t xml:space="preserve"> to the coronavirus disease 2019. </w:t>
      </w:r>
      <w:r>
        <w:t xml:space="preserve"> To be</w:t>
      </w:r>
      <w:r w:rsidRPr="00585752">
        <w:t xml:space="preserve"> eligible for a grant under this program</w:t>
      </w:r>
      <w:r>
        <w:t xml:space="preserve"> a</w:t>
      </w:r>
      <w:r w:rsidRPr="00585752">
        <w:t xml:space="preserve"> </w:t>
      </w:r>
      <w:r>
        <w:t xml:space="preserve">homeowner or </w:t>
      </w:r>
      <w:r w:rsidRPr="00585752">
        <w:t>tenant</w:t>
      </w:r>
      <w:r>
        <w:t xml:space="preserve"> may</w:t>
      </w:r>
      <w:r w:rsidRPr="00585752">
        <w:t xml:space="preserve"> not be eligible for, or a recipient of funding from, private insurance or from any other available funding opportunity.</w:t>
      </w:r>
    </w:p>
    <w:p w:rsidR="004B2ABF" w:rsidRDefault="00297E1D" w:rsidP="00CA0548">
      <w:r>
        <w:tab/>
      </w:r>
      <w:r w:rsidRPr="00385A90">
        <w:t xml:space="preserve">The </w:t>
      </w:r>
      <w:r>
        <w:t>bill authorizes the c</w:t>
      </w:r>
      <w:r w:rsidRPr="00385A90">
        <w:t xml:space="preserve">ommissioner </w:t>
      </w:r>
      <w:r>
        <w:t>to</w:t>
      </w:r>
      <w:r w:rsidRPr="00385A90">
        <w:t xml:space="preserve"> implement this program through the award of contracts, or through the delegation of its authority to award grants, to private nonprofit organizations, public agencies, or both.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7E0" w:rsidRDefault="00CF67E0">
      <w:r>
        <w:separator/>
      </w:r>
    </w:p>
  </w:endnote>
  <w:endnote w:type="continuationSeparator" w:id="0">
    <w:p w:rsidR="00CF67E0" w:rsidRDefault="00CF6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7E0" w:rsidRDefault="00CF67E0">
      <w:r>
        <w:separator/>
      </w:r>
    </w:p>
  </w:footnote>
  <w:footnote w:type="continuationSeparator" w:id="0">
    <w:p w:rsidR="00CF67E0" w:rsidRDefault="00CF6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A0548" w:rsidP="00CA054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A0548" w:rsidRDefault="00CA0548" w:rsidP="00CA054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7E0"/>
    <w:rsid w:val="0000435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4E00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7E1D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0A64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4825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06BE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0B84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2747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375B"/>
    <w:rsid w:val="00906674"/>
    <w:rsid w:val="0090680B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0548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7E0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1D85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7DD5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3A578C69-53CB-4642-ACA0-B6D6638D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257</Words>
  <Characters>1402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S-2362 SCU Statement 5-28-20</vt:lpstr>
    </vt:vector>
  </TitlesOfParts>
  <Manager>R229</Manager>
  <Company>NJ OLS DMU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S2362 SCU Statement 5-28-20</dc:title>
  <dc:subject/>
  <dc:creator>Senate SCU</dc:creator>
  <cp:keywords>S2362|1|LG |266|0|0|!||</cp:keywords>
  <dc:description/>
  <cp:lastModifiedBy>Bell, Careema</cp:lastModifiedBy>
  <cp:revision>2</cp:revision>
  <cp:lastPrinted>1999-09-30T17:29:00Z</cp:lastPrinted>
  <dcterms:created xsi:type="dcterms:W3CDTF">2020-05-28T23:48:00Z</dcterms:created>
  <dcterms:modified xsi:type="dcterms:W3CDTF">2020-05-28T23:48:00Z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