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462A1" w14:textId="07DECC05" w:rsidR="00E96080" w:rsidRDefault="00E96080" w:rsidP="00E96080">
      <w:pPr>
        <w:pStyle w:val="bpuBill"/>
      </w:pPr>
      <w:bookmarkStart w:id="0" w:name="bpuFrontPg"/>
      <w:bookmarkStart w:id="1" w:name="_GoBack"/>
      <w:bookmarkEnd w:id="0"/>
      <w:bookmarkEnd w:id="1"/>
      <w:r>
        <w:t xml:space="preserve">SENATE, No. 2370 </w:t>
      </w:r>
    </w:p>
    <w:p w14:paraId="094597EA" w14:textId="61D2FF2F" w:rsidR="00E96080" w:rsidRPr="009D38FF" w:rsidRDefault="00E96080" w:rsidP="00E96080">
      <w:pPr>
        <w:pStyle w:val="bpuWpGraphic"/>
      </w:pPr>
      <w:r>
        <w:object w:dxaOrig="8985" w:dyaOrig="255" w14:anchorId="4DE193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2625" r:id="rId7"/>
        </w:object>
      </w:r>
    </w:p>
    <w:p w14:paraId="50F495A5" w14:textId="77777777" w:rsidR="00E96080" w:rsidRDefault="00E96080" w:rsidP="00E96080">
      <w:pPr>
        <w:pStyle w:val="bpuState"/>
      </w:pPr>
      <w:r>
        <w:t>STATE OF NEW JERSEY</w:t>
      </w:r>
    </w:p>
    <w:p w14:paraId="162D6387" w14:textId="77777777" w:rsidR="00E96080" w:rsidRDefault="00E96080" w:rsidP="00E96080">
      <w:pPr>
        <w:pStyle w:val="bpuLegislature"/>
      </w:pPr>
      <w:r>
        <w:t>219th LEGISLATURE</w:t>
      </w:r>
    </w:p>
    <w:p w14:paraId="5734EBED" w14:textId="216CF944" w:rsidR="00E96080" w:rsidRDefault="00E96080" w:rsidP="00E96080">
      <w:pPr>
        <w:pStyle w:val="bpuWpGraphic"/>
      </w:pPr>
      <w:r>
        <w:object w:dxaOrig="8985" w:dyaOrig="255" w14:anchorId="664FE0B9">
          <v:shape id="_x0000_i1026" type="#_x0000_t75" style="width:6in;height:12pt" o:ole="">
            <v:imagedata r:id="rId6" o:title=""/>
          </v:shape>
          <o:OLEObject Type="Embed" ProgID="WPWin6.1" ShapeID="_x0000_i1026" DrawAspect="Content" ObjectID="_1648312626" r:id="rId8"/>
        </w:object>
      </w:r>
      <w:r>
        <w:t xml:space="preserve">  </w:t>
      </w:r>
    </w:p>
    <w:p w14:paraId="0905785A" w14:textId="77777777" w:rsidR="00E96080" w:rsidRDefault="00E96080" w:rsidP="00E96080">
      <w:pPr>
        <w:pStyle w:val="bpuIntro"/>
      </w:pPr>
      <w:r>
        <w:t>INTRODUCED APRIL 13, 2020</w:t>
      </w:r>
    </w:p>
    <w:p w14:paraId="7EF8C1E0" w14:textId="77777777" w:rsidR="00E96080" w:rsidRDefault="00E96080" w:rsidP="00E96080">
      <w:pPr>
        <w:pStyle w:val="bpuIntro"/>
      </w:pPr>
    </w:p>
    <w:p w14:paraId="3AB3BD46" w14:textId="77777777" w:rsidR="00E96080" w:rsidRDefault="00E96080" w:rsidP="00E96080">
      <w:pPr>
        <w:pStyle w:val="bpuIntro"/>
        <w:sectPr w:rsidR="00E96080" w:rsidSect="00E96080">
          <w:headerReference w:type="even" r:id="rId9"/>
          <w:headerReference w:type="default" r:id="rId10"/>
          <w:pgSz w:w="12240" w:h="20160" w:code="5"/>
          <w:pgMar w:top="2160" w:right="1440" w:bottom="1440" w:left="1440" w:header="72" w:footer="720" w:gutter="0"/>
          <w:pgNumType w:start="1"/>
          <w:cols w:space="720"/>
          <w:docGrid w:linePitch="360"/>
        </w:sectPr>
      </w:pPr>
    </w:p>
    <w:p w14:paraId="33EDE237" w14:textId="77777777" w:rsidR="00E96080" w:rsidRDefault="00E96080" w:rsidP="00E96080">
      <w:pPr>
        <w:pStyle w:val="bpuIntro"/>
      </w:pPr>
    </w:p>
    <w:p w14:paraId="590B8E56" w14:textId="77777777" w:rsidR="00E96080" w:rsidRDefault="00E96080" w:rsidP="00E96080">
      <w:pPr>
        <w:pStyle w:val="bpuSponsor"/>
      </w:pPr>
      <w:r>
        <w:t>Sponsored by:</w:t>
      </w:r>
    </w:p>
    <w:p w14:paraId="7ABA6C36" w14:textId="77777777" w:rsidR="00E96080" w:rsidRDefault="00E96080" w:rsidP="00E96080">
      <w:pPr>
        <w:pStyle w:val="bpuSponsor"/>
      </w:pPr>
      <w:r>
        <w:t>Senator  TROY SINGLETON</w:t>
      </w:r>
    </w:p>
    <w:p w14:paraId="1BB827AC" w14:textId="77777777" w:rsidR="00E96080" w:rsidRDefault="00E96080" w:rsidP="00E96080">
      <w:pPr>
        <w:pStyle w:val="bpuSponsor"/>
      </w:pPr>
      <w:r>
        <w:t>District 7 (Burlington)</w:t>
      </w:r>
    </w:p>
    <w:p w14:paraId="00A875DA" w14:textId="77777777" w:rsidR="00E96080" w:rsidRDefault="00E96080" w:rsidP="00E96080">
      <w:pPr>
        <w:pStyle w:val="bpuSponsor"/>
      </w:pPr>
    </w:p>
    <w:p w14:paraId="6468B015" w14:textId="77777777" w:rsidR="00E96080" w:rsidRDefault="00E96080" w:rsidP="00E96080">
      <w:pPr>
        <w:pStyle w:val="bpuSponsor"/>
      </w:pPr>
    </w:p>
    <w:p w14:paraId="42FE3CD5" w14:textId="77777777" w:rsidR="00E96080" w:rsidRDefault="00E96080" w:rsidP="00E96080">
      <w:pPr>
        <w:pStyle w:val="bpuSponsor"/>
      </w:pPr>
    </w:p>
    <w:p w14:paraId="2CF08081" w14:textId="77777777" w:rsidR="00E96080" w:rsidRDefault="00E96080" w:rsidP="00E96080">
      <w:pPr>
        <w:pStyle w:val="bpuSponsor"/>
      </w:pPr>
    </w:p>
    <w:p w14:paraId="70689548" w14:textId="77777777" w:rsidR="00E96080" w:rsidRDefault="00E96080" w:rsidP="00E96080">
      <w:pPr>
        <w:pStyle w:val="bpuSponsor"/>
      </w:pPr>
      <w:r>
        <w:t>SYNOPSIS</w:t>
      </w:r>
    </w:p>
    <w:p w14:paraId="200C1C5A" w14:textId="77777777" w:rsidR="00E96080" w:rsidRDefault="00E96080" w:rsidP="00E96080">
      <w:pPr>
        <w:pStyle w:val="bpuNormText"/>
      </w:pPr>
      <w:r>
        <w:tab/>
        <w:t xml:space="preserve">Excludes payments made for unemployment compensation benefits related to layoffs resulting from public health emergency or state of emergency from calculation of employer contribution for unemployment compensation benefits. </w:t>
      </w:r>
    </w:p>
    <w:p w14:paraId="55D36AEC" w14:textId="77777777" w:rsidR="00E96080" w:rsidRDefault="00E96080" w:rsidP="00E96080">
      <w:pPr>
        <w:pStyle w:val="bpuNormText"/>
      </w:pPr>
    </w:p>
    <w:p w14:paraId="4383163F" w14:textId="77777777" w:rsidR="00E96080" w:rsidRDefault="00E96080" w:rsidP="00E96080">
      <w:pPr>
        <w:pStyle w:val="bpuSponsor"/>
      </w:pPr>
      <w:r>
        <w:t xml:space="preserve">CURRENT VERSION OF TEXT </w:t>
      </w:r>
    </w:p>
    <w:p w14:paraId="3B4661A2" w14:textId="77777777" w:rsidR="00E96080" w:rsidRDefault="00E96080" w:rsidP="00E96080">
      <w:pPr>
        <w:pStyle w:val="bpuNormText"/>
      </w:pPr>
      <w:r>
        <w:tab/>
        <w:t>As introduced.</w:t>
      </w:r>
    </w:p>
    <w:p w14:paraId="3FE6375D" w14:textId="161C5D65" w:rsidR="00E96080" w:rsidRDefault="00E96080" w:rsidP="00E96080">
      <w:pPr>
        <w:pStyle w:val="bpuNormText"/>
      </w:pPr>
      <w:r>
        <w:rPr>
          <w:noProof/>
        </w:rPr>
        <w:drawing>
          <wp:anchor distT="0" distB="0" distL="114300" distR="114300" simplePos="0" relativeHeight="251659264" behindDoc="1" locked="0" layoutInCell="1" allowOverlap="1" wp14:anchorId="5937A17D" wp14:editId="659F173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6979238" w14:textId="77777777" w:rsidR="00E96080" w:rsidRDefault="00E96080" w:rsidP="008916EC">
      <w:pPr>
        <w:pStyle w:val="FronterPage"/>
        <w:tabs>
          <w:tab w:val="clear" w:pos="720"/>
          <w:tab w:val="clear" w:pos="1440"/>
          <w:tab w:val="clear" w:pos="2160"/>
          <w:tab w:val="clear" w:pos="2880"/>
          <w:tab w:val="clear" w:pos="3600"/>
          <w:tab w:val="clear" w:pos="4320"/>
          <w:tab w:val="clear" w:pos="5040"/>
        </w:tabs>
        <w:sectPr w:rsidR="00E96080" w:rsidSect="00E96080">
          <w:type w:val="continuous"/>
          <w:pgSz w:w="12240" w:h="20160" w:code="5"/>
          <w:pgMar w:top="1440" w:right="2275" w:bottom="1440" w:left="2275" w:header="72" w:footer="720" w:gutter="0"/>
          <w:pgNumType w:start="1"/>
          <w:cols w:space="720"/>
          <w:docGrid w:linePitch="360"/>
        </w:sectPr>
      </w:pPr>
    </w:p>
    <w:p w14:paraId="0AC1A223" w14:textId="77777777" w:rsidR="00686AEB" w:rsidRPr="00677316" w:rsidRDefault="00384E28" w:rsidP="003E47BA">
      <w:pPr>
        <w:pStyle w:val="HangingAnAct"/>
        <w:rPr>
          <w:rStyle w:val="HangingAnActChar"/>
        </w:rPr>
      </w:pPr>
      <w:r>
        <w:rPr>
          <w:rStyle w:val="BillHead"/>
        </w:rPr>
        <w:t>An Act</w:t>
      </w:r>
      <w:r w:rsidR="00686AEB" w:rsidRPr="006B7FA7">
        <w:rPr>
          <w:rStyle w:val="HangingAnActChar"/>
        </w:rPr>
        <w:t xml:space="preserve"> </w:t>
      </w:r>
      <w:r w:rsidR="0015512A">
        <w:t>concerning employer contributions to the unemployment compensation fund and supplementing Title 43 of the Revised Statutes.</w:t>
      </w:r>
    </w:p>
    <w:p w14:paraId="4175D39C" w14:textId="77777777" w:rsidR="000B1054" w:rsidRPr="00D71D68" w:rsidRDefault="000B1054" w:rsidP="000B1054"/>
    <w:p w14:paraId="6043D8AB" w14:textId="77777777" w:rsidR="00686AEB" w:rsidRPr="00AA7880" w:rsidRDefault="00686AEB" w:rsidP="00686AEB">
      <w:r>
        <w:tab/>
      </w:r>
      <w:r w:rsidR="00384E28">
        <w:rPr>
          <w:rStyle w:val="BillHeading2"/>
        </w:rPr>
        <w:t>Be It Enacted</w:t>
      </w:r>
      <w:r>
        <w:rPr>
          <w:rStyle w:val="BillHeading2"/>
        </w:rPr>
        <w:t xml:space="preserve"> </w:t>
      </w:r>
      <w:r w:rsidR="00384E28">
        <w:rPr>
          <w:rStyle w:val="BillLanguage"/>
        </w:rPr>
        <w:t>by the Senate and General Assembly of the State of New Jersey:</w:t>
      </w:r>
    </w:p>
    <w:p w14:paraId="25DBFF86" w14:textId="77777777" w:rsidR="00686AEB" w:rsidRDefault="00686AEB" w:rsidP="00686AEB"/>
    <w:p w14:paraId="03E684A3" w14:textId="666A90DA" w:rsidR="0015512A" w:rsidRPr="0015512A" w:rsidRDefault="0015512A" w:rsidP="00686AEB">
      <w:pPr>
        <w:rPr>
          <w:bCs/>
          <w:iCs/>
          <w:u w:val="single"/>
        </w:rPr>
      </w:pPr>
      <w:r>
        <w:tab/>
        <w:t>1.</w:t>
      </w:r>
      <w:r>
        <w:tab/>
        <w:t>a.</w:t>
      </w:r>
      <w:r w:rsidRPr="0015512A">
        <w:rPr>
          <w:bCs/>
          <w:iCs/>
        </w:rPr>
        <w:t xml:space="preserve"> </w:t>
      </w:r>
      <w:r w:rsidR="003118BA">
        <w:rPr>
          <w:bCs/>
          <w:iCs/>
        </w:rPr>
        <w:t xml:space="preserve"> </w:t>
      </w:r>
      <w:r>
        <w:rPr>
          <w:bCs/>
          <w:iCs/>
        </w:rPr>
        <w:t>Notwithstanding the provisions of R.S.43:21-7, t</w:t>
      </w:r>
      <w:r w:rsidRPr="0015512A">
        <w:rPr>
          <w:bCs/>
          <w:iCs/>
        </w:rPr>
        <w:t xml:space="preserve">he costs of any </w:t>
      </w:r>
      <w:r>
        <w:rPr>
          <w:bCs/>
          <w:iCs/>
        </w:rPr>
        <w:t>unemployment compensation benefits</w:t>
      </w:r>
      <w:r w:rsidRPr="0015512A">
        <w:rPr>
          <w:bCs/>
          <w:iCs/>
        </w:rPr>
        <w:t xml:space="preserve"> paid </w:t>
      </w:r>
      <w:r w:rsidR="00B4593B">
        <w:rPr>
          <w:bCs/>
          <w:iCs/>
        </w:rPr>
        <w:t>during a public health emergency or</w:t>
      </w:r>
      <w:r>
        <w:rPr>
          <w:bCs/>
          <w:iCs/>
        </w:rPr>
        <w:t xml:space="preserve"> state of emergency </w:t>
      </w:r>
      <w:r w:rsidRPr="0015512A">
        <w:rPr>
          <w:bCs/>
          <w:iCs/>
        </w:rPr>
        <w:t>shall not be considered when calculating emplo</w:t>
      </w:r>
      <w:r>
        <w:rPr>
          <w:bCs/>
          <w:iCs/>
        </w:rPr>
        <w:t>yer contributions to the State unemployment compensation</w:t>
      </w:r>
      <w:r w:rsidRPr="0015512A">
        <w:rPr>
          <w:bCs/>
          <w:iCs/>
        </w:rPr>
        <w:t xml:space="preserve"> fund</w:t>
      </w:r>
      <w:r>
        <w:rPr>
          <w:bCs/>
          <w:iCs/>
        </w:rPr>
        <w:t>,</w:t>
      </w:r>
      <w:r w:rsidRPr="0015512A">
        <w:rPr>
          <w:bCs/>
          <w:iCs/>
        </w:rPr>
        <w:t xml:space="preserve"> </w:t>
      </w:r>
      <w:r>
        <w:rPr>
          <w:bCs/>
          <w:iCs/>
        </w:rPr>
        <w:t>established by</w:t>
      </w:r>
      <w:r w:rsidRPr="0015512A">
        <w:rPr>
          <w:bCs/>
          <w:iCs/>
        </w:rPr>
        <w:t xml:space="preserve"> R.S.43:21-</w:t>
      </w:r>
      <w:r>
        <w:rPr>
          <w:bCs/>
          <w:iCs/>
        </w:rPr>
        <w:t>9</w:t>
      </w:r>
      <w:r w:rsidRPr="0015512A">
        <w:rPr>
          <w:bCs/>
          <w:iCs/>
        </w:rPr>
        <w:t>.</w:t>
      </w:r>
    </w:p>
    <w:p w14:paraId="703BD40E" w14:textId="630B0E59" w:rsidR="00567D0D" w:rsidRDefault="003118BA" w:rsidP="00686AEB">
      <w:r>
        <w:tab/>
        <w:t>b.</w:t>
      </w:r>
      <w:r>
        <w:tab/>
      </w:r>
      <w:r w:rsidR="00567D0D">
        <w:t>As used in this section:</w:t>
      </w:r>
    </w:p>
    <w:p w14:paraId="443F7E68" w14:textId="42431AE4" w:rsidR="00B4593B" w:rsidRDefault="00567D0D" w:rsidP="00686AEB">
      <w:r>
        <w:tab/>
      </w:r>
      <w:r w:rsidR="00B4593B">
        <w:t xml:space="preserve">“Public health emergency” means </w:t>
      </w:r>
      <w:r w:rsidR="00B4593B" w:rsidRPr="00B4593B">
        <w:t>an occurrence or imminent threat of an illness or health condition, caused by bio terrorism, ep</w:t>
      </w:r>
      <w:r w:rsidR="00B4593B">
        <w:t>idemic or pandemic disease, or a</w:t>
      </w:r>
      <w:r w:rsidR="00B4593B" w:rsidRPr="00B4593B">
        <w:t xml:space="preserve"> novel and highly fatal infectious agent or biological toxin, that poses a substantial risk of a significant number of human fa</w:t>
      </w:r>
      <w:r w:rsidR="00D90948">
        <w:t xml:space="preserve">talities </w:t>
      </w:r>
      <w:r w:rsidR="00B4593B" w:rsidRPr="00B4593B">
        <w:t>or incidents or permanent or long-term disability</w:t>
      </w:r>
      <w:r w:rsidR="00B4593B">
        <w:t>, and which has been declared a public health emergency by the Governor.</w:t>
      </w:r>
    </w:p>
    <w:p w14:paraId="3D7B033C" w14:textId="43F5FE58" w:rsidR="0015512A" w:rsidRDefault="00B4593B" w:rsidP="00686AEB">
      <w:r>
        <w:tab/>
      </w:r>
      <w:r w:rsidR="0015512A">
        <w:t>“</w:t>
      </w:r>
      <w:r w:rsidR="0015512A" w:rsidRPr="003524BF">
        <w:t>State of emergency" means a natural or man-made disaster or emergency for which a state of eme</w:t>
      </w:r>
      <w:r w:rsidR="0015512A">
        <w:t xml:space="preserve">rgency has been declared by </w:t>
      </w:r>
      <w:r w:rsidR="0015512A" w:rsidRPr="003524BF">
        <w:t>the Governor</w:t>
      </w:r>
      <w:r w:rsidR="0015512A">
        <w:t>.</w:t>
      </w:r>
    </w:p>
    <w:p w14:paraId="3337DA1B" w14:textId="77777777" w:rsidR="0015512A" w:rsidRPr="00D71D68" w:rsidRDefault="0015512A" w:rsidP="00686AEB"/>
    <w:p w14:paraId="00B71853" w14:textId="77777777" w:rsidR="00686AEB" w:rsidRDefault="00686AEB" w:rsidP="00686AEB">
      <w:r>
        <w:tab/>
      </w:r>
      <w:r w:rsidR="0015512A">
        <w:t>2.</w:t>
      </w:r>
      <w:r w:rsidR="0015512A">
        <w:tab/>
      </w:r>
      <w:r w:rsidR="00384E28">
        <w:t>This act shall take effect</w:t>
      </w:r>
      <w:r w:rsidR="0015512A">
        <w:t xml:space="preserve"> immediately.</w:t>
      </w:r>
    </w:p>
    <w:p w14:paraId="0B2CEBD1" w14:textId="77777777" w:rsidR="0015512A" w:rsidRPr="00AA7880" w:rsidRDefault="0015512A" w:rsidP="00686AEB"/>
    <w:p w14:paraId="555F653A" w14:textId="77777777" w:rsidR="00686AEB" w:rsidRPr="00CE7BD8" w:rsidRDefault="00686AEB" w:rsidP="00686AEB"/>
    <w:p w14:paraId="47BB3F2B" w14:textId="77777777" w:rsidR="00686AEB" w:rsidRPr="00AA7880" w:rsidRDefault="00686AEB" w:rsidP="00686AEB">
      <w:pPr>
        <w:jc w:val="center"/>
      </w:pPr>
      <w:r w:rsidRPr="00D71D68">
        <w:t>STATEMENT</w:t>
      </w:r>
    </w:p>
    <w:p w14:paraId="757335BA" w14:textId="77777777" w:rsidR="00686AEB" w:rsidRDefault="00686AEB" w:rsidP="00686AEB"/>
    <w:p w14:paraId="5FE109FE" w14:textId="605ADC01" w:rsidR="0015512A" w:rsidRDefault="0015512A" w:rsidP="00686AEB">
      <w:r>
        <w:tab/>
        <w:t xml:space="preserve">This bill excludes from the calculation of employer contributions to the unemployment compensation fund payments made </w:t>
      </w:r>
      <w:r w:rsidR="008A31F8">
        <w:t>for unemployment compensation benefits related to layoffs</w:t>
      </w:r>
      <w:r w:rsidR="00B4593B">
        <w:t xml:space="preserve"> resulting</w:t>
      </w:r>
      <w:r w:rsidR="008A31F8">
        <w:t xml:space="preserve"> from </w:t>
      </w:r>
      <w:r w:rsidR="00B4593B">
        <w:t>a public health emergency or a state of emergency</w:t>
      </w:r>
      <w:r w:rsidR="008A31F8">
        <w:t xml:space="preserve">.  Under current law, an employer’s contribution rate to the unemployment compensation fund is affected by the employer’s experience rating; that is, the number of times a former employee of an employer collects benefits impacts the employer’s contribution rate for the following year.  This bill excludes from the calculation of the employer contribution rate benefits paid to employees in relation to </w:t>
      </w:r>
      <w:r w:rsidR="00B4593B">
        <w:t>a public health emergency or a state of emergency</w:t>
      </w:r>
      <w:r w:rsidR="008A31F8">
        <w:t xml:space="preserve">.  </w:t>
      </w:r>
    </w:p>
    <w:sectPr w:rsidR="0015512A" w:rsidSect="00E96080">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9AA87" w14:textId="77777777" w:rsidR="0015512A" w:rsidRDefault="0015512A">
      <w:r>
        <w:separator/>
      </w:r>
    </w:p>
  </w:endnote>
  <w:endnote w:type="continuationSeparator" w:id="0">
    <w:p w14:paraId="00195F2E" w14:textId="77777777" w:rsidR="0015512A" w:rsidRDefault="00155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33052" w14:textId="77777777" w:rsidR="0015512A" w:rsidRPr="009B59F4" w:rsidRDefault="0015512A"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FC5F2E" w14:textId="77777777" w:rsidR="0015512A" w:rsidRDefault="0015512A">
      <w:r>
        <w:separator/>
      </w:r>
    </w:p>
  </w:footnote>
  <w:footnote w:type="continuationSeparator" w:id="0">
    <w:p w14:paraId="40DCFAA1" w14:textId="77777777" w:rsidR="0015512A" w:rsidRDefault="00155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35090" w14:textId="77777777" w:rsidR="0015512A" w:rsidRDefault="00D750EB">
    <w:pPr>
      <w:pStyle w:val="Header"/>
    </w:pPr>
    <w:r>
      <w:rPr>
        <w:noProof/>
      </w:rPr>
      <w:pict w14:anchorId="419477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32E6F" w14:textId="77777777" w:rsidR="0015512A" w:rsidRPr="00AF575C" w:rsidRDefault="0015512A">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EE464" w14:textId="6C2E9A5F" w:rsidR="0015512A" w:rsidRDefault="0015512A" w:rsidP="00686AEB">
    <w:pPr>
      <w:pStyle w:val="Header"/>
      <w:jc w:val="center"/>
      <w:rPr>
        <w:rStyle w:val="PageNumber"/>
      </w:rPr>
    </w:pPr>
  </w:p>
  <w:p w14:paraId="52E51E4E" w14:textId="23989C56" w:rsidR="00E96080" w:rsidRDefault="00E96080" w:rsidP="00E96080">
    <w:pPr>
      <w:pStyle w:val="bpuHeadSpon"/>
    </w:pPr>
    <w:r w:rsidRPr="00E96080">
      <w:rPr>
        <w:rStyle w:val="bpuHeadSponChar"/>
      </w:rPr>
      <w:t>S2370</w:t>
    </w:r>
    <w:r>
      <w:t xml:space="preserve"> SINGLETON</w:t>
    </w:r>
  </w:p>
  <w:p w14:paraId="30B26556" w14:textId="3D39C4B8" w:rsidR="00E96080" w:rsidRDefault="00E96080" w:rsidP="00E96080">
    <w:pPr>
      <w:pStyle w:val="bpuHeadSpon"/>
    </w:pPr>
    <w:r>
      <w:fldChar w:fldCharType="begin"/>
    </w:r>
    <w:r>
      <w:instrText xml:space="preserve"> PAGE  \* MERGEFORMAT </w:instrText>
    </w:r>
    <w:r>
      <w:fldChar w:fldCharType="separate"/>
    </w:r>
    <w:r w:rsidR="003118BA">
      <w:rPr>
        <w:noProof/>
      </w:rPr>
      <w:t>3</w:t>
    </w:r>
    <w:r>
      <w:fldChar w:fldCharType="end"/>
    </w:r>
  </w:p>
  <w:p w14:paraId="7CC13B8C" w14:textId="77777777" w:rsidR="00E96080" w:rsidRDefault="00E96080" w:rsidP="00E960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F7FB2" w14:textId="0A4CBE43" w:rsidR="0015512A" w:rsidRDefault="0015512A">
    <w:pPr>
      <w:pStyle w:val="Header"/>
    </w:pPr>
  </w:p>
  <w:p w14:paraId="3D2BD4C0" w14:textId="5E4DB79B" w:rsidR="00E96080" w:rsidRDefault="00E96080" w:rsidP="00E96080">
    <w:pPr>
      <w:pStyle w:val="bpuHeadSpon"/>
    </w:pPr>
    <w:r w:rsidRPr="00E96080">
      <w:rPr>
        <w:rStyle w:val="bpuHeadSponChar"/>
      </w:rPr>
      <w:t>S2370</w:t>
    </w:r>
    <w:r>
      <w:t xml:space="preserve"> SINGLETON</w:t>
    </w:r>
  </w:p>
  <w:p w14:paraId="6689A1E1" w14:textId="03D51734" w:rsidR="00E96080" w:rsidRDefault="00E96080" w:rsidP="00E96080">
    <w:pPr>
      <w:pStyle w:val="bpuHeadSpon"/>
    </w:pPr>
    <w:r>
      <w:fldChar w:fldCharType="begin"/>
    </w:r>
    <w:r>
      <w:instrText xml:space="preserve"> PAGE  \* MERGEFORMAT </w:instrText>
    </w:r>
    <w:r>
      <w:fldChar w:fldCharType="separate"/>
    </w:r>
    <w:r w:rsidR="003118BA">
      <w:rPr>
        <w:noProof/>
      </w:rPr>
      <w:t>2</w:t>
    </w:r>
    <w:r>
      <w:fldChar w:fldCharType="end"/>
    </w:r>
  </w:p>
  <w:p w14:paraId="20ED2D59" w14:textId="77777777" w:rsidR="00E96080" w:rsidRDefault="00E96080" w:rsidP="00E960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4B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512A"/>
    <w:rsid w:val="001645FB"/>
    <w:rsid w:val="00173D2B"/>
    <w:rsid w:val="00181676"/>
    <w:rsid w:val="00183603"/>
    <w:rsid w:val="001853F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8B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E28"/>
    <w:rsid w:val="00391DA4"/>
    <w:rsid w:val="003A3C64"/>
    <w:rsid w:val="003A3F83"/>
    <w:rsid w:val="003B2D9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A45"/>
    <w:rsid w:val="00505DC9"/>
    <w:rsid w:val="00506E1E"/>
    <w:rsid w:val="00513C81"/>
    <w:rsid w:val="00527BFB"/>
    <w:rsid w:val="00532A32"/>
    <w:rsid w:val="00540B0B"/>
    <w:rsid w:val="0054460F"/>
    <w:rsid w:val="005536CD"/>
    <w:rsid w:val="00554051"/>
    <w:rsid w:val="00557240"/>
    <w:rsid w:val="005651F3"/>
    <w:rsid w:val="00567D0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57"/>
    <w:rsid w:val="006019F8"/>
    <w:rsid w:val="00605B20"/>
    <w:rsid w:val="0061156F"/>
    <w:rsid w:val="00613FF5"/>
    <w:rsid w:val="006155A8"/>
    <w:rsid w:val="00621B94"/>
    <w:rsid w:val="00626239"/>
    <w:rsid w:val="00635316"/>
    <w:rsid w:val="00635449"/>
    <w:rsid w:val="006378C5"/>
    <w:rsid w:val="00645E6A"/>
    <w:rsid w:val="00665CBC"/>
    <w:rsid w:val="00667A5C"/>
    <w:rsid w:val="0067421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5B95"/>
    <w:rsid w:val="00781B4D"/>
    <w:rsid w:val="007824BF"/>
    <w:rsid w:val="00783B8D"/>
    <w:rsid w:val="00794B94"/>
    <w:rsid w:val="00794BD4"/>
    <w:rsid w:val="00797EF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1F8"/>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13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93B"/>
    <w:rsid w:val="00B45B34"/>
    <w:rsid w:val="00B57047"/>
    <w:rsid w:val="00B61D86"/>
    <w:rsid w:val="00B6342D"/>
    <w:rsid w:val="00B726BD"/>
    <w:rsid w:val="00B732BC"/>
    <w:rsid w:val="00B7350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BA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38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0EB"/>
    <w:rsid w:val="00D9094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080"/>
    <w:rsid w:val="00EA7C16"/>
    <w:rsid w:val="00EC5281"/>
    <w:rsid w:val="00EC791D"/>
    <w:rsid w:val="00EC7CA6"/>
    <w:rsid w:val="00ED3C5D"/>
    <w:rsid w:val="00ED4553"/>
    <w:rsid w:val="00F00D08"/>
    <w:rsid w:val="00F15583"/>
    <w:rsid w:val="00F200EE"/>
    <w:rsid w:val="00F22481"/>
    <w:rsid w:val="00F2542E"/>
    <w:rsid w:val="00F264B5"/>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D595FDF"/>
  <w15:docId w15:val="{A37EB878-7DAC-4B9A-B6CD-9F126A9EF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960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896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335</Words>
  <Characters>1916</Characters>
  <Application>Microsoft Office Word</Application>
  <DocSecurity>0</DocSecurity>
  <Lines>65</Lines>
  <Paragraphs>20</Paragraphs>
  <ScaleCrop>false</ScaleCrop>
  <HeadingPairs>
    <vt:vector size="2" baseType="variant">
      <vt:variant>
        <vt:lpstr>Title</vt:lpstr>
      </vt:variant>
      <vt:variant>
        <vt:i4>1</vt:i4>
      </vt:variant>
    </vt:vector>
  </HeadingPairs>
  <TitlesOfParts>
    <vt:vector size="1" baseType="lpstr">
      <vt:lpstr>S2370</vt:lpstr>
    </vt:vector>
  </TitlesOfParts>
  <Manager>R225</Manager>
  <Company>NJ Office of Legislative Services</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S2370</dc:title>
  <dc:subject/>
  <dc:creator>Senator  SINGLETON</dc:creator>
  <cp:keywords>S2370|2|CL |279|53|260|F|0|</cp:keywords>
  <dc:description>INTRODUCED APRIL 13, 2020</dc:description>
  <cp:lastModifiedBy>Sommers, Shelly</cp:lastModifiedBy>
  <cp:revision>2</cp:revision>
  <cp:lastPrinted>2005-10-12T19:02:00Z</cp:lastPrinted>
  <dcterms:created xsi:type="dcterms:W3CDTF">2020-04-13T23:49:00Z</dcterms:created>
  <dcterms:modified xsi:type="dcterms:W3CDTF">2020-04-13T23:49:00Z</dcterms:modified>
  <cp:category>s.1: C.43:21-9.2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