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2A79B" w14:textId="77777777" w:rsidR="00EC4079" w:rsidRDefault="00EC4079" w:rsidP="00EC4079">
      <w:pPr>
        <w:tabs>
          <w:tab w:val="left" w:pos="360"/>
          <w:tab w:val="left" w:pos="720"/>
          <w:tab w:val="left" w:pos="1440"/>
          <w:tab w:val="left" w:pos="2160"/>
          <w:tab w:val="left" w:pos="2880"/>
          <w:tab w:val="left" w:pos="3600"/>
          <w:tab w:val="left" w:pos="4320"/>
          <w:tab w:val="left" w:pos="5040"/>
        </w:tabs>
      </w:pPr>
    </w:p>
    <w:p w14:paraId="7354AA9D" w14:textId="77777777" w:rsidR="00407C9E" w:rsidRPr="00407C9E" w:rsidRDefault="00A04E26" w:rsidP="00407C9E">
      <w:pPr>
        <w:pStyle w:val="NoteOrEstimate"/>
      </w:pPr>
      <w:r>
        <w:t>LEGISLATIVE FISCAL ESTIMATE</w:t>
      </w:r>
    </w:p>
    <w:p w14:paraId="122249EA" w14:textId="77777777" w:rsidR="003C5892" w:rsidRDefault="00A04E2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2376</w:t>
      </w:r>
    </w:p>
    <w:p w14:paraId="487A59AB" w14:textId="77777777" w:rsidR="003C5892" w:rsidRPr="00353325" w:rsidRDefault="003C5892" w:rsidP="00353325">
      <w:pPr>
        <w:pStyle w:val="StateFormat"/>
      </w:pPr>
      <w:r>
        <w:t xml:space="preserve">STATE OF NEW </w:t>
      </w:r>
      <w:smartTag w:uri="urn:schemas-microsoft-com:office:smarttags" w:element="place">
        <w:r>
          <w:t>JERSEY</w:t>
        </w:r>
      </w:smartTag>
    </w:p>
    <w:p w14:paraId="18CECFC9" w14:textId="1D654D1D" w:rsidR="00353325" w:rsidRDefault="00857943" w:rsidP="00857943">
      <w:pPr>
        <w:pStyle w:val="BillNo"/>
      </w:pPr>
      <w:r>
        <w:t>219th LEGISLATURE</w:t>
      </w:r>
    </w:p>
    <w:p w14:paraId="5106239E" w14:textId="524C200F" w:rsidR="00353325" w:rsidRDefault="00353325" w:rsidP="00353325"/>
    <w:p w14:paraId="4D76C713" w14:textId="29184F5B" w:rsidR="00857943" w:rsidRDefault="00857943" w:rsidP="00857943">
      <w:pPr>
        <w:jc w:val="center"/>
      </w:pPr>
      <w:r>
        <w:t>DATED: JUNE 19, 2020</w:t>
      </w:r>
    </w:p>
    <w:p w14:paraId="41A9C5DC" w14:textId="24A92602" w:rsidR="00857943" w:rsidRDefault="00857943" w:rsidP="00353325"/>
    <w:p w14:paraId="0823ED4D" w14:textId="77777777" w:rsidR="00857943" w:rsidRDefault="00857943" w:rsidP="00353325"/>
    <w:p w14:paraId="739136D1"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24F0E8A3"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6625C9DB" w14:textId="77777777">
        <w:trPr>
          <w:trHeight w:val="576"/>
        </w:trPr>
        <w:tc>
          <w:tcPr>
            <w:tcW w:w="2333" w:type="dxa"/>
          </w:tcPr>
          <w:p w14:paraId="491980AB"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7269F696" w14:textId="77777777" w:rsidR="003C5892" w:rsidRDefault="00442F1A" w:rsidP="00515AC5">
            <w:r>
              <w:t>Provides for employment, retention, and benefits during public health hazard posed by coronavirus disease 2019 (COVID-19) of certain public employees.</w:t>
            </w:r>
          </w:p>
        </w:tc>
      </w:tr>
      <w:tr w:rsidR="003C5892" w14:paraId="3A2BE8D2" w14:textId="77777777">
        <w:trPr>
          <w:trHeight w:val="576"/>
        </w:trPr>
        <w:tc>
          <w:tcPr>
            <w:tcW w:w="2333" w:type="dxa"/>
          </w:tcPr>
          <w:p w14:paraId="52BDD00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56E21426" w14:textId="4B66DEFC" w:rsidR="003C5892" w:rsidRDefault="0050198C" w:rsidP="00515AC5">
            <w:r>
              <w:t>Temporary</w:t>
            </w:r>
            <w:r w:rsidR="00A8517B">
              <w:t xml:space="preserve"> e</w:t>
            </w:r>
            <w:r w:rsidR="000A61BE">
              <w:t>xpenditure increase</w:t>
            </w:r>
            <w:r w:rsidR="00A8517B">
              <w:t>s</w:t>
            </w:r>
            <w:r w:rsidR="000A61BE">
              <w:t xml:space="preserve"> to the State and local government</w:t>
            </w:r>
            <w:r w:rsidR="00101CB4">
              <w:t>s</w:t>
            </w:r>
            <w:r w:rsidR="000A61BE">
              <w:t>.</w:t>
            </w:r>
          </w:p>
        </w:tc>
      </w:tr>
      <w:tr w:rsidR="003C5892" w14:paraId="686975F3" w14:textId="77777777">
        <w:trPr>
          <w:trHeight w:val="576"/>
        </w:trPr>
        <w:tc>
          <w:tcPr>
            <w:tcW w:w="2333" w:type="dxa"/>
          </w:tcPr>
          <w:p w14:paraId="418F932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3C0D61B0" w14:textId="6903C4C5" w:rsidR="003C5892" w:rsidRDefault="000A61BE" w:rsidP="00515AC5">
            <w:r>
              <w:t xml:space="preserve">Department of </w:t>
            </w:r>
            <w:r w:rsidR="00101CB4">
              <w:t xml:space="preserve">the </w:t>
            </w:r>
            <w:r>
              <w:t xml:space="preserve">Treasury, </w:t>
            </w:r>
            <w:r w:rsidR="006309E2">
              <w:t xml:space="preserve">various State departments, </w:t>
            </w:r>
            <w:r>
              <w:t>local government entities.</w:t>
            </w:r>
          </w:p>
        </w:tc>
      </w:tr>
    </w:tbl>
    <w:p w14:paraId="30DEE363"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71C62D52"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14:paraId="68AF172D" w14:textId="77777777" w:rsidTr="00744C4B">
        <w:trPr>
          <w:trHeight w:val="410"/>
        </w:trPr>
        <w:tc>
          <w:tcPr>
            <w:tcW w:w="9375" w:type="dxa"/>
            <w:gridSpan w:val="5"/>
            <w:tcBorders>
              <w:top w:val="nil"/>
              <w:left w:val="nil"/>
              <w:bottom w:val="nil"/>
              <w:right w:val="nil"/>
            </w:tcBorders>
            <w:vAlign w:val="bottom"/>
          </w:tcPr>
          <w:p w14:paraId="5AC59341"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04EAB545" w14:textId="77777777" w:rsidTr="00744C4B">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14:paraId="20190F23"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14:paraId="7C6679D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025E36C8"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73685751"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14:paraId="60AF1E66" w14:textId="77777777" w:rsidTr="00744C4B">
        <w:trPr>
          <w:gridAfter w:val="1"/>
          <w:wAfter w:w="15" w:type="dxa"/>
          <w:trHeight w:val="410"/>
        </w:trPr>
        <w:tc>
          <w:tcPr>
            <w:tcW w:w="2240" w:type="dxa"/>
            <w:tcBorders>
              <w:top w:val="nil"/>
              <w:left w:val="single" w:sz="6" w:space="0" w:color="auto"/>
              <w:bottom w:val="nil"/>
              <w:right w:val="nil"/>
            </w:tcBorders>
            <w:tcMar>
              <w:bottom w:w="29" w:type="dxa"/>
            </w:tcMar>
            <w:vAlign w:val="bottom"/>
          </w:tcPr>
          <w:p w14:paraId="3B38BF68" w14:textId="28F3FA70"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01CB4">
              <w:rPr>
                <w:b/>
              </w:rPr>
              <w:t xml:space="preserve"> Increase</w:t>
            </w:r>
          </w:p>
        </w:tc>
        <w:tc>
          <w:tcPr>
            <w:tcW w:w="2130" w:type="dxa"/>
            <w:tcBorders>
              <w:top w:val="nil"/>
              <w:left w:val="nil"/>
              <w:bottom w:val="nil"/>
              <w:right w:val="nil"/>
            </w:tcBorders>
            <w:tcMar>
              <w:bottom w:w="29" w:type="dxa"/>
            </w:tcMar>
            <w:vAlign w:val="bottom"/>
          </w:tcPr>
          <w:p w14:paraId="0B13BA1F"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0ED7F9BA" w14:textId="77777777" w:rsidR="00C75246" w:rsidRDefault="008C6E6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0E940C78"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7AD5DA87" w14:textId="77777777" w:rsidTr="00744C4B">
        <w:trPr>
          <w:gridAfter w:val="1"/>
          <w:wAfter w:w="15" w:type="dxa"/>
          <w:trHeight w:val="410"/>
        </w:trPr>
        <w:tc>
          <w:tcPr>
            <w:tcW w:w="2240" w:type="dxa"/>
            <w:tcBorders>
              <w:top w:val="nil"/>
              <w:left w:val="single" w:sz="6" w:space="0" w:color="auto"/>
              <w:bottom w:val="nil"/>
              <w:right w:val="nil"/>
            </w:tcBorders>
            <w:tcMar>
              <w:bottom w:w="29" w:type="dxa"/>
            </w:tcMar>
            <w:vAlign w:val="bottom"/>
          </w:tcPr>
          <w:p w14:paraId="392E21D8" w14:textId="5894742B"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101CB4">
              <w:rPr>
                <w:b/>
              </w:rPr>
              <w:t xml:space="preserve"> Increase</w:t>
            </w:r>
          </w:p>
        </w:tc>
        <w:tc>
          <w:tcPr>
            <w:tcW w:w="2130" w:type="dxa"/>
            <w:tcBorders>
              <w:top w:val="nil"/>
              <w:left w:val="nil"/>
              <w:bottom w:val="nil"/>
              <w:right w:val="nil"/>
            </w:tcBorders>
            <w:tcMar>
              <w:bottom w:w="29" w:type="dxa"/>
            </w:tcMar>
            <w:vAlign w:val="bottom"/>
          </w:tcPr>
          <w:p w14:paraId="39D53FCC"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44FD5744" w14:textId="77777777" w:rsidR="00C75246" w:rsidRDefault="008C6E6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4609A398"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5D82EA1E" w14:textId="77777777" w:rsidTr="00744C4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792D64DA"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025C6289" w14:textId="77777777" w:rsidR="00C75246" w:rsidRDefault="00C75246" w:rsidP="002D7863">
      <w:pPr>
        <w:tabs>
          <w:tab w:val="left" w:pos="360"/>
          <w:tab w:val="left" w:pos="720"/>
          <w:tab w:val="left" w:pos="1440"/>
          <w:tab w:val="left" w:pos="2160"/>
          <w:tab w:val="left" w:pos="2880"/>
          <w:tab w:val="left" w:pos="3600"/>
          <w:tab w:val="left" w:pos="4320"/>
          <w:tab w:val="left" w:pos="5040"/>
        </w:tabs>
      </w:pPr>
    </w:p>
    <w:p w14:paraId="2D3CC8E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FF358E7" w14:textId="7F2040BB" w:rsidR="00A45E71" w:rsidRDefault="00101CB4" w:rsidP="00A45E71">
      <w:pPr>
        <w:pStyle w:val="StyleBulletedSymbolsymbol"/>
        <w:tabs>
          <w:tab w:val="num" w:pos="360"/>
        </w:tabs>
      </w:pPr>
      <w:r>
        <w:t xml:space="preserve">The Office of Legislative Services (OLS) </w:t>
      </w:r>
      <w:bookmarkStart w:id="1" w:name="_Hlk42760063"/>
      <w:r>
        <w:t xml:space="preserve">estimates that the bill will result in indeterminate </w:t>
      </w:r>
      <w:r w:rsidR="0050198C">
        <w:t>temporary</w:t>
      </w:r>
      <w:r w:rsidR="001B00B0">
        <w:t xml:space="preserve"> </w:t>
      </w:r>
      <w:r>
        <w:t>increases in State and local government expenditures</w:t>
      </w:r>
      <w:bookmarkEnd w:id="1"/>
      <w:r>
        <w:t xml:space="preserve">.  </w:t>
      </w:r>
      <w:r w:rsidR="00C176DC" w:rsidRPr="00C176DC">
        <w:t>The increase in salary</w:t>
      </w:r>
      <w:r w:rsidR="00A45E71">
        <w:t>,</w:t>
      </w:r>
      <w:r w:rsidR="00C176DC" w:rsidRPr="00C176DC">
        <w:t xml:space="preserve"> health </w:t>
      </w:r>
      <w:r w:rsidR="00A45E71">
        <w:t xml:space="preserve">care, and retirement system </w:t>
      </w:r>
      <w:r w:rsidR="00C176DC" w:rsidRPr="00C176DC">
        <w:t xml:space="preserve">costs associated with this bill </w:t>
      </w:r>
      <w:r w:rsidR="00A45E71" w:rsidRPr="00C176DC">
        <w:t xml:space="preserve">are indeterminate </w:t>
      </w:r>
      <w:r w:rsidR="00A45E71">
        <w:t>because no information is available on the number of new public employees, retired public employees, or  Class Two special law enforcement officers who would be hired, the number of new State troopers who would be enrolled in the retirement system, and the number of law enforcement officers who would delay their retirement beyond the mandatory retirement date.</w:t>
      </w:r>
      <w:r w:rsidR="00A45E71" w:rsidRPr="00C176DC">
        <w:t xml:space="preserve">  </w:t>
      </w:r>
      <w:r w:rsidR="00A45E71">
        <w:t xml:space="preserve">There is also no information on the length of </w:t>
      </w:r>
      <w:r w:rsidR="00456F9F">
        <w:t>employment</w:t>
      </w:r>
      <w:r w:rsidR="00A45E71">
        <w:t xml:space="preserve"> for </w:t>
      </w:r>
      <w:r w:rsidR="00456F9F">
        <w:t>those new employees, retired employees, and special law enforcement officers hired under the authorization provided by this bill</w:t>
      </w:r>
      <w:r w:rsidR="00D25204">
        <w:t>, nor on the length of continued employment for those law enforcement officers who delay their retirement.  There is no salary information with regard to these employments.</w:t>
      </w:r>
    </w:p>
    <w:p w14:paraId="223F8876" w14:textId="2617B6BC" w:rsidR="00A60AE5" w:rsidRDefault="00224B43" w:rsidP="0050198C">
      <w:pPr>
        <w:pStyle w:val="StyleBulletedSymbolsymbol"/>
      </w:pPr>
      <w:r>
        <w:t xml:space="preserve">At this time, </w:t>
      </w:r>
      <w:r w:rsidR="00D25204">
        <w:t>it is unknown</w:t>
      </w:r>
      <w:r>
        <w:t xml:space="preserve"> if the State or local units may be eligible for reimbursement for the additional costs of this bill by the federal government under the CARES Act or subsequent federal acts.  </w:t>
      </w:r>
    </w:p>
    <w:p w14:paraId="3FB4741C" w14:textId="77777777" w:rsidR="0050198C" w:rsidRDefault="0050198C" w:rsidP="002D7863">
      <w:pPr>
        <w:pStyle w:val="SectionHeading"/>
        <w:tabs>
          <w:tab w:val="left" w:pos="360"/>
          <w:tab w:val="left" w:pos="720"/>
          <w:tab w:val="left" w:pos="1440"/>
          <w:tab w:val="left" w:pos="2160"/>
          <w:tab w:val="left" w:pos="2880"/>
          <w:tab w:val="left" w:pos="3600"/>
          <w:tab w:val="left" w:pos="4320"/>
          <w:tab w:val="left" w:pos="5040"/>
        </w:tabs>
      </w:pPr>
    </w:p>
    <w:p w14:paraId="40378D55" w14:textId="77777777" w:rsidR="0050198C" w:rsidRDefault="0050198C" w:rsidP="002D7863">
      <w:pPr>
        <w:pStyle w:val="SectionHeading"/>
        <w:tabs>
          <w:tab w:val="left" w:pos="360"/>
          <w:tab w:val="left" w:pos="720"/>
          <w:tab w:val="left" w:pos="1440"/>
          <w:tab w:val="left" w:pos="2160"/>
          <w:tab w:val="left" w:pos="2880"/>
          <w:tab w:val="left" w:pos="3600"/>
          <w:tab w:val="left" w:pos="4320"/>
          <w:tab w:val="left" w:pos="5040"/>
        </w:tabs>
      </w:pPr>
    </w:p>
    <w:p w14:paraId="592664AB" w14:textId="08D721C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30F0ECA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8007DC8" w14:textId="5A8F8103" w:rsidR="00006112" w:rsidRDefault="00255944" w:rsidP="00FD13DA">
      <w:pPr>
        <w:tabs>
          <w:tab w:val="left" w:pos="360"/>
          <w:tab w:val="left" w:pos="720"/>
          <w:tab w:val="left" w:pos="1440"/>
          <w:tab w:val="left" w:pos="2160"/>
          <w:tab w:val="left" w:pos="2880"/>
          <w:tab w:val="left" w:pos="3600"/>
          <w:tab w:val="left" w:pos="4320"/>
          <w:tab w:val="left" w:pos="5040"/>
        </w:tabs>
      </w:pPr>
      <w:r w:rsidRPr="00255944">
        <w:tab/>
      </w:r>
      <w:r w:rsidR="00FD13DA" w:rsidRPr="00FD13DA">
        <w:t>Thi</w:t>
      </w:r>
      <w:r w:rsidR="00016C59">
        <w:t>s bill</w:t>
      </w:r>
      <w:r w:rsidR="00101CB4">
        <w:t xml:space="preserve"> </w:t>
      </w:r>
      <w:r w:rsidR="00016C59">
        <w:t xml:space="preserve">permits the </w:t>
      </w:r>
      <w:r w:rsidR="00D25204">
        <w:t xml:space="preserve">temporary </w:t>
      </w:r>
      <w:r w:rsidR="00016C59">
        <w:t xml:space="preserve">employment of </w:t>
      </w:r>
      <w:r w:rsidR="00D25204">
        <w:t xml:space="preserve">retirees from </w:t>
      </w:r>
      <w:r w:rsidR="00FD13DA" w:rsidRPr="00FD13DA">
        <w:t xml:space="preserve">the </w:t>
      </w:r>
      <w:r w:rsidR="00FD13DA">
        <w:t xml:space="preserve">Public Employees’ Retirement </w:t>
      </w:r>
      <w:r w:rsidR="00FD13DA" w:rsidRPr="00FD13DA">
        <w:t>System</w:t>
      </w:r>
      <w:r w:rsidR="00016C59">
        <w:t xml:space="preserve"> (P</w:t>
      </w:r>
      <w:r w:rsidR="00101CB4">
        <w:t>E</w:t>
      </w:r>
      <w:r w:rsidR="00016C59">
        <w:t>RS)</w:t>
      </w:r>
      <w:r w:rsidR="00FD13DA" w:rsidRPr="00FD13DA">
        <w:t>, the Police and Firemen’s Ret</w:t>
      </w:r>
      <w:r w:rsidR="00FD13DA">
        <w:t>irement System</w:t>
      </w:r>
      <w:r w:rsidR="00016C59">
        <w:t xml:space="preserve"> </w:t>
      </w:r>
      <w:r w:rsidR="00101CB4">
        <w:t>(</w:t>
      </w:r>
      <w:r w:rsidR="00016C59">
        <w:t>PFRS)</w:t>
      </w:r>
      <w:r w:rsidR="00FD13DA">
        <w:t xml:space="preserve">, or the State </w:t>
      </w:r>
      <w:r w:rsidR="00FD13DA" w:rsidRPr="00FD13DA">
        <w:t>Police Retirement System</w:t>
      </w:r>
      <w:r w:rsidR="00016C59">
        <w:t xml:space="preserve"> (</w:t>
      </w:r>
      <w:r w:rsidR="00101CB4">
        <w:t>SPRS</w:t>
      </w:r>
      <w:r w:rsidR="00016C59">
        <w:t>)</w:t>
      </w:r>
      <w:r w:rsidR="00FD13DA" w:rsidRPr="00FD13DA">
        <w:t>, during t</w:t>
      </w:r>
      <w:r w:rsidR="00016C59">
        <w:t>he Public Health Emergency and</w:t>
      </w:r>
      <w:r w:rsidR="00FD13DA" w:rsidRPr="00FD13DA">
        <w:t xml:space="preserve"> State of Emergency declared by the Gov</w:t>
      </w:r>
      <w:r w:rsidR="00FD13DA">
        <w:t>ernor in Executive Order No. 103 of 2020</w:t>
      </w:r>
      <w:r w:rsidR="00006112">
        <w:t xml:space="preserve">.  It </w:t>
      </w:r>
      <w:r w:rsidR="00FD13DA" w:rsidRPr="00FD13DA">
        <w:t>permits a public employee</w:t>
      </w:r>
      <w:r w:rsidR="002C5417">
        <w:t xml:space="preserve"> hired </w:t>
      </w:r>
      <w:r w:rsidR="002C5417" w:rsidRPr="00FD13DA">
        <w:t>during</w:t>
      </w:r>
      <w:r w:rsidR="002C5417">
        <w:t xml:space="preserve"> the Public Health Emergency and</w:t>
      </w:r>
      <w:r w:rsidR="002C5417" w:rsidRPr="00FD13DA">
        <w:t xml:space="preserve"> State of Emergency </w:t>
      </w:r>
      <w:r w:rsidR="002C5417">
        <w:t xml:space="preserve">to </w:t>
      </w:r>
      <w:r w:rsidR="002C5417" w:rsidRPr="00FD13DA">
        <w:t>provide se</w:t>
      </w:r>
      <w:r w:rsidR="002C5417">
        <w:t>rvices needed because of the COVID-19 pandemic</w:t>
      </w:r>
      <w:r w:rsidR="002C5417" w:rsidRPr="00FD13DA">
        <w:t xml:space="preserve"> </w:t>
      </w:r>
      <w:r w:rsidR="00FD13DA" w:rsidRPr="00FD13DA">
        <w:t xml:space="preserve">to </w:t>
      </w:r>
      <w:r w:rsidR="00FD13DA">
        <w:t>participat</w:t>
      </w:r>
      <w:r w:rsidR="004976A4">
        <w:t>e</w:t>
      </w:r>
      <w:r w:rsidR="00FD13DA" w:rsidRPr="00FD13DA">
        <w:t xml:space="preserve"> in the State Health Benefits P</w:t>
      </w:r>
      <w:r w:rsidR="00FD13DA">
        <w:t>rogram</w:t>
      </w:r>
      <w:r w:rsidR="00016C59">
        <w:t xml:space="preserve"> (SHBP)</w:t>
      </w:r>
      <w:r w:rsidR="00FD13DA">
        <w:t xml:space="preserve"> immediately upon hire</w:t>
      </w:r>
      <w:r w:rsidR="005400F6">
        <w:t xml:space="preserve">, </w:t>
      </w:r>
      <w:r w:rsidR="005400F6">
        <w:rPr>
          <w:color w:val="000000"/>
          <w:spacing w:val="4"/>
        </w:rPr>
        <w:t>provided such person is or was hired as a new employee on or after February 3, 2020 to provide services needed because of the pandemic.</w:t>
      </w:r>
    </w:p>
    <w:p w14:paraId="42BBA478" w14:textId="43B9B493" w:rsidR="00FD13DA" w:rsidRPr="00FD13DA" w:rsidRDefault="00006112" w:rsidP="00FD13DA">
      <w:pPr>
        <w:tabs>
          <w:tab w:val="left" w:pos="360"/>
          <w:tab w:val="left" w:pos="720"/>
          <w:tab w:val="left" w:pos="1440"/>
          <w:tab w:val="left" w:pos="2160"/>
          <w:tab w:val="left" w:pos="2880"/>
          <w:tab w:val="left" w:pos="3600"/>
          <w:tab w:val="left" w:pos="4320"/>
          <w:tab w:val="left" w:pos="5040"/>
        </w:tabs>
      </w:pPr>
      <w:r>
        <w:tab/>
        <w:t xml:space="preserve">The bill </w:t>
      </w:r>
      <w:r w:rsidR="00FD13DA" w:rsidRPr="00FD13DA">
        <w:t>removes the limit</w:t>
      </w:r>
      <w:r w:rsidR="00D25204">
        <w:t>ation</w:t>
      </w:r>
      <w:r>
        <w:t xml:space="preserve"> </w:t>
      </w:r>
      <w:r w:rsidR="00FD13DA" w:rsidRPr="00FD13DA">
        <w:t>on the num</w:t>
      </w:r>
      <w:r w:rsidR="00FD13DA">
        <w:t xml:space="preserve">ber of Class Two special law </w:t>
      </w:r>
      <w:r w:rsidR="00FD13DA" w:rsidRPr="00FD13DA">
        <w:t>enforcement officers</w:t>
      </w:r>
      <w:r w:rsidR="00D25204">
        <w:t xml:space="preserve"> who</w:t>
      </w:r>
      <w:r w:rsidR="00FD13DA" w:rsidRPr="00FD13DA">
        <w:t xml:space="preserve"> may </w:t>
      </w:r>
      <w:r w:rsidR="00FD13DA">
        <w:t>be employed by a local unit</w:t>
      </w:r>
      <w:r>
        <w:t xml:space="preserve"> and </w:t>
      </w:r>
      <w:r w:rsidR="00FD13DA" w:rsidRPr="00FD13DA">
        <w:t>provides that, during the Public Health E</w:t>
      </w:r>
      <w:r w:rsidR="00FD13DA">
        <w:t xml:space="preserve">mergency </w:t>
      </w:r>
      <w:r w:rsidR="00016C59">
        <w:t>and</w:t>
      </w:r>
      <w:r w:rsidR="00FD13DA">
        <w:t xml:space="preserve"> </w:t>
      </w:r>
      <w:r w:rsidR="00FD13DA" w:rsidRPr="00FD13DA">
        <w:t>State of Emergency</w:t>
      </w:r>
      <w:r>
        <w:t xml:space="preserve">, </w:t>
      </w:r>
      <w:r w:rsidR="00FD13DA" w:rsidRPr="00FD13DA">
        <w:t xml:space="preserve">any person who </w:t>
      </w:r>
      <w:r w:rsidR="00FD13DA">
        <w:t>complete</w:t>
      </w:r>
      <w:r w:rsidR="004976A4">
        <w:t>s</w:t>
      </w:r>
      <w:r w:rsidR="00FD13DA">
        <w:t xml:space="preserve"> a training course </w:t>
      </w:r>
      <w:r w:rsidR="00FD13DA" w:rsidRPr="00FD13DA">
        <w:t xml:space="preserve">commonly referred to as Alternate Route </w:t>
      </w:r>
      <w:r w:rsidR="00FD13DA">
        <w:t xml:space="preserve">Training will be eligible for </w:t>
      </w:r>
      <w:r w:rsidR="00FD13DA" w:rsidRPr="00FD13DA">
        <w:t xml:space="preserve">appointment as a Class Two special law </w:t>
      </w:r>
      <w:r w:rsidR="00FD13DA">
        <w:t>enforcement officer by a</w:t>
      </w:r>
      <w:r w:rsidR="00FD13DA" w:rsidRPr="00FD13DA">
        <w:t xml:space="preserve"> local unit </w:t>
      </w:r>
      <w:r w:rsidR="00D25204">
        <w:t>while</w:t>
      </w:r>
      <w:r w:rsidR="00FD13DA" w:rsidRPr="00FD13DA">
        <w:t xml:space="preserve"> the </w:t>
      </w:r>
      <w:r w:rsidR="00D25204">
        <w:t xml:space="preserve">emergency </w:t>
      </w:r>
      <w:r w:rsidR="00FD13DA">
        <w:t>remains in effect</w:t>
      </w:r>
      <w:r>
        <w:t xml:space="preserve">.  It also </w:t>
      </w:r>
      <w:r w:rsidR="00FD13DA" w:rsidRPr="00FD13DA">
        <w:t xml:space="preserve">provides that the members </w:t>
      </w:r>
      <w:r w:rsidR="00FD13DA">
        <w:t xml:space="preserve">of the 160th Class of the New </w:t>
      </w:r>
      <w:r w:rsidR="00FD13DA" w:rsidRPr="00FD13DA">
        <w:t>Jersey State Police Academy</w:t>
      </w:r>
      <w:r w:rsidR="00FD13DA">
        <w:t xml:space="preserve">, which commenced training on </w:t>
      </w:r>
      <w:r w:rsidR="00FD13DA" w:rsidRPr="00FD13DA">
        <w:t>February 24, 2020, will become eligible</w:t>
      </w:r>
      <w:r w:rsidR="00FD13DA">
        <w:t xml:space="preserve"> for membership in the </w:t>
      </w:r>
      <w:r w:rsidR="00A60AE5">
        <w:t>SPRS</w:t>
      </w:r>
      <w:r w:rsidR="00FD13DA" w:rsidRPr="00FD13DA">
        <w:t xml:space="preserve"> on A</w:t>
      </w:r>
      <w:r w:rsidR="00FD13DA">
        <w:t>ugust 7, 2020</w:t>
      </w:r>
      <w:r>
        <w:t>.</w:t>
      </w:r>
      <w:r w:rsidR="00FD13DA">
        <w:t xml:space="preserve"> </w:t>
      </w:r>
      <w:r w:rsidR="00FD13DA" w:rsidRPr="00FD13DA">
        <w:t xml:space="preserve"> </w:t>
      </w:r>
    </w:p>
    <w:p w14:paraId="4FDE3572" w14:textId="69C8E281" w:rsidR="00FD13DA" w:rsidRDefault="00FD13DA" w:rsidP="00FD13DA">
      <w:pPr>
        <w:tabs>
          <w:tab w:val="left" w:pos="360"/>
          <w:tab w:val="left" w:pos="720"/>
          <w:tab w:val="left" w:pos="1440"/>
          <w:tab w:val="left" w:pos="2160"/>
          <w:tab w:val="left" w:pos="2880"/>
          <w:tab w:val="left" w:pos="3600"/>
          <w:tab w:val="left" w:pos="4320"/>
          <w:tab w:val="left" w:pos="5040"/>
        </w:tabs>
      </w:pPr>
      <w:r>
        <w:tab/>
      </w:r>
      <w:r w:rsidR="00006112">
        <w:t xml:space="preserve">The bill </w:t>
      </w:r>
      <w:r w:rsidRPr="00FD13DA">
        <w:t xml:space="preserve">provides that a member of </w:t>
      </w:r>
      <w:r>
        <w:t>the S</w:t>
      </w:r>
      <w:r w:rsidR="00016C59">
        <w:t xml:space="preserve">PRS, PFRS, or PERS may delay retirement </w:t>
      </w:r>
      <w:r w:rsidR="004976A4">
        <w:t xml:space="preserve">beyond </w:t>
      </w:r>
      <w:r w:rsidR="00016C59">
        <w:t xml:space="preserve">the mandatory retirement date </w:t>
      </w:r>
      <w:r w:rsidRPr="00FD13DA">
        <w:t>during th</w:t>
      </w:r>
      <w:r>
        <w:t xml:space="preserve">e Public Health Emergency </w:t>
      </w:r>
      <w:r w:rsidR="00016C59">
        <w:t>and</w:t>
      </w:r>
      <w:r>
        <w:t xml:space="preserve"> </w:t>
      </w:r>
      <w:r w:rsidRPr="00FD13DA">
        <w:t xml:space="preserve">State of Emergency </w:t>
      </w:r>
      <w:r w:rsidR="00F01DAF">
        <w:t xml:space="preserve">and </w:t>
      </w:r>
      <w:r w:rsidRPr="00FD13DA">
        <w:t>permits a partici</w:t>
      </w:r>
      <w:r>
        <w:t xml:space="preserve">pant of the alternate benefit </w:t>
      </w:r>
      <w:r w:rsidRPr="00FD13DA">
        <w:t>program</w:t>
      </w:r>
      <w:r w:rsidR="00F01DAF">
        <w:t xml:space="preserve"> </w:t>
      </w:r>
      <w:r w:rsidRPr="00FD13DA">
        <w:t>or the defined contribution ret</w:t>
      </w:r>
      <w:r>
        <w:t xml:space="preserve">irement program to receive a </w:t>
      </w:r>
      <w:r w:rsidRPr="00FD13DA">
        <w:t xml:space="preserve">distribution under a federal stimulus program in </w:t>
      </w:r>
      <w:r>
        <w:t xml:space="preserve">response to the </w:t>
      </w:r>
      <w:r w:rsidRPr="00FD13DA">
        <w:t xml:space="preserve">COVID-19 </w:t>
      </w:r>
      <w:r>
        <w:t>pandemic</w:t>
      </w:r>
      <w:r w:rsidR="00F01DAF">
        <w:t xml:space="preserve"> </w:t>
      </w:r>
      <w:r w:rsidRPr="00FD13DA">
        <w:t>and remain employed</w:t>
      </w:r>
      <w:r w:rsidR="00C854D2">
        <w:t>.</w:t>
      </w:r>
      <w:r>
        <w:t xml:space="preserve"> </w:t>
      </w:r>
    </w:p>
    <w:p w14:paraId="1AB54815" w14:textId="5141C9A7" w:rsidR="00255944" w:rsidRDefault="00255944" w:rsidP="002D7863">
      <w:pPr>
        <w:tabs>
          <w:tab w:val="left" w:pos="360"/>
          <w:tab w:val="left" w:pos="720"/>
          <w:tab w:val="left" w:pos="1440"/>
          <w:tab w:val="left" w:pos="2160"/>
          <w:tab w:val="left" w:pos="2880"/>
          <w:tab w:val="left" w:pos="3600"/>
          <w:tab w:val="left" w:pos="4320"/>
          <w:tab w:val="left" w:pos="5040"/>
        </w:tabs>
      </w:pPr>
    </w:p>
    <w:p w14:paraId="63E1EC19" w14:textId="77777777" w:rsidR="00857943" w:rsidRDefault="00857943" w:rsidP="002D7863">
      <w:pPr>
        <w:tabs>
          <w:tab w:val="left" w:pos="360"/>
          <w:tab w:val="left" w:pos="720"/>
          <w:tab w:val="left" w:pos="1440"/>
          <w:tab w:val="left" w:pos="2160"/>
          <w:tab w:val="left" w:pos="2880"/>
          <w:tab w:val="left" w:pos="3600"/>
          <w:tab w:val="left" w:pos="4320"/>
          <w:tab w:val="left" w:pos="5040"/>
        </w:tabs>
      </w:pPr>
    </w:p>
    <w:p w14:paraId="379B1629"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53ADF62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3C89559"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5116621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2BE796D"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854D2">
        <w:t>None received.</w:t>
      </w:r>
    </w:p>
    <w:p w14:paraId="40453FB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BA9FF49"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03B3690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4D07B99" w14:textId="59B2A37C" w:rsidR="00224B43" w:rsidRDefault="00453714" w:rsidP="00224B43">
      <w:pPr>
        <w:tabs>
          <w:tab w:val="left" w:pos="360"/>
          <w:tab w:val="left" w:pos="720"/>
          <w:tab w:val="left" w:pos="1440"/>
          <w:tab w:val="left" w:pos="2160"/>
          <w:tab w:val="left" w:pos="2880"/>
          <w:tab w:val="left" w:pos="3600"/>
          <w:tab w:val="left" w:pos="4320"/>
          <w:tab w:val="left" w:pos="5040"/>
        </w:tabs>
      </w:pPr>
      <w:r>
        <w:tab/>
      </w:r>
      <w:r w:rsidR="00A8517B">
        <w:t xml:space="preserve">The OLS estimates that the bill will result in indeterminate </w:t>
      </w:r>
      <w:r w:rsidR="0050198C">
        <w:t>temporary</w:t>
      </w:r>
      <w:r w:rsidR="00A8517B">
        <w:t xml:space="preserve"> increases in State and local government expenditures.  </w:t>
      </w:r>
      <w:r w:rsidR="004976A4">
        <w:t>The increase in salary, health care, and retirement system costs associated with this bill are indeterminate because no information is available on the number of new public employees, retired public employees, or  Class Two special law enforcement officers who would be hired, the number of new State troopers who would be enrolled in the retirement system, and the number of law enforcement officers who would delay their retirement beyond the mandatory retirement date.  There is also no information on the length of employment for those new employees, retired employees, and special law enforcement officers hired under the authorization provided by this bill</w:t>
      </w:r>
      <w:r w:rsidR="00224B43">
        <w:t>, nor on the length of continued employment of those law enforcement officers who delay their retirement</w:t>
      </w:r>
      <w:r w:rsidR="004976A4">
        <w:t>.</w:t>
      </w:r>
      <w:r w:rsidR="00224B43">
        <w:t xml:space="preserve"> </w:t>
      </w:r>
      <w:r w:rsidR="005400F6">
        <w:t xml:space="preserve"> </w:t>
      </w:r>
      <w:r w:rsidR="00224B43">
        <w:t xml:space="preserve">At this time, there is no indication if the State or local units may be eligible for reimbursement for the additional costs of this bill by the federal government under the CARES Act or subsequent federal acts.  </w:t>
      </w:r>
    </w:p>
    <w:p w14:paraId="1D225874" w14:textId="5AA662A0" w:rsidR="00F109CD" w:rsidRDefault="004976A4" w:rsidP="002D7863">
      <w:pPr>
        <w:tabs>
          <w:tab w:val="left" w:pos="360"/>
          <w:tab w:val="left" w:pos="720"/>
          <w:tab w:val="left" w:pos="1440"/>
          <w:tab w:val="left" w:pos="2160"/>
          <w:tab w:val="left" w:pos="2880"/>
          <w:tab w:val="left" w:pos="3600"/>
          <w:tab w:val="left" w:pos="4320"/>
          <w:tab w:val="left" w:pos="5040"/>
        </w:tabs>
      </w:pPr>
      <w:r>
        <w:tab/>
        <w:t>It is noted that, i</w:t>
      </w:r>
      <w:r w:rsidR="00B44B32">
        <w:t>n general, new</w:t>
      </w:r>
      <w:r w:rsidR="00224B43">
        <w:t xml:space="preserve"> public employees </w:t>
      </w:r>
      <w:r w:rsidR="00B44B32">
        <w:t>have a waiting period of 30 days</w:t>
      </w:r>
      <w:r w:rsidR="00697486">
        <w:t xml:space="preserve"> before be</w:t>
      </w:r>
      <w:r>
        <w:t>coming eligible for SHBP</w:t>
      </w:r>
      <w:r w:rsidR="00224B43">
        <w:t xml:space="preserve"> coverage</w:t>
      </w:r>
      <w:r w:rsidR="00697486">
        <w:t xml:space="preserve">; this bill provides immediate coverage. </w:t>
      </w:r>
      <w:r w:rsidR="00B44B32">
        <w:t xml:space="preserve"> Re</w:t>
      </w:r>
      <w:r>
        <w:t xml:space="preserve">tired employees who are again employed during the emergency will remain covered under their </w:t>
      </w:r>
      <w:r w:rsidR="00697486">
        <w:t>SHBP</w:t>
      </w:r>
      <w:r w:rsidR="00B44B32">
        <w:t xml:space="preserve"> </w:t>
      </w:r>
      <w:r>
        <w:t>plan</w:t>
      </w:r>
      <w:r w:rsidR="00B44B32">
        <w:t>.</w:t>
      </w:r>
      <w:r w:rsidR="005400F6">
        <w:t xml:space="preserve"> </w:t>
      </w:r>
      <w:r w:rsidR="00C176DC" w:rsidRPr="00C176DC">
        <w:t xml:space="preserve"> Health benefit costs for </w:t>
      </w:r>
      <w:r w:rsidR="00697486">
        <w:t xml:space="preserve">PERS, </w:t>
      </w:r>
      <w:r w:rsidR="00C176DC" w:rsidRPr="00C176DC">
        <w:t>PFRS</w:t>
      </w:r>
      <w:r w:rsidR="00697486">
        <w:t>,</w:t>
      </w:r>
      <w:r w:rsidR="00C176DC" w:rsidRPr="00C176DC">
        <w:t xml:space="preserve"> and SPRS officers who choose</w:t>
      </w:r>
      <w:r>
        <w:t xml:space="preserve"> to remain employed beyond the</w:t>
      </w:r>
      <w:r w:rsidR="00224B43">
        <w:t>i</w:t>
      </w:r>
      <w:r>
        <w:t>r mandatory retirement date will receiv</w:t>
      </w:r>
      <w:r w:rsidR="00882EF2">
        <w:t xml:space="preserve">e </w:t>
      </w:r>
      <w:r>
        <w:t>health care coverage as active employees rather than</w:t>
      </w:r>
      <w:r w:rsidR="00882EF2">
        <w:t xml:space="preserve"> as</w:t>
      </w:r>
      <w:r>
        <w:t xml:space="preserve"> </w:t>
      </w:r>
      <w:r>
        <w:lastRenderedPageBreak/>
        <w:t>retired employees.</w:t>
      </w:r>
      <w:r w:rsidR="00C176DC" w:rsidRPr="00C176DC">
        <w:t xml:space="preserve"> </w:t>
      </w:r>
      <w:r>
        <w:t>It is not know</w:t>
      </w:r>
      <w:r w:rsidR="00224B43">
        <w:t>n</w:t>
      </w:r>
      <w:r>
        <w:t xml:space="preserve"> what health ca</w:t>
      </w:r>
      <w:r w:rsidR="00224B43">
        <w:t>re</w:t>
      </w:r>
      <w:r>
        <w:t xml:space="preserve"> benefits are provided by local units to </w:t>
      </w:r>
      <w:r w:rsidR="00B44B32">
        <w:t xml:space="preserve">new Class Two </w:t>
      </w:r>
      <w:r>
        <w:t xml:space="preserve">special </w:t>
      </w:r>
      <w:r w:rsidR="00B44B32">
        <w:t>law enforcement officers</w:t>
      </w:r>
      <w:r w:rsidR="00F109CD">
        <w:t>.</w:t>
      </w:r>
    </w:p>
    <w:p w14:paraId="49A812A3" w14:textId="3C228651" w:rsidR="002178F2" w:rsidRDefault="006C4063" w:rsidP="00FD13DA">
      <w:pPr>
        <w:tabs>
          <w:tab w:val="left" w:pos="360"/>
          <w:tab w:val="left" w:pos="720"/>
          <w:tab w:val="left" w:pos="1440"/>
          <w:tab w:val="left" w:pos="2160"/>
          <w:tab w:val="left" w:pos="2880"/>
          <w:tab w:val="left" w:pos="3600"/>
          <w:tab w:val="left" w:pos="4320"/>
          <w:tab w:val="left" w:pos="5040"/>
        </w:tabs>
      </w:pPr>
      <w:r>
        <w:tab/>
      </w:r>
      <w:r w:rsidR="004976A4">
        <w:t>S</w:t>
      </w:r>
      <w:r w:rsidR="00D01C03">
        <w:t xml:space="preserve">alary </w:t>
      </w:r>
      <w:r w:rsidR="004976A4">
        <w:t xml:space="preserve">and retirement system costs </w:t>
      </w:r>
      <w:r w:rsidR="00224B43">
        <w:t>of</w:t>
      </w:r>
      <w:r w:rsidR="004976A4">
        <w:t xml:space="preserve"> the </w:t>
      </w:r>
      <w:r w:rsidR="00D01C03">
        <w:t>160</w:t>
      </w:r>
      <w:r w:rsidR="00D01C03" w:rsidRPr="00D01C03">
        <w:rPr>
          <w:vertAlign w:val="superscript"/>
        </w:rPr>
        <w:t>th</w:t>
      </w:r>
      <w:r w:rsidR="00D01C03">
        <w:t xml:space="preserve"> class</w:t>
      </w:r>
      <w:r w:rsidR="004976A4">
        <w:t xml:space="preserve"> for </w:t>
      </w:r>
      <w:r w:rsidR="00224B43">
        <w:t xml:space="preserve">the </w:t>
      </w:r>
      <w:r w:rsidR="004976A4">
        <w:t xml:space="preserve">State Police </w:t>
      </w:r>
      <w:r w:rsidR="002178F2">
        <w:t xml:space="preserve">have been </w:t>
      </w:r>
      <w:r w:rsidR="00D01C03">
        <w:t>anticipated</w:t>
      </w:r>
      <w:r w:rsidR="00224B43">
        <w:t>, although this bill will have the State incur that cost earlier than would otherwise be the case.</w:t>
      </w:r>
    </w:p>
    <w:p w14:paraId="4FDFCF68" w14:textId="351E9D4D" w:rsidR="002178F2" w:rsidRDefault="002178F2" w:rsidP="00FD13DA">
      <w:pPr>
        <w:tabs>
          <w:tab w:val="left" w:pos="360"/>
          <w:tab w:val="left" w:pos="720"/>
          <w:tab w:val="left" w:pos="1440"/>
          <w:tab w:val="left" w:pos="2160"/>
          <w:tab w:val="left" w:pos="2880"/>
          <w:tab w:val="left" w:pos="3600"/>
          <w:tab w:val="left" w:pos="4320"/>
          <w:tab w:val="left" w:pos="5040"/>
        </w:tabs>
      </w:pPr>
      <w:r>
        <w:tab/>
        <w:t xml:space="preserve">Those law enforcement officers </w:t>
      </w:r>
      <w:r w:rsidR="00224B43">
        <w:t xml:space="preserve">in PFRS, SPRS, and PERS </w:t>
      </w:r>
      <w:r>
        <w:t>who delay their retirement beyon</w:t>
      </w:r>
      <w:r w:rsidR="00224B43">
        <w:t>d</w:t>
      </w:r>
      <w:r>
        <w:t xml:space="preserve"> the</w:t>
      </w:r>
      <w:r w:rsidR="00224B43">
        <w:t>ir</w:t>
      </w:r>
      <w:r>
        <w:t xml:space="preserve"> mandatory retirement date will receive an increase in the retirement allowance for the additional </w:t>
      </w:r>
      <w:r w:rsidR="00882EF2">
        <w:t xml:space="preserve">few weeks or </w:t>
      </w:r>
      <w:r>
        <w:t>mont</w:t>
      </w:r>
      <w:r w:rsidR="00697486">
        <w:t>hs they continue to be employed; additional employer costs with regard to these officers will include continuation of salary, health care costs, and contributions to the retirement systems.</w:t>
      </w:r>
      <w:r w:rsidR="00E8380C">
        <w:t xml:space="preserve">  </w:t>
      </w:r>
    </w:p>
    <w:p w14:paraId="58249A9A"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F4BED46" w14:textId="14499DED" w:rsidR="00EF17BC" w:rsidRDefault="00EF17BC" w:rsidP="00EF17BC"/>
    <w:p w14:paraId="673C413F" w14:textId="77777777" w:rsidR="00496B81" w:rsidRDefault="00496B81" w:rsidP="00EF17BC">
      <w:bookmarkStart w:id="2" w:name="_GoBack"/>
      <w:bookmarkEnd w:id="2"/>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19D1071A" w14:textId="77777777">
        <w:trPr>
          <w:trHeight w:val="403"/>
        </w:trPr>
        <w:tc>
          <w:tcPr>
            <w:tcW w:w="1260" w:type="dxa"/>
            <w:tcBorders>
              <w:top w:val="nil"/>
              <w:left w:val="nil"/>
              <w:bottom w:val="nil"/>
              <w:right w:val="nil"/>
            </w:tcBorders>
          </w:tcPr>
          <w:p w14:paraId="6EDA5C69"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4A181B02" w14:textId="77777777" w:rsidR="00EF17BC" w:rsidRDefault="005A1E62" w:rsidP="00EF17BC">
            <w:pPr>
              <w:pStyle w:val="10pointItalics"/>
              <w:rPr>
                <w:sz w:val="24"/>
              </w:rPr>
            </w:pPr>
            <w:r>
              <w:t>State Government Section</w:t>
            </w:r>
          </w:p>
        </w:tc>
      </w:tr>
      <w:tr w:rsidR="00EF17BC" w14:paraId="685F146C" w14:textId="77777777">
        <w:trPr>
          <w:trHeight w:val="403"/>
        </w:trPr>
        <w:tc>
          <w:tcPr>
            <w:tcW w:w="1260" w:type="dxa"/>
            <w:tcBorders>
              <w:top w:val="nil"/>
              <w:left w:val="nil"/>
              <w:bottom w:val="nil"/>
              <w:right w:val="nil"/>
            </w:tcBorders>
          </w:tcPr>
          <w:p w14:paraId="030A2F17"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8BD3323" w14:textId="77777777" w:rsidR="00EF17BC" w:rsidRDefault="00673A7A" w:rsidP="00EF17BC">
            <w:pPr>
              <w:pStyle w:val="10pointItalics"/>
            </w:pPr>
            <w:bookmarkStart w:id="3" w:name="UserFullName"/>
            <w:bookmarkEnd w:id="3"/>
            <w:r>
              <w:t>Kimberly M. Clemmensen</w:t>
            </w:r>
          </w:p>
          <w:p w14:paraId="4D5F9EE2" w14:textId="77777777" w:rsidR="00EF17BC" w:rsidRDefault="005A1E62" w:rsidP="00EF17BC">
            <w:pPr>
              <w:pStyle w:val="10pointItalics"/>
              <w:rPr>
                <w:sz w:val="24"/>
              </w:rPr>
            </w:pPr>
            <w:r>
              <w:t>Lead Fiscal Analyst</w:t>
            </w:r>
          </w:p>
        </w:tc>
      </w:tr>
      <w:tr w:rsidR="00EF17BC" w14:paraId="1FDCDF97" w14:textId="77777777">
        <w:trPr>
          <w:trHeight w:val="403"/>
        </w:trPr>
        <w:tc>
          <w:tcPr>
            <w:tcW w:w="1260" w:type="dxa"/>
            <w:tcBorders>
              <w:top w:val="nil"/>
              <w:left w:val="nil"/>
              <w:bottom w:val="nil"/>
              <w:right w:val="nil"/>
            </w:tcBorders>
            <w:tcMar>
              <w:top w:w="72" w:type="dxa"/>
            </w:tcMar>
          </w:tcPr>
          <w:p w14:paraId="229F68A6"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587E73FB" w14:textId="77777777" w:rsidR="00EF17BC" w:rsidRDefault="00011EDD" w:rsidP="00EF17BC">
            <w:pPr>
              <w:pStyle w:val="10pointItalics"/>
            </w:pPr>
            <w:r>
              <w:t>Frank W. Haines III</w:t>
            </w:r>
          </w:p>
          <w:p w14:paraId="06344F8F" w14:textId="77777777" w:rsidR="00EF17BC" w:rsidRDefault="00EF17BC" w:rsidP="00EF17BC">
            <w:pPr>
              <w:pStyle w:val="10pointItalics"/>
              <w:rPr>
                <w:sz w:val="24"/>
              </w:rPr>
            </w:pPr>
            <w:r>
              <w:t>Legislative Budget and Finance Officer</w:t>
            </w:r>
          </w:p>
        </w:tc>
      </w:tr>
    </w:tbl>
    <w:p w14:paraId="777A77FF" w14:textId="77777777" w:rsidR="00EF17BC" w:rsidRDefault="00EF17BC" w:rsidP="00EF17BC">
      <w:pPr>
        <w:spacing w:line="287" w:lineRule="atLeast"/>
      </w:pPr>
    </w:p>
    <w:p w14:paraId="305A712A" w14:textId="77777777" w:rsidR="00EF17BC" w:rsidRDefault="00A04E2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18B43818"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4D8B068"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04E26">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14:paraId="5896E6A5" w14:textId="5E21C060"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74490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1665A" w14:textId="77777777" w:rsidR="00124118" w:rsidRDefault="00124118">
      <w:r>
        <w:separator/>
      </w:r>
    </w:p>
  </w:endnote>
  <w:endnote w:type="continuationSeparator" w:id="0">
    <w:p w14:paraId="27C5F609" w14:textId="77777777" w:rsidR="00124118" w:rsidRDefault="00124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37ACCD54" w14:textId="77777777">
      <w:trPr>
        <w:trHeight w:hRule="exact" w:val="144"/>
      </w:trPr>
      <w:tc>
        <w:tcPr>
          <w:tcW w:w="3084" w:type="dxa"/>
          <w:tcBorders>
            <w:bottom w:val="single" w:sz="12" w:space="0" w:color="auto"/>
          </w:tcBorders>
        </w:tcPr>
        <w:p w14:paraId="2BFADA45" w14:textId="77777777" w:rsidR="00E042C5" w:rsidRDefault="00E042C5" w:rsidP="001106B5">
          <w:pPr>
            <w:pStyle w:val="10pointItalics"/>
          </w:pPr>
        </w:p>
      </w:tc>
      <w:tc>
        <w:tcPr>
          <w:tcW w:w="2856" w:type="dxa"/>
          <w:tcBorders>
            <w:bottom w:val="single" w:sz="12" w:space="0" w:color="auto"/>
          </w:tcBorders>
        </w:tcPr>
        <w:p w14:paraId="51946155" w14:textId="77777777" w:rsidR="00E042C5" w:rsidRPr="001106B5" w:rsidRDefault="00E042C5">
          <w:pPr>
            <w:pStyle w:val="Footer"/>
            <w:rPr>
              <w:noProof/>
              <w:sz w:val="20"/>
              <w:szCs w:val="20"/>
            </w:rPr>
          </w:pPr>
        </w:p>
      </w:tc>
      <w:tc>
        <w:tcPr>
          <w:tcW w:w="3420" w:type="dxa"/>
          <w:tcBorders>
            <w:bottom w:val="single" w:sz="12" w:space="0" w:color="auto"/>
          </w:tcBorders>
        </w:tcPr>
        <w:p w14:paraId="4466D2AB" w14:textId="77777777" w:rsidR="00E042C5" w:rsidRDefault="00E042C5" w:rsidP="001106B5">
          <w:pPr>
            <w:pStyle w:val="10pointItalics"/>
          </w:pPr>
        </w:p>
      </w:tc>
    </w:tr>
    <w:tr w:rsidR="00E042C5" w14:paraId="19D8BC82" w14:textId="77777777">
      <w:trPr>
        <w:trHeight w:val="887"/>
      </w:trPr>
      <w:tc>
        <w:tcPr>
          <w:tcW w:w="3084" w:type="dxa"/>
          <w:tcBorders>
            <w:top w:val="single" w:sz="12" w:space="0" w:color="auto"/>
          </w:tcBorders>
          <w:tcMar>
            <w:top w:w="29" w:type="dxa"/>
            <w:left w:w="115" w:type="dxa"/>
            <w:right w:w="115" w:type="dxa"/>
          </w:tcMar>
          <w:vAlign w:val="bottom"/>
        </w:tcPr>
        <w:p w14:paraId="7B4DD5DF" w14:textId="77777777" w:rsidR="00E042C5" w:rsidRDefault="00E042C5" w:rsidP="00125D26">
          <w:pPr>
            <w:pStyle w:val="10pointItalics"/>
            <w:jc w:val="center"/>
          </w:pPr>
          <w:r>
            <w:t>Office of Legislative Services</w:t>
          </w:r>
        </w:p>
        <w:p w14:paraId="7412BB5A" w14:textId="77777777" w:rsidR="00E042C5" w:rsidRDefault="00E042C5" w:rsidP="00125D26">
          <w:pPr>
            <w:pStyle w:val="10pointItalics"/>
            <w:jc w:val="center"/>
          </w:pPr>
          <w:r>
            <w:t>State House Annex</w:t>
          </w:r>
        </w:p>
        <w:p w14:paraId="0DAA68E7"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D872D79"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25E866B5" w14:textId="77777777" w:rsidR="00E042C5" w:rsidRDefault="008E4134">
          <w:pPr>
            <w:pStyle w:val="Footer"/>
          </w:pPr>
          <w:r>
            <w:rPr>
              <w:noProof/>
              <w:sz w:val="20"/>
              <w:szCs w:val="20"/>
            </w:rPr>
            <w:object w:dxaOrig="1440" w:dyaOrig="1440" w14:anchorId="46E0C1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4069706" r:id="rId2"/>
            </w:object>
          </w:r>
        </w:p>
      </w:tc>
      <w:tc>
        <w:tcPr>
          <w:tcW w:w="3420" w:type="dxa"/>
          <w:tcBorders>
            <w:top w:val="single" w:sz="12" w:space="0" w:color="auto"/>
          </w:tcBorders>
          <w:tcMar>
            <w:top w:w="29" w:type="dxa"/>
            <w:left w:w="115" w:type="dxa"/>
            <w:right w:w="115" w:type="dxa"/>
          </w:tcMar>
          <w:vAlign w:val="bottom"/>
        </w:tcPr>
        <w:p w14:paraId="5FB8E8DF" w14:textId="77777777" w:rsidR="00E042C5" w:rsidRDefault="00E042C5" w:rsidP="00125D26">
          <w:pPr>
            <w:pStyle w:val="10pointItalics"/>
            <w:jc w:val="center"/>
          </w:pPr>
          <w:r>
            <w:t>Legislative Budget and Finance Office</w:t>
          </w:r>
        </w:p>
        <w:p w14:paraId="53CA98EA" w14:textId="77777777" w:rsidR="00E042C5" w:rsidRDefault="00E042C5" w:rsidP="00125D26">
          <w:pPr>
            <w:pStyle w:val="10pointItalics"/>
            <w:jc w:val="center"/>
          </w:pPr>
          <w:r>
            <w:t>Phone (609) 847-3105</w:t>
          </w:r>
        </w:p>
        <w:p w14:paraId="1E59240C" w14:textId="77777777" w:rsidR="00E042C5" w:rsidRDefault="00E042C5" w:rsidP="00125D26">
          <w:pPr>
            <w:pStyle w:val="10pointItalics"/>
            <w:jc w:val="center"/>
          </w:pPr>
          <w:r>
            <w:t>Fax (609) 777-2442</w:t>
          </w:r>
        </w:p>
        <w:p w14:paraId="5CC8AE6F" w14:textId="77777777" w:rsidR="00E042C5" w:rsidRDefault="00E042C5" w:rsidP="00125D26">
          <w:pPr>
            <w:pStyle w:val="10pointItalics"/>
            <w:jc w:val="center"/>
          </w:pPr>
          <w:r>
            <w:t>www.njleg.state.nj.us</w:t>
          </w:r>
        </w:p>
      </w:tc>
    </w:tr>
  </w:tbl>
  <w:p w14:paraId="2AC47516"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D7DB22" w14:textId="77777777" w:rsidR="00124118" w:rsidRDefault="00124118">
      <w:r>
        <w:separator/>
      </w:r>
    </w:p>
  </w:footnote>
  <w:footnote w:type="continuationSeparator" w:id="0">
    <w:p w14:paraId="569CEDD9" w14:textId="77777777" w:rsidR="00124118" w:rsidRDefault="00124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2F8F4" w14:textId="10B8711E" w:rsidR="00A04E26" w:rsidRDefault="00857943" w:rsidP="00A04E26">
    <w:pPr>
      <w:pStyle w:val="Header"/>
      <w:jc w:val="center"/>
    </w:pPr>
    <w:r>
      <w:t>S</w:t>
    </w:r>
    <w:r w:rsidR="00A04E26">
      <w:t xml:space="preserve">2376 </w:t>
    </w:r>
  </w:p>
  <w:p w14:paraId="06E56EA1" w14:textId="44725E26" w:rsidR="00A04E26" w:rsidRDefault="00A04E26" w:rsidP="00A04E26">
    <w:pPr>
      <w:pStyle w:val="Header"/>
      <w:jc w:val="center"/>
    </w:pPr>
    <w:r>
      <w:fldChar w:fldCharType="begin"/>
    </w:r>
    <w:r>
      <w:instrText xml:space="preserve"> PAGE  \* MERGEFORMAT </w:instrText>
    </w:r>
    <w:r>
      <w:fldChar w:fldCharType="separate"/>
    </w:r>
    <w:r w:rsidR="008E4134">
      <w:rPr>
        <w:noProof/>
      </w:rPr>
      <w:t>3</w:t>
    </w:r>
    <w:r>
      <w:fldChar w:fldCharType="end"/>
    </w:r>
  </w:p>
  <w:p w14:paraId="2AD1BCA1" w14:textId="77777777" w:rsidR="00A04E26" w:rsidRDefault="00A04E26" w:rsidP="00A04E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E26"/>
    <w:rsid w:val="00006112"/>
    <w:rsid w:val="00011EDD"/>
    <w:rsid w:val="00013973"/>
    <w:rsid w:val="00016C59"/>
    <w:rsid w:val="000333DF"/>
    <w:rsid w:val="00036860"/>
    <w:rsid w:val="00042B0B"/>
    <w:rsid w:val="00050FD7"/>
    <w:rsid w:val="000629F9"/>
    <w:rsid w:val="000701B0"/>
    <w:rsid w:val="00070F62"/>
    <w:rsid w:val="000820F8"/>
    <w:rsid w:val="0008691D"/>
    <w:rsid w:val="00095290"/>
    <w:rsid w:val="000A16EC"/>
    <w:rsid w:val="000A61BE"/>
    <w:rsid w:val="000B1CCB"/>
    <w:rsid w:val="000C074D"/>
    <w:rsid w:val="000C50EA"/>
    <w:rsid w:val="000E08DD"/>
    <w:rsid w:val="000E17DB"/>
    <w:rsid w:val="000F0A12"/>
    <w:rsid w:val="000F231D"/>
    <w:rsid w:val="000F278B"/>
    <w:rsid w:val="000F2B57"/>
    <w:rsid w:val="00101CB4"/>
    <w:rsid w:val="001106B5"/>
    <w:rsid w:val="00114591"/>
    <w:rsid w:val="00115411"/>
    <w:rsid w:val="001223E7"/>
    <w:rsid w:val="00124118"/>
    <w:rsid w:val="00125D26"/>
    <w:rsid w:val="00142AE8"/>
    <w:rsid w:val="00145CE4"/>
    <w:rsid w:val="00157AED"/>
    <w:rsid w:val="00167164"/>
    <w:rsid w:val="00172CF5"/>
    <w:rsid w:val="001907A1"/>
    <w:rsid w:val="00193C26"/>
    <w:rsid w:val="00194789"/>
    <w:rsid w:val="00197240"/>
    <w:rsid w:val="001A664C"/>
    <w:rsid w:val="001B00B0"/>
    <w:rsid w:val="001B1D4B"/>
    <w:rsid w:val="001B2BA9"/>
    <w:rsid w:val="001D0C90"/>
    <w:rsid w:val="001D3FD4"/>
    <w:rsid w:val="001F4F8B"/>
    <w:rsid w:val="00201322"/>
    <w:rsid w:val="00203C53"/>
    <w:rsid w:val="00210E60"/>
    <w:rsid w:val="002116FF"/>
    <w:rsid w:val="00212908"/>
    <w:rsid w:val="00213CFF"/>
    <w:rsid w:val="002178F2"/>
    <w:rsid w:val="00220166"/>
    <w:rsid w:val="00224B43"/>
    <w:rsid w:val="00231207"/>
    <w:rsid w:val="002330A3"/>
    <w:rsid w:val="002346FD"/>
    <w:rsid w:val="00234802"/>
    <w:rsid w:val="00241AAD"/>
    <w:rsid w:val="002427E6"/>
    <w:rsid w:val="00244BEB"/>
    <w:rsid w:val="002451F9"/>
    <w:rsid w:val="002518C8"/>
    <w:rsid w:val="00253BC2"/>
    <w:rsid w:val="00255944"/>
    <w:rsid w:val="00261FC7"/>
    <w:rsid w:val="00275600"/>
    <w:rsid w:val="00290E57"/>
    <w:rsid w:val="0029229D"/>
    <w:rsid w:val="0029509B"/>
    <w:rsid w:val="00295695"/>
    <w:rsid w:val="002977FC"/>
    <w:rsid w:val="002A15C4"/>
    <w:rsid w:val="002A2F18"/>
    <w:rsid w:val="002A5C0C"/>
    <w:rsid w:val="002A5D6E"/>
    <w:rsid w:val="002C5417"/>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42F1A"/>
    <w:rsid w:val="00453714"/>
    <w:rsid w:val="00456F9F"/>
    <w:rsid w:val="00485323"/>
    <w:rsid w:val="00487ED8"/>
    <w:rsid w:val="004911CB"/>
    <w:rsid w:val="00491918"/>
    <w:rsid w:val="00496B81"/>
    <w:rsid w:val="004976A4"/>
    <w:rsid w:val="004A10CD"/>
    <w:rsid w:val="004A2E7F"/>
    <w:rsid w:val="004A5A65"/>
    <w:rsid w:val="004B1485"/>
    <w:rsid w:val="004C6ECA"/>
    <w:rsid w:val="004D6C2C"/>
    <w:rsid w:val="004D7D86"/>
    <w:rsid w:val="004E1959"/>
    <w:rsid w:val="004E6202"/>
    <w:rsid w:val="004F1874"/>
    <w:rsid w:val="004F2034"/>
    <w:rsid w:val="004F585C"/>
    <w:rsid w:val="004F7F49"/>
    <w:rsid w:val="0050198C"/>
    <w:rsid w:val="00510A23"/>
    <w:rsid w:val="0051514A"/>
    <w:rsid w:val="00515AC5"/>
    <w:rsid w:val="00520DC2"/>
    <w:rsid w:val="00536F40"/>
    <w:rsid w:val="005400F6"/>
    <w:rsid w:val="005470F3"/>
    <w:rsid w:val="00570997"/>
    <w:rsid w:val="00577AA8"/>
    <w:rsid w:val="005850CE"/>
    <w:rsid w:val="00593FCF"/>
    <w:rsid w:val="005A1E62"/>
    <w:rsid w:val="005A4C04"/>
    <w:rsid w:val="005A6D23"/>
    <w:rsid w:val="005C1947"/>
    <w:rsid w:val="005C1E9D"/>
    <w:rsid w:val="005E03E7"/>
    <w:rsid w:val="005E75AB"/>
    <w:rsid w:val="00601F73"/>
    <w:rsid w:val="00607583"/>
    <w:rsid w:val="00625D15"/>
    <w:rsid w:val="006309E2"/>
    <w:rsid w:val="00651611"/>
    <w:rsid w:val="00653AE2"/>
    <w:rsid w:val="006671C7"/>
    <w:rsid w:val="00673A7A"/>
    <w:rsid w:val="006917CF"/>
    <w:rsid w:val="00692BD4"/>
    <w:rsid w:val="00697486"/>
    <w:rsid w:val="006B22F3"/>
    <w:rsid w:val="006B2FD5"/>
    <w:rsid w:val="006B5C2D"/>
    <w:rsid w:val="006B6C16"/>
    <w:rsid w:val="006C4063"/>
    <w:rsid w:val="006D6F6C"/>
    <w:rsid w:val="006F239A"/>
    <w:rsid w:val="006F49E4"/>
    <w:rsid w:val="006F505D"/>
    <w:rsid w:val="006F7203"/>
    <w:rsid w:val="007026FE"/>
    <w:rsid w:val="00722AEF"/>
    <w:rsid w:val="00737A6C"/>
    <w:rsid w:val="00743F01"/>
    <w:rsid w:val="00744901"/>
    <w:rsid w:val="00744AE4"/>
    <w:rsid w:val="00744C4B"/>
    <w:rsid w:val="00763D60"/>
    <w:rsid w:val="007833B1"/>
    <w:rsid w:val="007920AC"/>
    <w:rsid w:val="007A0F7E"/>
    <w:rsid w:val="007A42C5"/>
    <w:rsid w:val="007A65A1"/>
    <w:rsid w:val="007B1FCF"/>
    <w:rsid w:val="007C205B"/>
    <w:rsid w:val="007C4620"/>
    <w:rsid w:val="007D653F"/>
    <w:rsid w:val="007E337B"/>
    <w:rsid w:val="007E49F7"/>
    <w:rsid w:val="007E5EB3"/>
    <w:rsid w:val="00804E41"/>
    <w:rsid w:val="00811BC0"/>
    <w:rsid w:val="008231E8"/>
    <w:rsid w:val="008266B7"/>
    <w:rsid w:val="00854B89"/>
    <w:rsid w:val="00855555"/>
    <w:rsid w:val="00857943"/>
    <w:rsid w:val="00881EF3"/>
    <w:rsid w:val="00882EF2"/>
    <w:rsid w:val="00883E7C"/>
    <w:rsid w:val="00886261"/>
    <w:rsid w:val="00894971"/>
    <w:rsid w:val="008C0341"/>
    <w:rsid w:val="008C6E69"/>
    <w:rsid w:val="008D5731"/>
    <w:rsid w:val="008E1349"/>
    <w:rsid w:val="008E4134"/>
    <w:rsid w:val="0093380C"/>
    <w:rsid w:val="00937A78"/>
    <w:rsid w:val="009423E7"/>
    <w:rsid w:val="00947B1E"/>
    <w:rsid w:val="00953C08"/>
    <w:rsid w:val="00973C29"/>
    <w:rsid w:val="009912C2"/>
    <w:rsid w:val="009B14F4"/>
    <w:rsid w:val="009B1B0D"/>
    <w:rsid w:val="009B1C3D"/>
    <w:rsid w:val="009B32DD"/>
    <w:rsid w:val="009C005A"/>
    <w:rsid w:val="009D4BC2"/>
    <w:rsid w:val="009D5E5F"/>
    <w:rsid w:val="009D62B4"/>
    <w:rsid w:val="009E1448"/>
    <w:rsid w:val="009E3E41"/>
    <w:rsid w:val="009F3880"/>
    <w:rsid w:val="00A04E26"/>
    <w:rsid w:val="00A05A06"/>
    <w:rsid w:val="00A164F2"/>
    <w:rsid w:val="00A20D5B"/>
    <w:rsid w:val="00A26FCF"/>
    <w:rsid w:val="00A31FA5"/>
    <w:rsid w:val="00A34F8C"/>
    <w:rsid w:val="00A359DA"/>
    <w:rsid w:val="00A37886"/>
    <w:rsid w:val="00A45E71"/>
    <w:rsid w:val="00A60AE5"/>
    <w:rsid w:val="00A63176"/>
    <w:rsid w:val="00A70D0C"/>
    <w:rsid w:val="00A8517B"/>
    <w:rsid w:val="00A9794C"/>
    <w:rsid w:val="00AB0440"/>
    <w:rsid w:val="00AC1D62"/>
    <w:rsid w:val="00AC3FC5"/>
    <w:rsid w:val="00AD340B"/>
    <w:rsid w:val="00AE3966"/>
    <w:rsid w:val="00AF0DC6"/>
    <w:rsid w:val="00AF11C6"/>
    <w:rsid w:val="00B002D1"/>
    <w:rsid w:val="00B057F1"/>
    <w:rsid w:val="00B143A9"/>
    <w:rsid w:val="00B44B32"/>
    <w:rsid w:val="00B4569E"/>
    <w:rsid w:val="00B45879"/>
    <w:rsid w:val="00B551EB"/>
    <w:rsid w:val="00B55F3D"/>
    <w:rsid w:val="00B84AC8"/>
    <w:rsid w:val="00B90F8C"/>
    <w:rsid w:val="00B91C0B"/>
    <w:rsid w:val="00B97E24"/>
    <w:rsid w:val="00BA0BE6"/>
    <w:rsid w:val="00BA2122"/>
    <w:rsid w:val="00BA2F3A"/>
    <w:rsid w:val="00BE2502"/>
    <w:rsid w:val="00BF47F9"/>
    <w:rsid w:val="00C07688"/>
    <w:rsid w:val="00C176DC"/>
    <w:rsid w:val="00C260AB"/>
    <w:rsid w:val="00C32933"/>
    <w:rsid w:val="00C3314D"/>
    <w:rsid w:val="00C7495B"/>
    <w:rsid w:val="00C75246"/>
    <w:rsid w:val="00C80B0B"/>
    <w:rsid w:val="00C854D2"/>
    <w:rsid w:val="00C91EDF"/>
    <w:rsid w:val="00C97447"/>
    <w:rsid w:val="00CB4AD8"/>
    <w:rsid w:val="00CC6622"/>
    <w:rsid w:val="00CD059E"/>
    <w:rsid w:val="00D01C03"/>
    <w:rsid w:val="00D2022A"/>
    <w:rsid w:val="00D20F5D"/>
    <w:rsid w:val="00D25204"/>
    <w:rsid w:val="00D376ED"/>
    <w:rsid w:val="00D40E4F"/>
    <w:rsid w:val="00D638D0"/>
    <w:rsid w:val="00D67A0A"/>
    <w:rsid w:val="00D734B9"/>
    <w:rsid w:val="00D762A6"/>
    <w:rsid w:val="00D762BF"/>
    <w:rsid w:val="00D81014"/>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6386"/>
    <w:rsid w:val="00E44EE7"/>
    <w:rsid w:val="00E51E95"/>
    <w:rsid w:val="00E5461B"/>
    <w:rsid w:val="00E63665"/>
    <w:rsid w:val="00E708C9"/>
    <w:rsid w:val="00E74E35"/>
    <w:rsid w:val="00E75B93"/>
    <w:rsid w:val="00E8380C"/>
    <w:rsid w:val="00E86D2A"/>
    <w:rsid w:val="00E9123C"/>
    <w:rsid w:val="00E93709"/>
    <w:rsid w:val="00E95800"/>
    <w:rsid w:val="00EB1C90"/>
    <w:rsid w:val="00EB6427"/>
    <w:rsid w:val="00EC1EF8"/>
    <w:rsid w:val="00EC2547"/>
    <w:rsid w:val="00EC4079"/>
    <w:rsid w:val="00EE7D05"/>
    <w:rsid w:val="00EF17BC"/>
    <w:rsid w:val="00EF3B9C"/>
    <w:rsid w:val="00F01DAF"/>
    <w:rsid w:val="00F04CAD"/>
    <w:rsid w:val="00F109CD"/>
    <w:rsid w:val="00F11982"/>
    <w:rsid w:val="00F2634D"/>
    <w:rsid w:val="00F332CE"/>
    <w:rsid w:val="00F35009"/>
    <w:rsid w:val="00F4083E"/>
    <w:rsid w:val="00F45BA7"/>
    <w:rsid w:val="00F51DD4"/>
    <w:rsid w:val="00F64D56"/>
    <w:rsid w:val="00F73621"/>
    <w:rsid w:val="00F82B11"/>
    <w:rsid w:val="00F83B5C"/>
    <w:rsid w:val="00F873F0"/>
    <w:rsid w:val="00FA6D2B"/>
    <w:rsid w:val="00FB15DB"/>
    <w:rsid w:val="00FC7DA9"/>
    <w:rsid w:val="00FD13DA"/>
    <w:rsid w:val="00FD2F99"/>
    <w:rsid w:val="00FE34C1"/>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84036EA"/>
  <w15:docId w15:val="{3E351892-3F40-4BD7-997B-F9D7FDD1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810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10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987</Words>
  <Characters>5359</Characters>
  <Application>Microsoft Office Word</Application>
  <DocSecurity>0</DocSecurity>
  <Lines>128</Lines>
  <Paragraphs>45</Paragraphs>
  <ScaleCrop>false</ScaleCrop>
  <HeadingPairs>
    <vt:vector size="2" baseType="variant">
      <vt:variant>
        <vt:lpstr>Title</vt:lpstr>
      </vt:variant>
      <vt:variant>
        <vt:i4>1</vt:i4>
      </vt:variant>
    </vt:vector>
  </HeadingPairs>
  <TitlesOfParts>
    <vt:vector size="1" baseType="lpstr">
      <vt:lpstr>S2376   FISCAL ESTIMATE</vt:lpstr>
    </vt:vector>
  </TitlesOfParts>
  <Manager>KClemmensen/R52</Manager>
  <Company>Office of Legislative Services</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S2376   FISCAL ESTIMATE</dc:title>
  <dc:creator>Senators Cruz-Perz and Singleton</dc:creator>
  <cp:keywords>S2376|3|SG |240|76|76|!||</cp:keywords>
  <dc:description>sent to bpu 6/17/20</dc:description>
  <cp:lastModifiedBy>Brabson, Dawn</cp:lastModifiedBy>
  <cp:revision>2</cp:revision>
  <cp:lastPrinted>2020-06-09T20:40:00Z</cp:lastPrinted>
  <dcterms:created xsi:type="dcterms:W3CDTF">2020-06-19T15:02:00Z</dcterms:created>
  <dcterms:modified xsi:type="dcterms:W3CDTF">2020-06-19T15:02:00Z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