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6A19E9"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6F70DDD4" w14:textId="77777777" w:rsidR="00407C9E" w:rsidRDefault="00B5139F" w:rsidP="00407C9E">
      <w:pPr>
        <w:pStyle w:val="NoteOrEstimate"/>
      </w:pPr>
      <w:r>
        <w:t>LEGISLATIVE FISCAL ESTIMATE</w:t>
      </w:r>
    </w:p>
    <w:p w14:paraId="57FAF437" w14:textId="77777777" w:rsidR="00B5139F" w:rsidRPr="00B5139F" w:rsidRDefault="00B5139F" w:rsidP="00B5139F">
      <w:pPr>
        <w:pStyle w:val="Reprint"/>
      </w:pPr>
      <w:r>
        <w:t>SENATE COMMITTEE SUBSTITUTE FOR</w:t>
      </w:r>
    </w:p>
    <w:p w14:paraId="5177D8E4" w14:textId="77777777" w:rsidR="003C5892" w:rsidRDefault="00B5139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2380</w:t>
      </w:r>
    </w:p>
    <w:p w14:paraId="7DC886C7" w14:textId="77777777" w:rsidR="003C5892" w:rsidRPr="00353325" w:rsidRDefault="003C5892" w:rsidP="00353325">
      <w:pPr>
        <w:pStyle w:val="StateFormat"/>
      </w:pPr>
      <w:r>
        <w:t xml:space="preserve">STATE OF NEW </w:t>
      </w:r>
      <w:smartTag w:uri="urn:schemas-microsoft-com:office:smarttags" w:element="place">
        <w:r>
          <w:t>JERSEY</w:t>
        </w:r>
      </w:smartTag>
    </w:p>
    <w:p w14:paraId="10E78C56" w14:textId="7852671B" w:rsidR="00353325" w:rsidRDefault="00ED3C0D" w:rsidP="00ED3C0D">
      <w:pPr>
        <w:pStyle w:val="BillNo"/>
      </w:pPr>
      <w:r>
        <w:t>219th LEGISLATURE</w:t>
      </w:r>
    </w:p>
    <w:p w14:paraId="1DFF8574" w14:textId="0C4A670E" w:rsidR="00353325" w:rsidRDefault="00353325" w:rsidP="00353325"/>
    <w:p w14:paraId="1D603B76" w14:textId="4BA71BF5" w:rsidR="00ED3C0D" w:rsidRDefault="00ED3C0D" w:rsidP="00ED3C0D">
      <w:pPr>
        <w:jc w:val="center"/>
      </w:pPr>
      <w:r>
        <w:t>DATED: MAY 21, 2020</w:t>
      </w:r>
    </w:p>
    <w:p w14:paraId="1A22FF41" w14:textId="64E85A72" w:rsidR="00ED3C0D" w:rsidRDefault="00ED3C0D" w:rsidP="00353325"/>
    <w:p w14:paraId="40E2BC74" w14:textId="77777777" w:rsidR="00ED3C0D" w:rsidRDefault="00ED3C0D" w:rsidP="00353325"/>
    <w:p w14:paraId="6EAF6E2E"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5B22E002"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0E4C09DA" w14:textId="77777777">
        <w:trPr>
          <w:trHeight w:val="576"/>
        </w:trPr>
        <w:tc>
          <w:tcPr>
            <w:tcW w:w="2333" w:type="dxa"/>
          </w:tcPr>
          <w:p w14:paraId="63F88BF5"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511E3109" w14:textId="77777777" w:rsidR="003C5892" w:rsidRDefault="00080BBF" w:rsidP="00080BBF">
            <w:r>
              <w:t>Concerns employment benefits and coronavirus disease 2019 infections contracted by essential employees.</w:t>
            </w:r>
          </w:p>
        </w:tc>
      </w:tr>
      <w:tr w:rsidR="003C5892" w14:paraId="1193D683" w14:textId="77777777">
        <w:trPr>
          <w:trHeight w:val="576"/>
        </w:trPr>
        <w:tc>
          <w:tcPr>
            <w:tcW w:w="2333" w:type="dxa"/>
          </w:tcPr>
          <w:p w14:paraId="1622B309"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4C3B14A5" w14:textId="5F8DF11B" w:rsidR="003C5892" w:rsidRDefault="00080BBF" w:rsidP="00793B7C">
            <w:r>
              <w:t>Indeterminate Expenditure Increase</w:t>
            </w:r>
            <w:r w:rsidR="00A7553B">
              <w:t xml:space="preserve"> to </w:t>
            </w:r>
            <w:r w:rsidR="00793B7C">
              <w:t>the State</w:t>
            </w:r>
            <w:r w:rsidR="00A7553B">
              <w:t xml:space="preserve"> and local entities</w:t>
            </w:r>
            <w:r>
              <w:t xml:space="preserve">. </w:t>
            </w:r>
          </w:p>
        </w:tc>
      </w:tr>
      <w:tr w:rsidR="003C5892" w14:paraId="306B5F10" w14:textId="77777777">
        <w:trPr>
          <w:trHeight w:val="576"/>
        </w:trPr>
        <w:tc>
          <w:tcPr>
            <w:tcW w:w="2333" w:type="dxa"/>
          </w:tcPr>
          <w:p w14:paraId="6F990786"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5CC298C3" w14:textId="66E5865E" w:rsidR="003C5892" w:rsidRDefault="00080BBF" w:rsidP="00A7553B">
            <w:r>
              <w:t>Department of Labor and Workforce Development.</w:t>
            </w:r>
            <w:r w:rsidR="00A7553B">
              <w:t xml:space="preserve">  </w:t>
            </w:r>
            <w:r w:rsidR="00A7553B" w:rsidRPr="00E55A0D">
              <w:t>Department of the Treasury</w:t>
            </w:r>
            <w:r w:rsidR="00A7553B">
              <w:t>,</w:t>
            </w:r>
            <w:r w:rsidR="00A7553B" w:rsidRPr="00E55A0D">
              <w:t xml:space="preserve"> </w:t>
            </w:r>
            <w:r w:rsidR="00E55A0D" w:rsidRPr="00E55A0D">
              <w:t>Di</w:t>
            </w:r>
            <w:r w:rsidR="00A7553B">
              <w:t>vision of Pensions and Benefits</w:t>
            </w:r>
            <w:r w:rsidR="00E55A0D" w:rsidRPr="00E55A0D">
              <w:t>.</w:t>
            </w:r>
          </w:p>
        </w:tc>
      </w:tr>
    </w:tbl>
    <w:p w14:paraId="222AA3B5"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58D727C0" w14:textId="77777777" w:rsidR="00080BBF" w:rsidRDefault="00080BBF" w:rsidP="00080BBF">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080BBF" w14:paraId="5A9D1D1E" w14:textId="77777777" w:rsidTr="00FD363C">
        <w:trPr>
          <w:trHeight w:val="410"/>
        </w:trPr>
        <w:tc>
          <w:tcPr>
            <w:tcW w:w="9375" w:type="dxa"/>
            <w:gridSpan w:val="5"/>
            <w:tcBorders>
              <w:top w:val="nil"/>
              <w:left w:val="nil"/>
              <w:bottom w:val="nil"/>
              <w:right w:val="nil"/>
            </w:tcBorders>
            <w:vAlign w:val="bottom"/>
          </w:tcPr>
          <w:p w14:paraId="511CD826" w14:textId="77777777" w:rsidR="00080BBF" w:rsidRPr="00F11982" w:rsidRDefault="00080BBF" w:rsidP="006F070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D363C" w:rsidRPr="00F11982" w14:paraId="427EE9D6" w14:textId="77777777" w:rsidTr="009A06E3">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14:paraId="74CB1D50" w14:textId="77777777" w:rsidR="00FD363C" w:rsidRPr="00F11982" w:rsidRDefault="00FD363C" w:rsidP="009A06E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14:paraId="2F308810" w14:textId="77777777" w:rsidR="00FD363C" w:rsidRPr="00F11982" w:rsidRDefault="00FD363C" w:rsidP="009A06E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14:paraId="73E0AD58" w14:textId="77777777" w:rsidR="00FD363C" w:rsidRPr="00F11982" w:rsidRDefault="00FD363C" w:rsidP="009A06E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14:paraId="0D66F984" w14:textId="77777777" w:rsidR="00FD363C" w:rsidRPr="00F11982" w:rsidRDefault="00FD363C" w:rsidP="009A06E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FD363C" w14:paraId="7EEC4BE7" w14:textId="77777777" w:rsidTr="009A06E3">
        <w:trPr>
          <w:gridAfter w:val="1"/>
          <w:wAfter w:w="15" w:type="dxa"/>
          <w:trHeight w:val="410"/>
        </w:trPr>
        <w:tc>
          <w:tcPr>
            <w:tcW w:w="2240" w:type="dxa"/>
            <w:tcBorders>
              <w:top w:val="nil"/>
              <w:left w:val="single" w:sz="6" w:space="0" w:color="auto"/>
              <w:bottom w:val="nil"/>
              <w:right w:val="nil"/>
            </w:tcBorders>
            <w:tcMar>
              <w:bottom w:w="29" w:type="dxa"/>
            </w:tcMar>
            <w:vAlign w:val="bottom"/>
          </w:tcPr>
          <w:p w14:paraId="19DD8904" w14:textId="77777777" w:rsidR="00FD363C" w:rsidRPr="00F11982" w:rsidRDefault="00FD363C" w:rsidP="009A06E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14:paraId="62DE22DC" w14:textId="77777777" w:rsidR="00FD363C" w:rsidRDefault="00FD363C" w:rsidP="009A06E3">
            <w:pPr>
              <w:tabs>
                <w:tab w:val="left" w:pos="360"/>
                <w:tab w:val="left" w:pos="720"/>
                <w:tab w:val="left" w:pos="1440"/>
                <w:tab w:val="left" w:pos="2160"/>
                <w:tab w:val="left" w:pos="2880"/>
                <w:tab w:val="left" w:pos="3600"/>
                <w:tab w:val="left" w:pos="4320"/>
                <w:tab w:val="left" w:pos="5040"/>
              </w:tabs>
              <w:jc w:val="center"/>
            </w:pPr>
            <w:r>
              <w:t>Indeterminate</w:t>
            </w:r>
          </w:p>
        </w:tc>
      </w:tr>
      <w:tr w:rsidR="00FD363C" w14:paraId="0F98B545" w14:textId="77777777" w:rsidTr="009A06E3">
        <w:trPr>
          <w:gridAfter w:val="1"/>
          <w:wAfter w:w="15" w:type="dxa"/>
          <w:trHeight w:val="410"/>
        </w:trPr>
        <w:tc>
          <w:tcPr>
            <w:tcW w:w="2240" w:type="dxa"/>
            <w:tcBorders>
              <w:top w:val="nil"/>
              <w:left w:val="single" w:sz="6" w:space="0" w:color="auto"/>
              <w:bottom w:val="nil"/>
              <w:right w:val="nil"/>
            </w:tcBorders>
            <w:tcMar>
              <w:bottom w:w="29" w:type="dxa"/>
            </w:tcMar>
            <w:vAlign w:val="bottom"/>
          </w:tcPr>
          <w:p w14:paraId="4A28D208" w14:textId="77777777" w:rsidR="00FD363C" w:rsidRPr="00F11982" w:rsidRDefault="00FD363C" w:rsidP="009A06E3">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14:paraId="1B0E5327" w14:textId="77777777" w:rsidR="00FD363C" w:rsidRDefault="00FD363C" w:rsidP="009A06E3">
            <w:pPr>
              <w:tabs>
                <w:tab w:val="left" w:pos="360"/>
                <w:tab w:val="left" w:pos="720"/>
                <w:tab w:val="left" w:pos="1440"/>
                <w:tab w:val="left" w:pos="2160"/>
                <w:tab w:val="left" w:pos="2880"/>
                <w:tab w:val="left" w:pos="3600"/>
                <w:tab w:val="left" w:pos="4320"/>
                <w:tab w:val="left" w:pos="5040"/>
              </w:tabs>
              <w:jc w:val="center"/>
            </w:pPr>
            <w:r>
              <w:t>Indeterminate</w:t>
            </w:r>
          </w:p>
        </w:tc>
      </w:tr>
      <w:tr w:rsidR="00FD363C" w14:paraId="66581B99" w14:textId="77777777" w:rsidTr="009A06E3">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706ED116" w14:textId="77777777" w:rsidR="00FD363C" w:rsidRDefault="00FD363C" w:rsidP="009A06E3">
            <w:pPr>
              <w:tabs>
                <w:tab w:val="left" w:pos="360"/>
                <w:tab w:val="left" w:pos="720"/>
                <w:tab w:val="left" w:pos="1440"/>
                <w:tab w:val="left" w:pos="2160"/>
                <w:tab w:val="left" w:pos="2880"/>
                <w:tab w:val="left" w:pos="3600"/>
                <w:tab w:val="left" w:pos="4320"/>
                <w:tab w:val="left" w:pos="5040"/>
              </w:tabs>
            </w:pPr>
          </w:p>
        </w:tc>
      </w:tr>
    </w:tbl>
    <w:p w14:paraId="470EDD99" w14:textId="28B27694" w:rsidR="00080BBF" w:rsidRDefault="00080BBF" w:rsidP="00080BBF">
      <w:pPr>
        <w:tabs>
          <w:tab w:val="left" w:pos="360"/>
          <w:tab w:val="left" w:pos="720"/>
          <w:tab w:val="left" w:pos="1440"/>
          <w:tab w:val="left" w:pos="2160"/>
          <w:tab w:val="left" w:pos="2880"/>
          <w:tab w:val="left" w:pos="3600"/>
          <w:tab w:val="left" w:pos="4320"/>
          <w:tab w:val="left" w:pos="5040"/>
        </w:tabs>
      </w:pPr>
    </w:p>
    <w:p w14:paraId="2058088E" w14:textId="311BD186" w:rsidR="00080BBF" w:rsidRDefault="00080BBF" w:rsidP="00ED3C0D">
      <w:pPr>
        <w:pStyle w:val="StyleBulletedSymbolsymbol"/>
        <w:spacing w:after="0"/>
      </w:pPr>
      <w:r>
        <w:t xml:space="preserve">The Office of Legislative Services (OLS) estimates that the enactment of this bill may result in an indeterminate increase in expenditures to the State tied to a potential </w:t>
      </w:r>
      <w:r w:rsidRPr="008A4075">
        <w:t>i</w:t>
      </w:r>
      <w:r w:rsidR="00E16BBD">
        <w:t>ncrease</w:t>
      </w:r>
      <w:r>
        <w:t xml:space="preserve"> in</w:t>
      </w:r>
      <w:r w:rsidRPr="008A4075">
        <w:t xml:space="preserve"> claims for workers’ compensation benefits </w:t>
      </w:r>
      <w:r>
        <w:t xml:space="preserve">from essential workers who are incapacitated or unable to perform their duties as a result of contracting coronavirus disease 2019 through the course of their employment. </w:t>
      </w:r>
    </w:p>
    <w:p w14:paraId="1341D022" w14:textId="77777777" w:rsidR="00ED3C0D" w:rsidRDefault="00ED3C0D" w:rsidP="00ED3C0D">
      <w:pPr>
        <w:pStyle w:val="StyleBulletedSymbolsymbol"/>
        <w:numPr>
          <w:ilvl w:val="0"/>
          <w:numId w:val="0"/>
        </w:numPr>
        <w:spacing w:after="0"/>
        <w:ind w:left="360" w:hanging="360"/>
      </w:pPr>
    </w:p>
    <w:p w14:paraId="6C4CFE7C" w14:textId="1493145C" w:rsidR="00E55A0D" w:rsidRDefault="00FD180D" w:rsidP="00ED3C0D">
      <w:pPr>
        <w:pStyle w:val="StyleBulletedSymbolsymbol"/>
        <w:spacing w:after="0"/>
      </w:pPr>
      <w:r>
        <w:t>While i</w:t>
      </w:r>
      <w:r w:rsidR="00275D19">
        <w:t xml:space="preserve">t is worth noting </w:t>
      </w:r>
      <w:r w:rsidR="00275D19" w:rsidRPr="00275D19">
        <w:t>that retirement costs for public employers may i</w:t>
      </w:r>
      <w:r w:rsidR="00E16BBD">
        <w:t>ncrease as a result of the bill lowering the</w:t>
      </w:r>
      <w:r w:rsidR="00275D19" w:rsidRPr="00275D19">
        <w:t xml:space="preserve"> burden for </w:t>
      </w:r>
      <w:r w:rsidR="000A47DB">
        <w:t>essential workers</w:t>
      </w:r>
      <w:r w:rsidR="00275D19" w:rsidRPr="00275D19">
        <w:t xml:space="preserve"> to dem</w:t>
      </w:r>
      <w:r w:rsidR="00275D19">
        <w:t>onstrate that they are eligible</w:t>
      </w:r>
      <w:r w:rsidR="00455EC8">
        <w:t xml:space="preserve"> for Ordinary Disability and Accidental Disability Retirement for </w:t>
      </w:r>
      <w:r w:rsidR="00FD363C">
        <w:t xml:space="preserve">the </w:t>
      </w:r>
      <w:r w:rsidR="00455EC8">
        <w:t>Public Employees’ Retirement System (PERS)</w:t>
      </w:r>
      <w:r w:rsidR="00455EC8" w:rsidRPr="00455EC8">
        <w:t>, and any other applicable benefits</w:t>
      </w:r>
      <w:r w:rsidR="00275D19">
        <w:t>,</w:t>
      </w:r>
      <w:r w:rsidR="00E55A0D">
        <w:t xml:space="preserve"> </w:t>
      </w:r>
      <w:r w:rsidR="00275D19">
        <w:t>t</w:t>
      </w:r>
      <w:r w:rsidR="00275D19" w:rsidRPr="00275D19">
        <w:t xml:space="preserve">he </w:t>
      </w:r>
      <w:r w:rsidR="00275D19">
        <w:t>OLS</w:t>
      </w:r>
      <w:r w:rsidR="00275D19" w:rsidRPr="00275D19">
        <w:t xml:space="preserve"> does not have sufficient information on which to</w:t>
      </w:r>
      <w:r w:rsidR="000A47DB">
        <w:t xml:space="preserve"> </w:t>
      </w:r>
      <w:r w:rsidR="00275D19" w:rsidRPr="00275D19">
        <w:t>estimate the net fis</w:t>
      </w:r>
      <w:r>
        <w:t>cal impact of this bill</w:t>
      </w:r>
      <w:r w:rsidR="00275D19" w:rsidRPr="00275D19">
        <w:t xml:space="preserve"> for any individual public employer or for all</w:t>
      </w:r>
      <w:r w:rsidR="000A47DB">
        <w:t xml:space="preserve"> </w:t>
      </w:r>
      <w:r>
        <w:t>public employers combined</w:t>
      </w:r>
      <w:r w:rsidR="00E55A0D" w:rsidRPr="00E55A0D">
        <w:t>.</w:t>
      </w:r>
    </w:p>
    <w:p w14:paraId="048339D2" w14:textId="66A6D41E" w:rsidR="00ED3C0D" w:rsidRDefault="00ED3C0D" w:rsidP="00ED3C0D">
      <w:pPr>
        <w:pStyle w:val="StyleBulletedSymbolsymbol"/>
        <w:numPr>
          <w:ilvl w:val="0"/>
          <w:numId w:val="0"/>
        </w:numPr>
        <w:spacing w:after="0"/>
        <w:ind w:left="360" w:hanging="360"/>
      </w:pPr>
    </w:p>
    <w:p w14:paraId="60CBBF26" w14:textId="1DC293A6" w:rsidR="00080BBF" w:rsidRDefault="00080BBF" w:rsidP="00ED3C0D">
      <w:pPr>
        <w:pStyle w:val="StyleBulletedSymbolsymbol"/>
        <w:spacing w:after="0"/>
      </w:pPr>
      <w:r>
        <w:t xml:space="preserve">The bill will also most likely result in annual increased costs to State and local entities due to the shift of the burden of proof from the worker to the employer in certain cases, which may result in increased claims for workers’ compensation benefits. </w:t>
      </w:r>
    </w:p>
    <w:p w14:paraId="5731026F" w14:textId="2B9A1858" w:rsidR="00ED3C0D" w:rsidRDefault="00ED3C0D">
      <w:pPr>
        <w:spacing w:line="240" w:lineRule="auto"/>
        <w:jc w:val="left"/>
      </w:pPr>
      <w:r>
        <w:rPr>
          <w:b/>
        </w:rPr>
        <w:br w:type="page"/>
      </w:r>
    </w:p>
    <w:p w14:paraId="225CD521" w14:textId="01633D3D" w:rsidR="00080BBF" w:rsidRPr="00255944" w:rsidRDefault="00080BBF" w:rsidP="00080BBF">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14:paraId="5E6907D0" w14:textId="77777777" w:rsidR="00080BBF" w:rsidRDefault="00080BBF" w:rsidP="00080BBF">
      <w:pPr>
        <w:tabs>
          <w:tab w:val="left" w:pos="360"/>
          <w:tab w:val="left" w:pos="720"/>
          <w:tab w:val="left" w:pos="1440"/>
          <w:tab w:val="left" w:pos="2160"/>
          <w:tab w:val="left" w:pos="2880"/>
          <w:tab w:val="left" w:pos="3600"/>
          <w:tab w:val="left" w:pos="4320"/>
          <w:tab w:val="left" w:pos="5040"/>
        </w:tabs>
      </w:pPr>
    </w:p>
    <w:p w14:paraId="7E5D9292" w14:textId="52FBFC52" w:rsidR="00080BBF" w:rsidRDefault="00080BBF" w:rsidP="00080BBF">
      <w:pPr>
        <w:tabs>
          <w:tab w:val="left" w:pos="360"/>
          <w:tab w:val="left" w:pos="720"/>
          <w:tab w:val="left" w:pos="1440"/>
          <w:tab w:val="left" w:pos="2160"/>
          <w:tab w:val="left" w:pos="2880"/>
          <w:tab w:val="left" w:pos="3600"/>
          <w:tab w:val="left" w:pos="4320"/>
          <w:tab w:val="left" w:pos="5040"/>
        </w:tabs>
      </w:pPr>
      <w:r w:rsidRPr="00255944">
        <w:tab/>
      </w:r>
      <w:r>
        <w:t>This bill creates a rebuttable presumption that coronavirus disease 2019 contracted by health care workers, public safety workers, and other essential employees is work-related and fully compensable for the purpose of workers’ compensation benefits and other employment benefits provided for work-related injuries and illnesses.</w:t>
      </w:r>
    </w:p>
    <w:p w14:paraId="66CCED56" w14:textId="77777777" w:rsidR="00080BBF" w:rsidRDefault="00080BBF" w:rsidP="00080BBF">
      <w:pPr>
        <w:tabs>
          <w:tab w:val="left" w:pos="360"/>
          <w:tab w:val="left" w:pos="720"/>
          <w:tab w:val="left" w:pos="1440"/>
          <w:tab w:val="left" w:pos="2160"/>
          <w:tab w:val="left" w:pos="2880"/>
          <w:tab w:val="left" w:pos="3600"/>
          <w:tab w:val="left" w:pos="4320"/>
          <w:tab w:val="left" w:pos="5040"/>
        </w:tabs>
      </w:pPr>
      <w:r>
        <w:tab/>
        <w:t>The bill defines “essential employee” as an employee in the public or private sector who, during a state of emergency:</w:t>
      </w:r>
    </w:p>
    <w:p w14:paraId="5EB9F7A6" w14:textId="3B15CDEB" w:rsidR="00080BBF" w:rsidRDefault="00080BBF" w:rsidP="00080BBF">
      <w:pPr>
        <w:tabs>
          <w:tab w:val="left" w:pos="360"/>
          <w:tab w:val="left" w:pos="720"/>
          <w:tab w:val="left" w:pos="1440"/>
          <w:tab w:val="left" w:pos="2160"/>
          <w:tab w:val="left" w:pos="2880"/>
          <w:tab w:val="left" w:pos="3600"/>
          <w:tab w:val="left" w:pos="4320"/>
          <w:tab w:val="left" w:pos="5040"/>
        </w:tabs>
      </w:pPr>
      <w:r>
        <w:tab/>
        <w:t>1.</w:t>
      </w:r>
      <w:r w:rsidR="00ED3C0D">
        <w:tab/>
      </w:r>
      <w:r w:rsidR="00FD363C">
        <w:t>I</w:t>
      </w:r>
      <w:r>
        <w:t>s a public safety worker or first responder, including any fire, police or other emergency responders;</w:t>
      </w:r>
    </w:p>
    <w:p w14:paraId="1F5E7B5D" w14:textId="4C6BF2A4" w:rsidR="00080BBF" w:rsidRDefault="00080BBF" w:rsidP="00080BBF">
      <w:pPr>
        <w:tabs>
          <w:tab w:val="left" w:pos="360"/>
          <w:tab w:val="left" w:pos="720"/>
          <w:tab w:val="left" w:pos="1440"/>
          <w:tab w:val="left" w:pos="2160"/>
          <w:tab w:val="left" w:pos="2880"/>
          <w:tab w:val="left" w:pos="3600"/>
          <w:tab w:val="left" w:pos="4320"/>
          <w:tab w:val="left" w:pos="5040"/>
        </w:tabs>
      </w:pPr>
      <w:r>
        <w:tab/>
        <w:t>2.</w:t>
      </w:r>
      <w:r w:rsidR="00ED3C0D">
        <w:tab/>
      </w:r>
      <w:r w:rsidR="00FD363C">
        <w:t>I</w:t>
      </w:r>
      <w:r>
        <w:t>s involved in providing medical and other healthcare services, emergency transportation, social services, and other care services, including services provided in health care facilities, residential facilities, or homes;</w:t>
      </w:r>
    </w:p>
    <w:p w14:paraId="06AF7362" w14:textId="0A770753" w:rsidR="00080BBF" w:rsidRDefault="00FD363C" w:rsidP="00080BBF">
      <w:pPr>
        <w:tabs>
          <w:tab w:val="left" w:pos="360"/>
          <w:tab w:val="left" w:pos="720"/>
          <w:tab w:val="left" w:pos="1440"/>
          <w:tab w:val="left" w:pos="2160"/>
          <w:tab w:val="left" w:pos="2880"/>
          <w:tab w:val="left" w:pos="3600"/>
          <w:tab w:val="left" w:pos="4320"/>
          <w:tab w:val="left" w:pos="5040"/>
        </w:tabs>
      </w:pPr>
      <w:r>
        <w:tab/>
        <w:t>3.</w:t>
      </w:r>
      <w:r w:rsidR="00ED3C0D">
        <w:tab/>
      </w:r>
      <w:r>
        <w:t>P</w:t>
      </w:r>
      <w:r w:rsidR="00080BBF">
        <w:t>erforms functions which involve physical proximity to members of the public and are essential to the public's health, safety, and welfare, including transportation services, hotel and other residential services, financial services, and the production, preparation, storage, sale, and distribution of essential goods such as food, beverages, medicine, fuel, and supplies for conducting essential business and work at home; or</w:t>
      </w:r>
    </w:p>
    <w:p w14:paraId="13EA2CDA" w14:textId="7E6A74F9" w:rsidR="00080BBF" w:rsidRDefault="00FD363C" w:rsidP="00080BBF">
      <w:pPr>
        <w:tabs>
          <w:tab w:val="left" w:pos="360"/>
          <w:tab w:val="left" w:pos="720"/>
          <w:tab w:val="left" w:pos="1440"/>
          <w:tab w:val="left" w:pos="2160"/>
          <w:tab w:val="left" w:pos="2880"/>
          <w:tab w:val="left" w:pos="3600"/>
          <w:tab w:val="left" w:pos="4320"/>
          <w:tab w:val="left" w:pos="5040"/>
        </w:tabs>
      </w:pPr>
      <w:r>
        <w:tab/>
        <w:t>4.</w:t>
      </w:r>
      <w:r w:rsidR="00ED3C0D">
        <w:tab/>
      </w:r>
      <w:r>
        <w:t>I</w:t>
      </w:r>
      <w:r w:rsidR="00080BBF">
        <w:t>s any other employee deemed an essential employee by the public authority declaring the state of emergency.</w:t>
      </w:r>
    </w:p>
    <w:p w14:paraId="19C76E28" w14:textId="2B80241B" w:rsidR="00080BBF" w:rsidRDefault="00080BBF" w:rsidP="00080BBF">
      <w:pPr>
        <w:tabs>
          <w:tab w:val="left" w:pos="360"/>
          <w:tab w:val="left" w:pos="720"/>
          <w:tab w:val="left" w:pos="1440"/>
          <w:tab w:val="left" w:pos="2160"/>
          <w:tab w:val="left" w:pos="2880"/>
          <w:tab w:val="left" w:pos="3600"/>
          <w:tab w:val="left" w:pos="4320"/>
          <w:tab w:val="left" w:pos="5040"/>
        </w:tabs>
      </w:pPr>
      <w:r>
        <w:tab/>
        <w:t>The bill provides that workers’ compensation claims paid as a result of the rebuttable p</w:t>
      </w:r>
      <w:r w:rsidR="00E16BBD">
        <w:t>resumption provided by the bill</w:t>
      </w:r>
      <w:r>
        <w:t xml:space="preserve"> are not to be considered in calculating an employer’s Experience Modifier Rate or otherwise affect an employer’s insurance premium rate for the employer’s workers’ compensation policy.</w:t>
      </w:r>
    </w:p>
    <w:p w14:paraId="12D9A889" w14:textId="3D17C576" w:rsidR="00080BBF" w:rsidRDefault="00FD363C" w:rsidP="00080BBF">
      <w:pPr>
        <w:tabs>
          <w:tab w:val="left" w:pos="360"/>
          <w:tab w:val="left" w:pos="720"/>
          <w:tab w:val="left" w:pos="1440"/>
          <w:tab w:val="left" w:pos="2160"/>
          <w:tab w:val="left" w:pos="2880"/>
          <w:tab w:val="left" w:pos="3600"/>
          <w:tab w:val="left" w:pos="4320"/>
          <w:tab w:val="left" w:pos="5040"/>
        </w:tabs>
      </w:pPr>
      <w:r>
        <w:tab/>
      </w:r>
      <w:r w:rsidR="00080BBF">
        <w:t>The bill is retroactive to March 9, 2020, the date of Governor Murphy’s declaration of state of emergency with respect to the coronavirus disease 2019 pandemic.</w:t>
      </w:r>
    </w:p>
    <w:p w14:paraId="4323457E" w14:textId="77777777" w:rsidR="00080BBF" w:rsidRDefault="00080BBF" w:rsidP="00080BBF">
      <w:pPr>
        <w:tabs>
          <w:tab w:val="left" w:pos="360"/>
          <w:tab w:val="left" w:pos="720"/>
          <w:tab w:val="left" w:pos="1440"/>
          <w:tab w:val="left" w:pos="2160"/>
          <w:tab w:val="left" w:pos="2880"/>
          <w:tab w:val="left" w:pos="3600"/>
          <w:tab w:val="left" w:pos="4320"/>
          <w:tab w:val="left" w:pos="5040"/>
        </w:tabs>
      </w:pPr>
    </w:p>
    <w:p w14:paraId="3B2DD5AE" w14:textId="77777777" w:rsidR="00080BBF" w:rsidRDefault="00080BBF" w:rsidP="00080BBF">
      <w:pPr>
        <w:tabs>
          <w:tab w:val="left" w:pos="360"/>
          <w:tab w:val="left" w:pos="720"/>
          <w:tab w:val="left" w:pos="1440"/>
          <w:tab w:val="left" w:pos="2160"/>
          <w:tab w:val="left" w:pos="2880"/>
          <w:tab w:val="left" w:pos="3600"/>
          <w:tab w:val="left" w:pos="4320"/>
          <w:tab w:val="left" w:pos="5040"/>
        </w:tabs>
      </w:pPr>
    </w:p>
    <w:p w14:paraId="686B450E" w14:textId="77777777" w:rsidR="00080BBF" w:rsidRDefault="00080BBF" w:rsidP="00080BBF">
      <w:pPr>
        <w:pStyle w:val="SectionHeading"/>
        <w:tabs>
          <w:tab w:val="left" w:pos="360"/>
          <w:tab w:val="left" w:pos="720"/>
          <w:tab w:val="left" w:pos="1440"/>
          <w:tab w:val="left" w:pos="2160"/>
          <w:tab w:val="left" w:pos="2880"/>
          <w:tab w:val="left" w:pos="3600"/>
          <w:tab w:val="left" w:pos="4320"/>
          <w:tab w:val="left" w:pos="5040"/>
        </w:tabs>
      </w:pPr>
      <w:r>
        <w:t>FISCAL ANALYSIS</w:t>
      </w:r>
    </w:p>
    <w:p w14:paraId="764529E9" w14:textId="77777777" w:rsidR="00080BBF" w:rsidRDefault="00080BBF" w:rsidP="00080BBF">
      <w:pPr>
        <w:tabs>
          <w:tab w:val="left" w:pos="360"/>
          <w:tab w:val="left" w:pos="720"/>
          <w:tab w:val="left" w:pos="1440"/>
          <w:tab w:val="left" w:pos="2160"/>
          <w:tab w:val="left" w:pos="2880"/>
          <w:tab w:val="left" w:pos="3600"/>
          <w:tab w:val="left" w:pos="4320"/>
          <w:tab w:val="left" w:pos="5040"/>
        </w:tabs>
      </w:pPr>
    </w:p>
    <w:p w14:paraId="5665CB33" w14:textId="77777777" w:rsidR="00080BBF" w:rsidRDefault="00080BBF" w:rsidP="00080BBF">
      <w:pPr>
        <w:pStyle w:val="InterSectionHeading"/>
        <w:tabs>
          <w:tab w:val="left" w:pos="720"/>
          <w:tab w:val="left" w:pos="1440"/>
          <w:tab w:val="left" w:pos="2160"/>
          <w:tab w:val="left" w:pos="2880"/>
          <w:tab w:val="left" w:pos="3600"/>
          <w:tab w:val="left" w:pos="4320"/>
          <w:tab w:val="left" w:pos="5040"/>
        </w:tabs>
      </w:pPr>
      <w:r>
        <w:t>EXECUTIVE BRANCH</w:t>
      </w:r>
    </w:p>
    <w:p w14:paraId="1A31519A" w14:textId="77777777" w:rsidR="00080BBF" w:rsidRDefault="00080BBF" w:rsidP="00080BBF">
      <w:pPr>
        <w:tabs>
          <w:tab w:val="left" w:pos="360"/>
          <w:tab w:val="left" w:pos="720"/>
          <w:tab w:val="left" w:pos="1440"/>
          <w:tab w:val="left" w:pos="2160"/>
          <w:tab w:val="left" w:pos="2880"/>
          <w:tab w:val="left" w:pos="3600"/>
          <w:tab w:val="left" w:pos="4320"/>
          <w:tab w:val="left" w:pos="5040"/>
        </w:tabs>
      </w:pPr>
    </w:p>
    <w:p w14:paraId="71142DE6" w14:textId="77777777" w:rsidR="00080BBF" w:rsidRDefault="00080BBF" w:rsidP="00080BBF">
      <w:pPr>
        <w:tabs>
          <w:tab w:val="left" w:pos="360"/>
          <w:tab w:val="left" w:pos="720"/>
          <w:tab w:val="left" w:pos="1440"/>
          <w:tab w:val="left" w:pos="2160"/>
          <w:tab w:val="left" w:pos="2880"/>
          <w:tab w:val="left" w:pos="3600"/>
          <w:tab w:val="left" w:pos="4320"/>
          <w:tab w:val="left" w:pos="5040"/>
        </w:tabs>
      </w:pPr>
      <w:r>
        <w:tab/>
        <w:t>None received.</w:t>
      </w:r>
    </w:p>
    <w:p w14:paraId="2E31D029" w14:textId="77777777" w:rsidR="00080BBF" w:rsidRDefault="00080BBF" w:rsidP="00080BBF">
      <w:pPr>
        <w:tabs>
          <w:tab w:val="left" w:pos="360"/>
          <w:tab w:val="left" w:pos="720"/>
          <w:tab w:val="left" w:pos="1440"/>
          <w:tab w:val="left" w:pos="2160"/>
          <w:tab w:val="left" w:pos="2880"/>
          <w:tab w:val="left" w:pos="3600"/>
          <w:tab w:val="left" w:pos="4320"/>
          <w:tab w:val="left" w:pos="5040"/>
        </w:tabs>
      </w:pPr>
    </w:p>
    <w:p w14:paraId="480B7542" w14:textId="77777777" w:rsidR="00080BBF" w:rsidRDefault="00080BBF" w:rsidP="00080BBF">
      <w:pPr>
        <w:tabs>
          <w:tab w:val="left" w:pos="360"/>
          <w:tab w:val="left" w:pos="720"/>
          <w:tab w:val="left" w:pos="1440"/>
          <w:tab w:val="left" w:pos="2160"/>
          <w:tab w:val="left" w:pos="2880"/>
          <w:tab w:val="left" w:pos="3600"/>
          <w:tab w:val="left" w:pos="4320"/>
          <w:tab w:val="left" w:pos="5040"/>
        </w:tabs>
      </w:pPr>
    </w:p>
    <w:p w14:paraId="7A9E3FF0" w14:textId="77777777" w:rsidR="00080BBF" w:rsidRDefault="00080BBF" w:rsidP="00080BBF">
      <w:pPr>
        <w:pStyle w:val="InterSectionHeading"/>
        <w:tabs>
          <w:tab w:val="left" w:pos="720"/>
          <w:tab w:val="left" w:pos="1440"/>
          <w:tab w:val="left" w:pos="2160"/>
          <w:tab w:val="left" w:pos="2880"/>
          <w:tab w:val="left" w:pos="3600"/>
          <w:tab w:val="left" w:pos="4320"/>
          <w:tab w:val="left" w:pos="5040"/>
        </w:tabs>
      </w:pPr>
      <w:r>
        <w:t>OFFICE OF LEGISLATIVE SERVICES</w:t>
      </w:r>
    </w:p>
    <w:p w14:paraId="2407C7A9" w14:textId="77777777" w:rsidR="00080BBF" w:rsidRDefault="00080BBF" w:rsidP="00080BBF">
      <w:pPr>
        <w:tabs>
          <w:tab w:val="left" w:pos="360"/>
          <w:tab w:val="left" w:pos="720"/>
          <w:tab w:val="left" w:pos="1440"/>
          <w:tab w:val="left" w:pos="2160"/>
          <w:tab w:val="left" w:pos="2880"/>
          <w:tab w:val="left" w:pos="3600"/>
          <w:tab w:val="left" w:pos="4320"/>
          <w:tab w:val="left" w:pos="5040"/>
        </w:tabs>
      </w:pPr>
    </w:p>
    <w:p w14:paraId="59836068" w14:textId="77777777" w:rsidR="00080BBF" w:rsidRDefault="00080BBF" w:rsidP="00080BBF">
      <w:pPr>
        <w:tabs>
          <w:tab w:val="left" w:pos="360"/>
          <w:tab w:val="left" w:pos="720"/>
          <w:tab w:val="left" w:pos="1440"/>
          <w:tab w:val="left" w:pos="2160"/>
          <w:tab w:val="left" w:pos="2880"/>
          <w:tab w:val="left" w:pos="3600"/>
          <w:tab w:val="left" w:pos="4320"/>
          <w:tab w:val="left" w:pos="5040"/>
        </w:tabs>
      </w:pPr>
      <w:r>
        <w:tab/>
        <w:t>The OLS estimates that the enactment of this bill may result in an indeterminate increase in expenditures due to a potential increase in workers’ compensation benefit claims from certain  workers who are incapacitated or unable to perform their duties as a result of contracting coronavirus disease 2019 through the course of their employment.</w:t>
      </w:r>
      <w:r w:rsidR="00576622">
        <w:t xml:space="preserve">  The additional claims may further result in an indeterminate increase</w:t>
      </w:r>
      <w:r w:rsidR="003F0712">
        <w:t xml:space="preserve"> in</w:t>
      </w:r>
      <w:r w:rsidR="00576622" w:rsidRPr="00576622">
        <w:t xml:space="preserve"> </w:t>
      </w:r>
      <w:r w:rsidR="00FD180D">
        <w:t>PERS contributions</w:t>
      </w:r>
      <w:r w:rsidR="00576622" w:rsidRPr="00576622">
        <w:t xml:space="preserve"> for </w:t>
      </w:r>
      <w:r w:rsidR="003F0712">
        <w:t xml:space="preserve">certain </w:t>
      </w:r>
      <w:r w:rsidR="00576622" w:rsidRPr="00576622">
        <w:t>public employers</w:t>
      </w:r>
      <w:r w:rsidR="003F0712">
        <w:t>.</w:t>
      </w:r>
    </w:p>
    <w:p w14:paraId="20165099" w14:textId="3862ECDD" w:rsidR="000A47DB" w:rsidRDefault="000A47DB" w:rsidP="000A47DB">
      <w:pPr>
        <w:tabs>
          <w:tab w:val="left" w:pos="360"/>
          <w:tab w:val="left" w:pos="720"/>
          <w:tab w:val="left" w:pos="1440"/>
          <w:tab w:val="left" w:pos="2160"/>
          <w:tab w:val="left" w:pos="2880"/>
          <w:tab w:val="left" w:pos="3600"/>
          <w:tab w:val="left" w:pos="4320"/>
          <w:tab w:val="left" w:pos="5040"/>
        </w:tabs>
      </w:pPr>
      <w:r>
        <w:tab/>
        <w:t>The OLS does not have sufficient information on which to base a determination of the fiscal impact of this bill for any individual public employer or for all public employers</w:t>
      </w:r>
      <w:r w:rsidR="00793B7C">
        <w:t>’</w:t>
      </w:r>
      <w:r>
        <w:t xml:space="preserve"> combined contri</w:t>
      </w:r>
      <w:r w:rsidR="003F0712">
        <w:t>bution to</w:t>
      </w:r>
      <w:r w:rsidR="00FD180D">
        <w:t xml:space="preserve"> PERS</w:t>
      </w:r>
      <w:r>
        <w:t xml:space="preserve">. </w:t>
      </w:r>
      <w:r w:rsidR="003F0712">
        <w:t xml:space="preserve"> </w:t>
      </w:r>
      <w:r>
        <w:t>The OLS believes, howe</w:t>
      </w:r>
      <w:r w:rsidR="003F0712">
        <w:t xml:space="preserve">ver, that the overall impact </w:t>
      </w:r>
      <w:r>
        <w:t>will</w:t>
      </w:r>
      <w:r w:rsidR="003F0712">
        <w:t xml:space="preserve"> likely</w:t>
      </w:r>
      <w:r>
        <w:t xml:space="preserve"> be felt primarily by local governments and not the State because most essential workers are employed at the local level.</w:t>
      </w:r>
    </w:p>
    <w:p w14:paraId="131EB6C1" w14:textId="2E9FA984" w:rsidR="00080BBF" w:rsidRDefault="00E55A0D" w:rsidP="00080BBF">
      <w:pPr>
        <w:tabs>
          <w:tab w:val="left" w:pos="360"/>
          <w:tab w:val="left" w:pos="720"/>
          <w:tab w:val="left" w:pos="1440"/>
          <w:tab w:val="left" w:pos="2160"/>
          <w:tab w:val="left" w:pos="2880"/>
          <w:tab w:val="left" w:pos="3600"/>
          <w:tab w:val="left" w:pos="4320"/>
          <w:tab w:val="left" w:pos="5040"/>
        </w:tabs>
        <w:rPr>
          <w:sz w:val="23"/>
          <w:szCs w:val="23"/>
        </w:rPr>
      </w:pPr>
      <w:r>
        <w:tab/>
      </w:r>
      <w:r w:rsidR="00080BBF">
        <w:rPr>
          <w:sz w:val="23"/>
          <w:szCs w:val="23"/>
        </w:rPr>
        <w:t xml:space="preserve">The bill provides essential workers, as defined under the bill, who become incapacitated or unable to perform their work duties as a result of contracting coronavirus disease 2019, with a rebuttable </w:t>
      </w:r>
      <w:r w:rsidR="00080BBF">
        <w:rPr>
          <w:sz w:val="23"/>
          <w:szCs w:val="23"/>
        </w:rPr>
        <w:lastRenderedPageBreak/>
        <w:t>presumption that the incapacitation they experience is related to work place activities and is compensable through workers’ compensation benefits.  This is a shift in the current system for certain workers in which the worker has the burden of proving that the injury, disabil</w:t>
      </w:r>
      <w:r w:rsidR="00793B7C">
        <w:rPr>
          <w:sz w:val="23"/>
          <w:szCs w:val="23"/>
        </w:rPr>
        <w:t>ity or death is related to work</w:t>
      </w:r>
      <w:r w:rsidR="00080BBF">
        <w:rPr>
          <w:sz w:val="23"/>
          <w:szCs w:val="23"/>
        </w:rPr>
        <w:t>place activities.  It is possible that this shift will result in the filing of additional claims for workers’ compensation benefits.  The OLS notes that individuals may be more likely to apply for</w:t>
      </w:r>
      <w:r w:rsidR="00793B7C">
        <w:rPr>
          <w:sz w:val="23"/>
          <w:szCs w:val="23"/>
        </w:rPr>
        <w:t xml:space="preserve"> workers’ compensation benefits</w:t>
      </w:r>
      <w:r w:rsidR="00080BBF">
        <w:rPr>
          <w:sz w:val="23"/>
          <w:szCs w:val="23"/>
        </w:rPr>
        <w:t xml:space="preserve"> if there is an understanding that they do not have to bear the burden of proving the connection between their workplace activities and their contraction of the disease.  However, it should be noted that the additional claims, and shifting the burden of proof, may have f</w:t>
      </w:r>
      <w:r w:rsidR="004E26E1">
        <w:rPr>
          <w:sz w:val="23"/>
          <w:szCs w:val="23"/>
        </w:rPr>
        <w:t>iscal impact, which the OLS can</w:t>
      </w:r>
      <w:r w:rsidR="00080BBF">
        <w:rPr>
          <w:sz w:val="23"/>
          <w:szCs w:val="23"/>
        </w:rPr>
        <w:t>not quantify with any certainty.</w:t>
      </w:r>
    </w:p>
    <w:p w14:paraId="1C55D44B" w14:textId="77777777" w:rsidR="00080BBF" w:rsidRDefault="00080BBF" w:rsidP="00080BBF">
      <w:pPr>
        <w:tabs>
          <w:tab w:val="left" w:pos="360"/>
          <w:tab w:val="left" w:pos="720"/>
          <w:tab w:val="left" w:pos="1440"/>
          <w:tab w:val="left" w:pos="2160"/>
          <w:tab w:val="left" w:pos="2880"/>
          <w:tab w:val="left" w:pos="3600"/>
          <w:tab w:val="left" w:pos="4320"/>
          <w:tab w:val="left" w:pos="5040"/>
        </w:tabs>
      </w:pPr>
      <w:r>
        <w:tab/>
      </w:r>
      <w:r w:rsidRPr="0093608D">
        <w:t xml:space="preserve">The OLS does not have access to independent actuarial information to analyze and determine the impact of the possibility of increased claims on workers’ compensation </w:t>
      </w:r>
      <w:r>
        <w:t>total cost</w:t>
      </w:r>
      <w:r w:rsidRPr="0093608D">
        <w:t xml:space="preserve"> of claims. However, since a majority of public entities are self-insured for workers’ compensation, any increases to the costs of workers’ compensation will be funded directly by these entities.</w:t>
      </w:r>
    </w:p>
    <w:p w14:paraId="1EBFD4FD" w14:textId="77777777" w:rsidR="00080BBF" w:rsidRDefault="00080BBF" w:rsidP="00080BBF">
      <w:pPr>
        <w:tabs>
          <w:tab w:val="left" w:pos="360"/>
          <w:tab w:val="left" w:pos="720"/>
          <w:tab w:val="left" w:pos="1440"/>
          <w:tab w:val="left" w:pos="2160"/>
          <w:tab w:val="left" w:pos="2880"/>
          <w:tab w:val="left" w:pos="3600"/>
          <w:tab w:val="left" w:pos="4320"/>
          <w:tab w:val="left" w:pos="5040"/>
        </w:tabs>
      </w:pPr>
    </w:p>
    <w:p w14:paraId="405AC0C8" w14:textId="77777777" w:rsidR="00080BBF" w:rsidRDefault="00080BBF" w:rsidP="00080BBF"/>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080BBF" w14:paraId="7487FF7D" w14:textId="77777777" w:rsidTr="006F070C">
        <w:trPr>
          <w:trHeight w:val="403"/>
        </w:trPr>
        <w:tc>
          <w:tcPr>
            <w:tcW w:w="1260" w:type="dxa"/>
            <w:tcBorders>
              <w:top w:val="nil"/>
              <w:left w:val="nil"/>
              <w:bottom w:val="nil"/>
              <w:right w:val="nil"/>
            </w:tcBorders>
          </w:tcPr>
          <w:p w14:paraId="74A28E72" w14:textId="77777777" w:rsidR="00080BBF" w:rsidRDefault="00080BBF" w:rsidP="006F070C">
            <w:pPr>
              <w:pStyle w:val="10pointItalics"/>
              <w:rPr>
                <w:sz w:val="24"/>
              </w:rPr>
            </w:pPr>
            <w:r>
              <w:t>Section:</w:t>
            </w:r>
          </w:p>
        </w:tc>
        <w:tc>
          <w:tcPr>
            <w:tcW w:w="8100" w:type="dxa"/>
            <w:tcBorders>
              <w:top w:val="nil"/>
              <w:left w:val="nil"/>
              <w:bottom w:val="nil"/>
              <w:right w:val="nil"/>
            </w:tcBorders>
          </w:tcPr>
          <w:p w14:paraId="1B3FAACB" w14:textId="77777777" w:rsidR="00080BBF" w:rsidRDefault="00080BBF" w:rsidP="006F070C">
            <w:pPr>
              <w:pStyle w:val="10pointItalics"/>
              <w:rPr>
                <w:sz w:val="24"/>
              </w:rPr>
            </w:pPr>
            <w:r>
              <w:t>Commerce, Labor and Industry</w:t>
            </w:r>
          </w:p>
        </w:tc>
      </w:tr>
      <w:tr w:rsidR="00080BBF" w14:paraId="5CE1D216" w14:textId="77777777" w:rsidTr="006F070C">
        <w:trPr>
          <w:trHeight w:val="403"/>
        </w:trPr>
        <w:tc>
          <w:tcPr>
            <w:tcW w:w="1260" w:type="dxa"/>
            <w:tcBorders>
              <w:top w:val="nil"/>
              <w:left w:val="nil"/>
              <w:bottom w:val="nil"/>
              <w:right w:val="nil"/>
            </w:tcBorders>
          </w:tcPr>
          <w:p w14:paraId="20616522" w14:textId="77777777" w:rsidR="00080BBF" w:rsidRDefault="00080BBF" w:rsidP="006F070C">
            <w:pPr>
              <w:pStyle w:val="10pointItalics"/>
              <w:rPr>
                <w:sz w:val="24"/>
              </w:rPr>
            </w:pPr>
            <w:r>
              <w:t>Analyst:</w:t>
            </w:r>
          </w:p>
        </w:tc>
        <w:tc>
          <w:tcPr>
            <w:tcW w:w="8100" w:type="dxa"/>
            <w:tcBorders>
              <w:top w:val="nil"/>
              <w:left w:val="nil"/>
              <w:bottom w:val="nil"/>
              <w:right w:val="nil"/>
            </w:tcBorders>
          </w:tcPr>
          <w:p w14:paraId="5371939B" w14:textId="77777777" w:rsidR="00080BBF" w:rsidRDefault="00080BBF" w:rsidP="006F070C">
            <w:pPr>
              <w:pStyle w:val="10pointItalics"/>
            </w:pPr>
            <w:bookmarkStart w:id="2" w:name="UserFullName"/>
            <w:bookmarkEnd w:id="2"/>
            <w:r>
              <w:t>Juan</w:t>
            </w:r>
            <w:r w:rsidR="006E324E">
              <w:t xml:space="preserve"> C.</w:t>
            </w:r>
            <w:r>
              <w:t xml:space="preserve"> Rodriguez</w:t>
            </w:r>
          </w:p>
          <w:p w14:paraId="47387B5F" w14:textId="77777777" w:rsidR="00080BBF" w:rsidRDefault="00080BBF" w:rsidP="006F070C">
            <w:pPr>
              <w:pStyle w:val="10pointItalics"/>
              <w:rPr>
                <w:sz w:val="24"/>
              </w:rPr>
            </w:pPr>
            <w:r>
              <w:t>Senior Fiscal Analyst</w:t>
            </w:r>
          </w:p>
        </w:tc>
      </w:tr>
      <w:tr w:rsidR="00080BBF" w14:paraId="7A1CA7E7" w14:textId="77777777" w:rsidTr="006F070C">
        <w:trPr>
          <w:trHeight w:val="403"/>
        </w:trPr>
        <w:tc>
          <w:tcPr>
            <w:tcW w:w="1260" w:type="dxa"/>
            <w:tcBorders>
              <w:top w:val="nil"/>
              <w:left w:val="nil"/>
              <w:bottom w:val="nil"/>
              <w:right w:val="nil"/>
            </w:tcBorders>
            <w:tcMar>
              <w:top w:w="72" w:type="dxa"/>
            </w:tcMar>
          </w:tcPr>
          <w:p w14:paraId="5E458961" w14:textId="77777777" w:rsidR="00080BBF" w:rsidRDefault="00080BBF" w:rsidP="006F070C">
            <w:pPr>
              <w:pStyle w:val="10pointItalics"/>
              <w:rPr>
                <w:sz w:val="24"/>
              </w:rPr>
            </w:pPr>
            <w:r>
              <w:t>Approved:</w:t>
            </w:r>
          </w:p>
        </w:tc>
        <w:tc>
          <w:tcPr>
            <w:tcW w:w="8100" w:type="dxa"/>
            <w:tcBorders>
              <w:top w:val="nil"/>
              <w:left w:val="nil"/>
              <w:bottom w:val="nil"/>
              <w:right w:val="nil"/>
            </w:tcBorders>
            <w:tcMar>
              <w:top w:w="72" w:type="dxa"/>
            </w:tcMar>
          </w:tcPr>
          <w:p w14:paraId="2CB443F4" w14:textId="77777777" w:rsidR="00080BBF" w:rsidRDefault="00080BBF" w:rsidP="006F070C">
            <w:pPr>
              <w:pStyle w:val="10pointItalics"/>
            </w:pPr>
            <w:r>
              <w:t>Frank W. Haines III</w:t>
            </w:r>
          </w:p>
          <w:p w14:paraId="1A9FA8D5" w14:textId="77777777" w:rsidR="00080BBF" w:rsidRDefault="00080BBF" w:rsidP="006F070C">
            <w:pPr>
              <w:pStyle w:val="10pointItalics"/>
              <w:rPr>
                <w:sz w:val="24"/>
              </w:rPr>
            </w:pPr>
            <w:r>
              <w:t>Legislative Budget and Finance Officer</w:t>
            </w:r>
          </w:p>
        </w:tc>
      </w:tr>
    </w:tbl>
    <w:p w14:paraId="38622F6C" w14:textId="1EAE2895" w:rsidR="00EF17BC" w:rsidRDefault="00EF17BC" w:rsidP="00EF17BC">
      <w:pPr>
        <w:spacing w:line="287" w:lineRule="atLeast"/>
      </w:pPr>
    </w:p>
    <w:p w14:paraId="1A57AEF7" w14:textId="77777777" w:rsidR="00ED3C0D" w:rsidRDefault="00ED3C0D" w:rsidP="00EF17BC">
      <w:pPr>
        <w:spacing w:line="287" w:lineRule="atLeast"/>
      </w:pPr>
    </w:p>
    <w:p w14:paraId="29C2084B" w14:textId="77777777" w:rsidR="00EF17BC" w:rsidRDefault="00B5139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13C4F8B8"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316DE3C2" w14:textId="0D6EFD2B"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5139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ED3C0D">
      <w:headerReference w:type="default" r:id="rId7"/>
      <w:footerReference w:type="first" r:id="rId8"/>
      <w:pgSz w:w="12240" w:h="20160" w:code="5"/>
      <w:pgMar w:top="1440" w:right="1440" w:bottom="1440" w:left="1440" w:header="1440" w:footer="864"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78A4B" w16cex:dateUtc="2020-05-14T13:13:00Z"/>
  <w16cex:commentExtensible w16cex:durableId="22678AA9" w16cex:dateUtc="2020-05-14T13:15:00Z"/>
  <w16cex:commentExtensible w16cex:durableId="22678ADE" w16cex:dateUtc="2020-05-14T13:16:00Z"/>
  <w16cex:commentExtensible w16cex:durableId="22678B5C" w16cex:dateUtc="2020-05-14T13:18:00Z"/>
  <w16cex:commentExtensible w16cex:durableId="22678C16" w16cex:dateUtc="2020-05-14T13: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34BF951" w16cid:durableId="22678A4B"/>
  <w16cid:commentId w16cid:paraId="0AC0638A" w16cid:durableId="22678AA9"/>
  <w16cid:commentId w16cid:paraId="77F69418" w16cid:durableId="22678ADE"/>
  <w16cid:commentId w16cid:paraId="6CBB45EE" w16cid:durableId="22678B5C"/>
  <w16cid:commentId w16cid:paraId="62FD5B7B" w16cid:durableId="22678C1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99072A" w14:textId="77777777" w:rsidR="00CA79EF" w:rsidRDefault="00CA79EF">
      <w:r>
        <w:separator/>
      </w:r>
    </w:p>
  </w:endnote>
  <w:endnote w:type="continuationSeparator" w:id="0">
    <w:p w14:paraId="46D27A6F" w14:textId="77777777" w:rsidR="00CA79EF" w:rsidRDefault="00CA7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43B66703" w14:textId="77777777">
      <w:trPr>
        <w:trHeight w:hRule="exact" w:val="144"/>
      </w:trPr>
      <w:tc>
        <w:tcPr>
          <w:tcW w:w="3084" w:type="dxa"/>
          <w:tcBorders>
            <w:bottom w:val="single" w:sz="12" w:space="0" w:color="auto"/>
          </w:tcBorders>
        </w:tcPr>
        <w:p w14:paraId="547160DF" w14:textId="77777777" w:rsidR="00E042C5" w:rsidRDefault="00E042C5" w:rsidP="001106B5">
          <w:pPr>
            <w:pStyle w:val="10pointItalics"/>
          </w:pPr>
        </w:p>
      </w:tc>
      <w:tc>
        <w:tcPr>
          <w:tcW w:w="2856" w:type="dxa"/>
          <w:tcBorders>
            <w:bottom w:val="single" w:sz="12" w:space="0" w:color="auto"/>
          </w:tcBorders>
        </w:tcPr>
        <w:p w14:paraId="1C9E31E4" w14:textId="77777777" w:rsidR="00E042C5" w:rsidRPr="001106B5" w:rsidRDefault="00E042C5">
          <w:pPr>
            <w:pStyle w:val="Footer"/>
            <w:rPr>
              <w:noProof/>
              <w:sz w:val="20"/>
              <w:szCs w:val="20"/>
            </w:rPr>
          </w:pPr>
        </w:p>
      </w:tc>
      <w:tc>
        <w:tcPr>
          <w:tcW w:w="3420" w:type="dxa"/>
          <w:tcBorders>
            <w:bottom w:val="single" w:sz="12" w:space="0" w:color="auto"/>
          </w:tcBorders>
        </w:tcPr>
        <w:p w14:paraId="7BECBA5C" w14:textId="77777777" w:rsidR="00E042C5" w:rsidRDefault="00E042C5" w:rsidP="001106B5">
          <w:pPr>
            <w:pStyle w:val="10pointItalics"/>
          </w:pPr>
        </w:p>
      </w:tc>
    </w:tr>
    <w:tr w:rsidR="00E042C5" w14:paraId="73613C3D" w14:textId="77777777">
      <w:trPr>
        <w:trHeight w:val="887"/>
      </w:trPr>
      <w:tc>
        <w:tcPr>
          <w:tcW w:w="3084" w:type="dxa"/>
          <w:tcBorders>
            <w:top w:val="single" w:sz="12" w:space="0" w:color="auto"/>
          </w:tcBorders>
          <w:tcMar>
            <w:top w:w="29" w:type="dxa"/>
            <w:left w:w="115" w:type="dxa"/>
            <w:right w:w="115" w:type="dxa"/>
          </w:tcMar>
          <w:vAlign w:val="bottom"/>
        </w:tcPr>
        <w:p w14:paraId="479AC737" w14:textId="77777777" w:rsidR="00E042C5" w:rsidRDefault="00E042C5" w:rsidP="00125D26">
          <w:pPr>
            <w:pStyle w:val="10pointItalics"/>
            <w:jc w:val="center"/>
          </w:pPr>
          <w:r>
            <w:t>Office of Legislative Services</w:t>
          </w:r>
        </w:p>
        <w:p w14:paraId="17D95CC1" w14:textId="77777777" w:rsidR="00E042C5" w:rsidRDefault="00E042C5" w:rsidP="00125D26">
          <w:pPr>
            <w:pStyle w:val="10pointItalics"/>
            <w:jc w:val="center"/>
          </w:pPr>
          <w:r>
            <w:t>State House Annex</w:t>
          </w:r>
        </w:p>
        <w:p w14:paraId="08C80E71"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7DDEAC9C" w14:textId="77777777"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14:paraId="6290D947" w14:textId="77777777" w:rsidR="00E042C5" w:rsidRDefault="005601EA">
          <w:pPr>
            <w:pStyle w:val="Footer"/>
          </w:pPr>
          <w:r>
            <w:rPr>
              <w:noProof/>
              <w:sz w:val="20"/>
              <w:szCs w:val="20"/>
            </w:rPr>
            <w:object w:dxaOrig="1440" w:dyaOrig="1440" w14:anchorId="135570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1574339" r:id="rId2"/>
            </w:object>
          </w:r>
        </w:p>
      </w:tc>
      <w:tc>
        <w:tcPr>
          <w:tcW w:w="3420" w:type="dxa"/>
          <w:tcBorders>
            <w:top w:val="single" w:sz="12" w:space="0" w:color="auto"/>
          </w:tcBorders>
          <w:tcMar>
            <w:top w:w="29" w:type="dxa"/>
            <w:left w:w="115" w:type="dxa"/>
            <w:right w:w="115" w:type="dxa"/>
          </w:tcMar>
          <w:vAlign w:val="bottom"/>
        </w:tcPr>
        <w:p w14:paraId="69EC5554" w14:textId="77777777" w:rsidR="00E042C5" w:rsidRDefault="00E042C5" w:rsidP="00125D26">
          <w:pPr>
            <w:pStyle w:val="10pointItalics"/>
            <w:jc w:val="center"/>
          </w:pPr>
          <w:r>
            <w:t>Legislative Budget and Finance Office</w:t>
          </w:r>
        </w:p>
        <w:p w14:paraId="2A925DDF" w14:textId="77777777" w:rsidR="00E042C5" w:rsidRDefault="00E042C5" w:rsidP="00125D26">
          <w:pPr>
            <w:pStyle w:val="10pointItalics"/>
            <w:jc w:val="center"/>
          </w:pPr>
          <w:r>
            <w:t>Phone (609) 847-3105</w:t>
          </w:r>
        </w:p>
        <w:p w14:paraId="4C27EC22" w14:textId="77777777" w:rsidR="00E042C5" w:rsidRDefault="00E042C5" w:rsidP="00125D26">
          <w:pPr>
            <w:pStyle w:val="10pointItalics"/>
            <w:jc w:val="center"/>
          </w:pPr>
          <w:r>
            <w:t>Fax (609) 777-2442</w:t>
          </w:r>
        </w:p>
        <w:p w14:paraId="329AB011" w14:textId="77777777" w:rsidR="00E042C5" w:rsidRDefault="00E042C5" w:rsidP="00125D26">
          <w:pPr>
            <w:pStyle w:val="10pointItalics"/>
            <w:jc w:val="center"/>
          </w:pPr>
          <w:r>
            <w:t>www.njleg.state.nj.us</w:t>
          </w:r>
        </w:p>
      </w:tc>
    </w:tr>
  </w:tbl>
  <w:p w14:paraId="7450D59C"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1EA9F8" w14:textId="77777777" w:rsidR="00CA79EF" w:rsidRDefault="00CA79EF">
      <w:r>
        <w:separator/>
      </w:r>
    </w:p>
  </w:footnote>
  <w:footnote w:type="continuationSeparator" w:id="0">
    <w:p w14:paraId="67F43792" w14:textId="77777777" w:rsidR="00CA79EF" w:rsidRDefault="00CA79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A39DA" w14:textId="766488E2" w:rsidR="00B5139F" w:rsidRDefault="00B5139F" w:rsidP="00B5139F">
    <w:pPr>
      <w:pStyle w:val="Header"/>
      <w:jc w:val="center"/>
    </w:pPr>
    <w:r>
      <w:t>F</w:t>
    </w:r>
    <w:r w:rsidR="00ED3C0D">
      <w:t>E to SCS for S</w:t>
    </w:r>
    <w:r>
      <w:t>2380</w:t>
    </w:r>
  </w:p>
  <w:p w14:paraId="1E5A2C66" w14:textId="538C89E9" w:rsidR="00B5139F" w:rsidRDefault="00B5139F" w:rsidP="00B5139F">
    <w:pPr>
      <w:pStyle w:val="Header"/>
      <w:jc w:val="center"/>
    </w:pPr>
    <w:r>
      <w:fldChar w:fldCharType="begin"/>
    </w:r>
    <w:r>
      <w:instrText xml:space="preserve"> PAGE  \* MERGEFORMAT </w:instrText>
    </w:r>
    <w:r>
      <w:fldChar w:fldCharType="separate"/>
    </w:r>
    <w:r w:rsidR="005601EA">
      <w:rPr>
        <w:noProof/>
      </w:rPr>
      <w:t>3</w:t>
    </w:r>
    <w:r>
      <w:fldChar w:fldCharType="end"/>
    </w:r>
  </w:p>
  <w:p w14:paraId="0466147C" w14:textId="77777777" w:rsidR="00B5139F" w:rsidRDefault="00B5139F" w:rsidP="00B5139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39F"/>
    <w:rsid w:val="00011EDD"/>
    <w:rsid w:val="00013973"/>
    <w:rsid w:val="000333DF"/>
    <w:rsid w:val="00036860"/>
    <w:rsid w:val="00042B0B"/>
    <w:rsid w:val="000629F9"/>
    <w:rsid w:val="000701B0"/>
    <w:rsid w:val="00070F62"/>
    <w:rsid w:val="00080BBF"/>
    <w:rsid w:val="000820F8"/>
    <w:rsid w:val="0008691D"/>
    <w:rsid w:val="00095290"/>
    <w:rsid w:val="000A16EC"/>
    <w:rsid w:val="000A47DB"/>
    <w:rsid w:val="000B1CCB"/>
    <w:rsid w:val="000C074D"/>
    <w:rsid w:val="000C50EA"/>
    <w:rsid w:val="000E08DD"/>
    <w:rsid w:val="000E17DB"/>
    <w:rsid w:val="000F0A12"/>
    <w:rsid w:val="000F231D"/>
    <w:rsid w:val="000F278B"/>
    <w:rsid w:val="000F2B57"/>
    <w:rsid w:val="001057FB"/>
    <w:rsid w:val="001106B5"/>
    <w:rsid w:val="00112CAB"/>
    <w:rsid w:val="00114591"/>
    <w:rsid w:val="00115411"/>
    <w:rsid w:val="001223E7"/>
    <w:rsid w:val="00125D26"/>
    <w:rsid w:val="00142AE8"/>
    <w:rsid w:val="00145CE4"/>
    <w:rsid w:val="00157AED"/>
    <w:rsid w:val="00172CF5"/>
    <w:rsid w:val="001907A1"/>
    <w:rsid w:val="00193C26"/>
    <w:rsid w:val="00194789"/>
    <w:rsid w:val="00197240"/>
    <w:rsid w:val="001A46AB"/>
    <w:rsid w:val="001B1D4B"/>
    <w:rsid w:val="001B241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5D19"/>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0712"/>
    <w:rsid w:val="00407C9E"/>
    <w:rsid w:val="0041022E"/>
    <w:rsid w:val="004149CC"/>
    <w:rsid w:val="00423C73"/>
    <w:rsid w:val="00455EC8"/>
    <w:rsid w:val="00485323"/>
    <w:rsid w:val="00487ED8"/>
    <w:rsid w:val="004911CB"/>
    <w:rsid w:val="00491918"/>
    <w:rsid w:val="004A10CD"/>
    <w:rsid w:val="004A2E7F"/>
    <w:rsid w:val="004A5A65"/>
    <w:rsid w:val="004B1485"/>
    <w:rsid w:val="004B5550"/>
    <w:rsid w:val="004C6ECA"/>
    <w:rsid w:val="004D6C2C"/>
    <w:rsid w:val="004D7D86"/>
    <w:rsid w:val="004E1959"/>
    <w:rsid w:val="004E26E1"/>
    <w:rsid w:val="004E6202"/>
    <w:rsid w:val="004F1874"/>
    <w:rsid w:val="004F2034"/>
    <w:rsid w:val="004F585C"/>
    <w:rsid w:val="004F7F49"/>
    <w:rsid w:val="00510A23"/>
    <w:rsid w:val="0051514A"/>
    <w:rsid w:val="00515AC5"/>
    <w:rsid w:val="00520DC2"/>
    <w:rsid w:val="00536F40"/>
    <w:rsid w:val="005470F3"/>
    <w:rsid w:val="005601EA"/>
    <w:rsid w:val="00570997"/>
    <w:rsid w:val="00576622"/>
    <w:rsid w:val="00577AA8"/>
    <w:rsid w:val="005850CE"/>
    <w:rsid w:val="005A5F8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E324E"/>
    <w:rsid w:val="006F239A"/>
    <w:rsid w:val="006F505D"/>
    <w:rsid w:val="006F7203"/>
    <w:rsid w:val="00722AEF"/>
    <w:rsid w:val="00737A6C"/>
    <w:rsid w:val="00743F01"/>
    <w:rsid w:val="00744AE4"/>
    <w:rsid w:val="00763D60"/>
    <w:rsid w:val="00781871"/>
    <w:rsid w:val="007833B1"/>
    <w:rsid w:val="007920AC"/>
    <w:rsid w:val="00793B7C"/>
    <w:rsid w:val="007A0F7E"/>
    <w:rsid w:val="007A42C5"/>
    <w:rsid w:val="007A65A1"/>
    <w:rsid w:val="007B1756"/>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83EF5"/>
    <w:rsid w:val="009B14F4"/>
    <w:rsid w:val="009B1B0D"/>
    <w:rsid w:val="009B1C3D"/>
    <w:rsid w:val="009B32DD"/>
    <w:rsid w:val="009C005A"/>
    <w:rsid w:val="009D4BC2"/>
    <w:rsid w:val="009D5E5F"/>
    <w:rsid w:val="009D62B4"/>
    <w:rsid w:val="009E1448"/>
    <w:rsid w:val="009E3E41"/>
    <w:rsid w:val="009E7B91"/>
    <w:rsid w:val="00A05A06"/>
    <w:rsid w:val="00A164F2"/>
    <w:rsid w:val="00A26FCF"/>
    <w:rsid w:val="00A31FA5"/>
    <w:rsid w:val="00A34F8C"/>
    <w:rsid w:val="00A359DA"/>
    <w:rsid w:val="00A37886"/>
    <w:rsid w:val="00A63176"/>
    <w:rsid w:val="00A70D0C"/>
    <w:rsid w:val="00A7553B"/>
    <w:rsid w:val="00A9794C"/>
    <w:rsid w:val="00AB0440"/>
    <w:rsid w:val="00AC3FC5"/>
    <w:rsid w:val="00AD340B"/>
    <w:rsid w:val="00AE3966"/>
    <w:rsid w:val="00AF11C6"/>
    <w:rsid w:val="00B002D1"/>
    <w:rsid w:val="00B057F1"/>
    <w:rsid w:val="00B143A9"/>
    <w:rsid w:val="00B4569E"/>
    <w:rsid w:val="00B45879"/>
    <w:rsid w:val="00B5139F"/>
    <w:rsid w:val="00B551EB"/>
    <w:rsid w:val="00B55F3D"/>
    <w:rsid w:val="00B6620F"/>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979A9"/>
    <w:rsid w:val="00CA79EF"/>
    <w:rsid w:val="00CC6622"/>
    <w:rsid w:val="00CE4395"/>
    <w:rsid w:val="00D20F5D"/>
    <w:rsid w:val="00D376ED"/>
    <w:rsid w:val="00D40E4F"/>
    <w:rsid w:val="00D638D0"/>
    <w:rsid w:val="00D67A0A"/>
    <w:rsid w:val="00D734B9"/>
    <w:rsid w:val="00D762A6"/>
    <w:rsid w:val="00D762BF"/>
    <w:rsid w:val="00D84564"/>
    <w:rsid w:val="00D958CF"/>
    <w:rsid w:val="00D968A7"/>
    <w:rsid w:val="00DB78FC"/>
    <w:rsid w:val="00DC2149"/>
    <w:rsid w:val="00DC4BA8"/>
    <w:rsid w:val="00DC789F"/>
    <w:rsid w:val="00DD3C40"/>
    <w:rsid w:val="00DD7275"/>
    <w:rsid w:val="00DE1C6C"/>
    <w:rsid w:val="00DE47C2"/>
    <w:rsid w:val="00DE5037"/>
    <w:rsid w:val="00DF054C"/>
    <w:rsid w:val="00DF65C1"/>
    <w:rsid w:val="00E008A4"/>
    <w:rsid w:val="00E042C5"/>
    <w:rsid w:val="00E06D7C"/>
    <w:rsid w:val="00E16BBD"/>
    <w:rsid w:val="00E21963"/>
    <w:rsid w:val="00E22D9A"/>
    <w:rsid w:val="00E262A3"/>
    <w:rsid w:val="00E32D2F"/>
    <w:rsid w:val="00E51E95"/>
    <w:rsid w:val="00E5461B"/>
    <w:rsid w:val="00E55A0D"/>
    <w:rsid w:val="00E708C9"/>
    <w:rsid w:val="00E74E35"/>
    <w:rsid w:val="00E75B93"/>
    <w:rsid w:val="00E86D2A"/>
    <w:rsid w:val="00E9123C"/>
    <w:rsid w:val="00E95800"/>
    <w:rsid w:val="00EA7975"/>
    <w:rsid w:val="00EB1C90"/>
    <w:rsid w:val="00EC1EF8"/>
    <w:rsid w:val="00EC2547"/>
    <w:rsid w:val="00EC4079"/>
    <w:rsid w:val="00ED3C0D"/>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41FA"/>
    <w:rsid w:val="00FA6D2B"/>
    <w:rsid w:val="00FB15DB"/>
    <w:rsid w:val="00FC7DA9"/>
    <w:rsid w:val="00FD180D"/>
    <w:rsid w:val="00FD2F99"/>
    <w:rsid w:val="00FD363C"/>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515F3CE2"/>
  <w15:docId w15:val="{08E351C1-D401-4648-8F29-ED6E4E6F1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1057FB"/>
    <w:rPr>
      <w:sz w:val="16"/>
      <w:szCs w:val="16"/>
    </w:rPr>
  </w:style>
  <w:style w:type="paragraph" w:styleId="CommentText">
    <w:name w:val="annotation text"/>
    <w:basedOn w:val="Normal"/>
    <w:link w:val="CommentTextChar"/>
    <w:semiHidden/>
    <w:unhideWhenUsed/>
    <w:rsid w:val="001057FB"/>
    <w:pPr>
      <w:spacing w:line="240" w:lineRule="auto"/>
    </w:pPr>
    <w:rPr>
      <w:sz w:val="20"/>
      <w:szCs w:val="20"/>
    </w:rPr>
  </w:style>
  <w:style w:type="character" w:customStyle="1" w:styleId="CommentTextChar">
    <w:name w:val="Comment Text Char"/>
    <w:basedOn w:val="DefaultParagraphFont"/>
    <w:link w:val="CommentText"/>
    <w:semiHidden/>
    <w:rsid w:val="001057FB"/>
  </w:style>
  <w:style w:type="paragraph" w:styleId="CommentSubject">
    <w:name w:val="annotation subject"/>
    <w:basedOn w:val="CommentText"/>
    <w:next w:val="CommentText"/>
    <w:link w:val="CommentSubjectChar"/>
    <w:semiHidden/>
    <w:unhideWhenUsed/>
    <w:rsid w:val="001057FB"/>
    <w:rPr>
      <w:b/>
      <w:bCs/>
    </w:rPr>
  </w:style>
  <w:style w:type="character" w:customStyle="1" w:styleId="CommentSubjectChar">
    <w:name w:val="Comment Subject Char"/>
    <w:basedOn w:val="CommentTextChar"/>
    <w:link w:val="CommentSubject"/>
    <w:semiHidden/>
    <w:rsid w:val="001057FB"/>
    <w:rPr>
      <w:b/>
      <w:bCs/>
    </w:rPr>
  </w:style>
  <w:style w:type="paragraph" w:styleId="BalloonText">
    <w:name w:val="Balloon Text"/>
    <w:basedOn w:val="Normal"/>
    <w:link w:val="BalloonTextChar"/>
    <w:semiHidden/>
    <w:unhideWhenUsed/>
    <w:rsid w:val="001057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57FB"/>
    <w:rPr>
      <w:rFonts w:ascii="Segoe UI" w:hAnsi="Segoe UI" w:cs="Segoe UI"/>
      <w:sz w:val="18"/>
      <w:szCs w:val="18"/>
    </w:rPr>
  </w:style>
  <w:style w:type="paragraph" w:styleId="ListParagraph">
    <w:name w:val="List Paragraph"/>
    <w:basedOn w:val="Normal"/>
    <w:uiPriority w:val="34"/>
    <w:qFormat/>
    <w:rsid w:val="00ED3C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963</Words>
  <Characters>5407</Characters>
  <Application>Microsoft Office Word</Application>
  <DocSecurity>0</DocSecurity>
  <Lines>128</Lines>
  <Paragraphs>52</Paragraphs>
  <ScaleCrop>false</ScaleCrop>
  <HeadingPairs>
    <vt:vector size="2" baseType="variant">
      <vt:variant>
        <vt:lpstr>Title</vt:lpstr>
      </vt:variant>
      <vt:variant>
        <vt:i4>1</vt:i4>
      </vt:variant>
    </vt:vector>
  </HeadingPairs>
  <TitlesOfParts>
    <vt:vector size="1" baseType="lpstr">
      <vt:lpstr>S2380 SCS  FISCAL ESTIMATE</vt:lpstr>
    </vt:vector>
  </TitlesOfParts>
  <Manager>Juan Rodriguez; R224</Manager>
  <Company>Office of Legislative Services</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S2380 SCS  FISCAL ESTIMATE</dc:title>
  <dc:creator>Senator SWEENEY; Senator SCUTARI</dc:creator>
  <cp:keywords>S2380|3|CL |289|311|279|!||</cp:keywords>
  <dc:description>Sent to Sponsor 5/14/20</dc:description>
  <cp:lastModifiedBy>Franks, Denise</cp:lastModifiedBy>
  <cp:revision>2</cp:revision>
  <cp:lastPrinted>2020-05-21T16:49:00Z</cp:lastPrinted>
  <dcterms:created xsi:type="dcterms:W3CDTF">2020-05-21T17:52:00Z</dcterms:created>
  <dcterms:modified xsi:type="dcterms:W3CDTF">2020-05-21T17:52:00Z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