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7B75F6" w:rsidP="00407C9E">
      <w:pPr>
        <w:pStyle w:val="NoteOrEstimate"/>
      </w:pPr>
      <w:r>
        <w:t>LEGISLATIVE FISCAL ESTIMATE</w:t>
      </w:r>
    </w:p>
    <w:p w:rsidR="003C5892" w:rsidRDefault="007B75F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1627C" w:rsidP="0031627C">
      <w:pPr>
        <w:pStyle w:val="BillNo"/>
      </w:pPr>
      <w:proofErr w:type="gramStart"/>
      <w:r>
        <w:t>219th</w:t>
      </w:r>
      <w:proofErr w:type="gramEnd"/>
      <w:r>
        <w:t xml:space="preserve"> LEGISLATURE</w:t>
      </w:r>
    </w:p>
    <w:p w:rsidR="00353325" w:rsidRDefault="00353325" w:rsidP="00353325"/>
    <w:p w:rsidR="0031627C" w:rsidRDefault="0031627C" w:rsidP="0031627C">
      <w:pPr>
        <w:jc w:val="center"/>
      </w:pPr>
      <w:r>
        <w:t>DA</w:t>
      </w:r>
      <w:bookmarkStart w:id="0" w:name="_GoBack"/>
      <w:bookmarkEnd w:id="0"/>
      <w:r>
        <w:t>TED: MAY 12, 2020</w:t>
      </w:r>
    </w:p>
    <w:p w:rsidR="0031627C" w:rsidRDefault="0031627C" w:rsidP="00353325"/>
    <w:p w:rsidR="0031627C" w:rsidRDefault="0031627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092364" w:rsidRDefault="003D74CC" w:rsidP="007B1090">
            <w:pPr>
              <w:pStyle w:val="FronterPageNOCAPS"/>
              <w:spacing w:line="288" w:lineRule="auto"/>
              <w:ind w:left="0"/>
            </w:pPr>
            <w:r>
              <w:t>Requires health care facilities to report certain coronavirus disease 2019 (COVID-19) data related to health care workers and certain first responders.</w:t>
            </w:r>
          </w:p>
          <w:p w:rsidR="003D74CC" w:rsidRDefault="003D74CC" w:rsidP="007B1090"/>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B5302" w:rsidP="00515AC5">
            <w:r>
              <w:t>Potential indeterminate increase in State and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1E1B" w:rsidP="00515AC5">
            <w:r>
              <w:t xml:space="preserve">Department of Health, Division of Military and Veteran Affairs, </w:t>
            </w:r>
            <w:r w:rsidR="008B5302">
              <w:t>Bergen Regional Medical Center, certain county governments.</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2495"/>
        <w:gridCol w:w="2495"/>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0B17B4">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Unknown Finite Period</w:t>
            </w:r>
            <w:r w:rsidRPr="00F11982">
              <w:rPr>
                <w:b/>
              </w:rPr>
              <w:t xml:space="preserve">  </w:t>
            </w:r>
          </w:p>
        </w:tc>
      </w:tr>
      <w:tr w:rsidR="00C75246" w:rsidTr="000B17B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B17B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Potential County</w:t>
            </w:r>
            <w:r w:rsidR="00C75246" w:rsidRPr="00F11982">
              <w:rPr>
                <w:b/>
              </w:rPr>
              <w:t xml:space="preserv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723C5" w:rsidRDefault="000723C5" w:rsidP="0031627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Department of Health (DOH) may incur indeterminate expenses to collect, tabulate, and publish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31627C" w:rsidRDefault="0031627C" w:rsidP="0031627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1627C" w:rsidRDefault="000723C5" w:rsidP="0031627C">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The OLS also concludes</w:t>
      </w:r>
      <w:r w:rsidR="006108EF">
        <w:t xml:space="preserve"> that the following </w:t>
      </w:r>
      <w:r w:rsidR="003D74CC">
        <w:t xml:space="preserve">health care </w:t>
      </w:r>
      <w:r w:rsidR="006108EF">
        <w:t>facilities may experience an increase in expenditures to comply with the reporting requirement</w:t>
      </w:r>
      <w:r w:rsidR="003D74CC">
        <w:t>s</w:t>
      </w:r>
      <w:r w:rsidR="006108EF">
        <w:t xml:space="preserve"> under the bill: 1) University Hospital, an independent non-profit legal entity that is an instrumentalit</w:t>
      </w:r>
      <w:r w:rsidR="003D74CC">
        <w:t>y of the State</w:t>
      </w:r>
      <w:r w:rsidR="006108EF">
        <w:t>; 2)</w:t>
      </w:r>
      <w:r w:rsidR="006108EF" w:rsidRPr="006108EF">
        <w:rPr>
          <w:color w:val="000000"/>
        </w:rPr>
        <w:t xml:space="preserve"> Bergen Regional Medical Center, </w:t>
      </w:r>
      <w:r w:rsidR="003D74CC">
        <w:rPr>
          <w:color w:val="000000"/>
        </w:rPr>
        <w:t>a county-owned entity</w:t>
      </w:r>
      <w:r w:rsidR="006108EF" w:rsidRPr="006108EF">
        <w:rPr>
          <w:color w:val="000000"/>
        </w:rPr>
        <w:t>;</w:t>
      </w:r>
      <w:r w:rsidR="006108EF">
        <w:t xml:space="preserve"> and 3)</w:t>
      </w:r>
      <w:r w:rsidR="006108EF" w:rsidRPr="00546449">
        <w:t xml:space="preserve"> nursing homes operated by the </w:t>
      </w:r>
      <w:r w:rsidR="006108EF">
        <w:t>Division of Military and Veterans Affairs (</w:t>
      </w:r>
      <w:r w:rsidR="006108EF" w:rsidRPr="00546449">
        <w:t>DM</w:t>
      </w:r>
      <w:r w:rsidR="006108EF">
        <w:t xml:space="preserve">AVA) </w:t>
      </w:r>
      <w:r w:rsidR="006108EF" w:rsidRPr="00546449">
        <w:t>and certain county</w:t>
      </w:r>
      <w:r w:rsidR="006108EF">
        <w:t xml:space="preserve"> governments.</w:t>
      </w:r>
      <w:proofErr w:type="gramEnd"/>
    </w:p>
    <w:p w:rsidR="00255944" w:rsidRDefault="00255944" w:rsidP="0031627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108EF" w:rsidRDefault="006108EF" w:rsidP="0031627C">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all costs associated w</w:t>
      </w:r>
      <w:r w:rsidR="003D74CC">
        <w:t xml:space="preserve">ith this bill are limited to </w:t>
      </w:r>
      <w:r w:rsidR="00825BD1">
        <w:t xml:space="preserve">an </w:t>
      </w:r>
      <w:r w:rsidR="003D74CC">
        <w:t xml:space="preserve">unknown </w:t>
      </w:r>
      <w:proofErr w:type="gramStart"/>
      <w:r w:rsidR="003D74CC">
        <w:t>period of time</w:t>
      </w:r>
      <w:proofErr w:type="gramEnd"/>
      <w:r w:rsidR="003D74CC">
        <w:t xml:space="preserve">, commencing upon the bill’s enactment and </w:t>
      </w:r>
      <w:r>
        <w:t>end</w:t>
      </w:r>
      <w:r w:rsidR="003D74CC">
        <w:t>ing</w:t>
      </w:r>
      <w:r>
        <w:t xml:space="preserve"> one month </w:t>
      </w:r>
      <w:r w:rsidRPr="00735486">
        <w:rPr>
          <w:color w:val="000000"/>
          <w:spacing w:val="4"/>
        </w:rPr>
        <w:t xml:space="preserve">after the end of both the state of emergency and the public health emergency declared in response to the COVID-19 pandemic.  </w:t>
      </w:r>
    </w:p>
    <w:p w:rsidR="006108EF" w:rsidRDefault="006108EF"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5486" w:rsidRPr="00735486" w:rsidRDefault="00255944" w:rsidP="00777BF0">
      <w:pPr>
        <w:tabs>
          <w:tab w:val="left" w:pos="360"/>
          <w:tab w:val="left" w:pos="720"/>
          <w:tab w:val="left" w:pos="1440"/>
          <w:tab w:val="left" w:pos="2160"/>
          <w:tab w:val="left" w:pos="2880"/>
          <w:tab w:val="left" w:pos="3600"/>
          <w:tab w:val="left" w:pos="4320"/>
          <w:tab w:val="left" w:pos="5040"/>
        </w:tabs>
        <w:rPr>
          <w:color w:val="000000"/>
          <w:spacing w:val="4"/>
        </w:rPr>
      </w:pPr>
      <w:r w:rsidRPr="00255944">
        <w:tab/>
      </w:r>
      <w:r w:rsidR="00735486" w:rsidRPr="00735486">
        <w:rPr>
          <w:color w:val="000000"/>
          <w:spacing w:val="4"/>
        </w:rPr>
        <w:t xml:space="preserve">This bill </w:t>
      </w:r>
      <w:r w:rsidR="006442A9">
        <w:rPr>
          <w:color w:val="000000"/>
          <w:spacing w:val="4"/>
        </w:rPr>
        <w:t>requires</w:t>
      </w:r>
      <w:r w:rsidR="00735486" w:rsidRPr="00735486">
        <w:rPr>
          <w:color w:val="000000"/>
          <w:spacing w:val="4"/>
        </w:rPr>
        <w:t xml:space="preserve"> general acute care hospitals, special hospitals, ambulatory care facilities, ambulatory surgical centers, and </w:t>
      </w:r>
      <w:r w:rsidR="006442A9">
        <w:rPr>
          <w:color w:val="000000"/>
          <w:spacing w:val="4"/>
        </w:rPr>
        <w:t>nursing homes</w:t>
      </w:r>
      <w:r w:rsidR="00735486" w:rsidRPr="00735486">
        <w:rPr>
          <w:color w:val="000000"/>
          <w:spacing w:val="4"/>
        </w:rPr>
        <w:t xml:space="preserve"> to repo</w:t>
      </w:r>
      <w:r w:rsidR="00777BF0">
        <w:rPr>
          <w:color w:val="000000"/>
          <w:spacing w:val="4"/>
        </w:rPr>
        <w:t>rt to the DOH</w:t>
      </w:r>
      <w:r w:rsidR="00735486" w:rsidRPr="00735486">
        <w:rPr>
          <w:color w:val="000000"/>
          <w:spacing w:val="4"/>
        </w:rPr>
        <w:t xml:space="preserve"> data on the number of health care professionals, ancillary health care workers, and emergency medical services personnel affiliated with the facility who: tested positive for COVID-19; died from COVID-19; and were admitted for treatment for COVID-19.  The reported data is to be compiled by facility type and by professional license or certification type, if any, or by job title or category. </w:t>
      </w:r>
    </w:p>
    <w:p w:rsidR="00735486" w:rsidRPr="00735486" w:rsidRDefault="00735486" w:rsidP="00777BF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sidRPr="00735486">
        <w:rPr>
          <w:color w:val="000000"/>
          <w:spacing w:val="4"/>
        </w:rPr>
        <w:tab/>
        <w:t>The DOH will be required to publish</w:t>
      </w:r>
      <w:r w:rsidR="00777BF0">
        <w:rPr>
          <w:color w:val="000000"/>
          <w:spacing w:val="4"/>
        </w:rPr>
        <w:t>, and update daily,</w:t>
      </w:r>
      <w:r w:rsidRPr="00735486">
        <w:rPr>
          <w:color w:val="000000"/>
          <w:spacing w:val="4"/>
        </w:rPr>
        <w:t xml:space="preserve"> on its In</w:t>
      </w:r>
      <w:r w:rsidR="00777BF0">
        <w:rPr>
          <w:color w:val="000000"/>
          <w:spacing w:val="4"/>
        </w:rPr>
        <w:t>ternet website the data received under the bill</w:t>
      </w:r>
      <w:r w:rsidRPr="00735486">
        <w:rPr>
          <w:color w:val="000000"/>
          <w:spacing w:val="4"/>
        </w:rPr>
        <w:t>.  To the extent possible, the data reported by the department may be merged and cross-referenced with the demographic data published by the department pursuant to section 1 of P.L.2020, c.28</w:t>
      </w:r>
      <w:r w:rsidR="006442A9">
        <w:rPr>
          <w:color w:val="000000"/>
          <w:spacing w:val="4"/>
        </w:rPr>
        <w:t>, which requires hospitals to report COVID-19 demographic data for patients</w:t>
      </w:r>
      <w:r w:rsidRPr="00735486">
        <w:rPr>
          <w:color w:val="000000"/>
          <w:spacing w:val="4"/>
        </w:rPr>
        <w:t>.</w:t>
      </w:r>
    </w:p>
    <w:p w:rsidR="00735486" w:rsidRPr="00735486" w:rsidRDefault="00735486" w:rsidP="00777BF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sidRPr="00735486">
        <w:rPr>
          <w:color w:val="000000"/>
          <w:spacing w:val="4"/>
        </w:rPr>
        <w:tab/>
        <w:t xml:space="preserve">The bill will expire one month after the end of both the state of emergency and the public health emergency declared in response to the COVID-19 pandemic.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77BF0" w:rsidRDefault="006442A9" w:rsidP="002D7863">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274B5A">
        <w:t xml:space="preserve"> expenses to </w:t>
      </w:r>
      <w:r w:rsidR="003D74CC">
        <w:t>collect, tabulate, and</w:t>
      </w:r>
      <w:r w:rsidR="00777BF0">
        <w:t xml:space="preserve"> publish the </w:t>
      </w:r>
      <w:r w:rsidR="00274B5A">
        <w:t xml:space="preserve">data required to be reported </w:t>
      </w:r>
      <w:r w:rsidR="003D74CC">
        <w:t>by</w:t>
      </w:r>
      <w:r w:rsidR="00274B5A">
        <w:t xml:space="preserve"> health care facilities</w:t>
      </w:r>
      <w:r w:rsidR="00F87BF8">
        <w:t xml:space="preserve"> under the bill</w:t>
      </w:r>
      <w:r w:rsidR="00274B5A">
        <w:t xml:space="preserve">.  </w:t>
      </w:r>
      <w:r w:rsidR="002F1D6B">
        <w:t>The OLS is unable to quantify this amount, however, as the cost and the duration of these activities are unknown.  The OLS does assume</w:t>
      </w:r>
      <w:r w:rsidR="00274B5A">
        <w:t xml:space="preserve"> that the department will be capable of using existing staff and infrastructure to accomplish these goals,</w:t>
      </w:r>
      <w:r w:rsidR="002F1D6B">
        <w:t xml:space="preserve"> at least in part,</w:t>
      </w:r>
      <w:r w:rsidR="00274B5A">
        <w:t xml:space="preserve"> thereby minimizing or eliminating any costs.  </w:t>
      </w:r>
    </w:p>
    <w:p w:rsidR="00F87BF8" w:rsidRDefault="00777BF0" w:rsidP="002D7863">
      <w:pPr>
        <w:tabs>
          <w:tab w:val="left" w:pos="360"/>
          <w:tab w:val="left" w:pos="720"/>
          <w:tab w:val="left" w:pos="1440"/>
          <w:tab w:val="left" w:pos="2160"/>
          <w:tab w:val="left" w:pos="2880"/>
          <w:tab w:val="left" w:pos="3600"/>
          <w:tab w:val="left" w:pos="4320"/>
          <w:tab w:val="left" w:pos="5040"/>
        </w:tabs>
      </w:pPr>
      <w:r>
        <w:tab/>
      </w:r>
      <w:r w:rsidR="00274B5A">
        <w:t xml:space="preserve">For </w:t>
      </w:r>
      <w:r w:rsidR="00F87BF8">
        <w:t>example, the utilization of existing communication channels may reduce any expenses associated with the collection of data from such facilities.</w:t>
      </w:r>
      <w:r w:rsidR="00274B5A">
        <w:t xml:space="preserve"> </w:t>
      </w:r>
      <w:r w:rsidR="00F87BF8">
        <w:t xml:space="preserve">In addition, the </w:t>
      </w:r>
      <w:r w:rsidR="00274B5A">
        <w:t>department currently provides data to the public on a COVID-19 Dashboard, located on the DOH website, which includes</w:t>
      </w:r>
      <w:r w:rsidR="002F1D6B">
        <w:t>, among other things, the number of</w:t>
      </w:r>
      <w:r w:rsidR="00274B5A">
        <w:t xml:space="preserve"> COVID-19 c</w:t>
      </w:r>
      <w:r w:rsidR="002F1D6B">
        <w:t>ases in the State</w:t>
      </w:r>
      <w:r w:rsidR="00274B5A">
        <w:t xml:space="preserve"> </w:t>
      </w:r>
      <w:r w:rsidR="002F1D6B">
        <w:t xml:space="preserve">and </w:t>
      </w:r>
      <w:r w:rsidR="00274B5A">
        <w:t>patient demographics.  It may be possible that this dashboard can be modified to accommodate the publishing provisions of this bill.</w:t>
      </w:r>
      <w:r w:rsidR="00F200C4">
        <w:t xml:space="preserve">  Certain cost saving may also be achieved in streamlining the provisions of this bill with </w:t>
      </w:r>
      <w:r w:rsidR="00F200C4" w:rsidRPr="00735486">
        <w:rPr>
          <w:color w:val="000000"/>
          <w:spacing w:val="4"/>
        </w:rPr>
        <w:t>P.L.2020, c.28</w:t>
      </w:r>
      <w:r w:rsidR="00F200C4">
        <w:rPr>
          <w:color w:val="000000"/>
          <w:spacing w:val="4"/>
        </w:rPr>
        <w:t xml:space="preserve">, which requires hospitals to report COVID-19 demographic data for patients, as authorized under the bill. </w:t>
      </w:r>
    </w:p>
    <w:p w:rsidR="006F7202" w:rsidRDefault="000723C5" w:rsidP="002D7863">
      <w:pPr>
        <w:tabs>
          <w:tab w:val="left" w:pos="360"/>
          <w:tab w:val="left" w:pos="720"/>
          <w:tab w:val="left" w:pos="1440"/>
          <w:tab w:val="left" w:pos="2160"/>
          <w:tab w:val="left" w:pos="2880"/>
          <w:tab w:val="left" w:pos="3600"/>
          <w:tab w:val="left" w:pos="4320"/>
          <w:tab w:val="left" w:pos="5040"/>
        </w:tabs>
      </w:pPr>
      <w:r>
        <w:tab/>
        <w:t>The OLS also concludes</w:t>
      </w:r>
      <w:r w:rsidR="004C1F41">
        <w:t xml:space="preserve"> that </w:t>
      </w:r>
      <w:r w:rsidR="006F7202">
        <w:t xml:space="preserve">the following facilities </w:t>
      </w:r>
      <w:r w:rsidR="004C1F41">
        <w:t>may experience an increase in expenditures to comply</w:t>
      </w:r>
      <w:r w:rsidR="006F7202">
        <w:t xml:space="preserve"> with the reporting requirement </w:t>
      </w:r>
      <w:r w:rsidR="004C1F41">
        <w:t>under the bill</w:t>
      </w:r>
      <w:r w:rsidR="006F7202">
        <w:t>: 1) University Hospital, an independent non-profit legal entity that is an instrumentality of the State located in Newark</w:t>
      </w:r>
      <w:r w:rsidR="001B1E1B">
        <w:t>; 2)</w:t>
      </w:r>
      <w:r w:rsidR="001B1E1B">
        <w:rPr>
          <w:color w:val="000000"/>
        </w:rPr>
        <w:t xml:space="preserve"> Bergen Regional Medical Center, a county-owned entity in Paramus;</w:t>
      </w:r>
      <w:r w:rsidR="001B1E1B">
        <w:t xml:space="preserve"> </w:t>
      </w:r>
      <w:r w:rsidR="006F7202">
        <w:t>and 3)</w:t>
      </w:r>
      <w:r w:rsidR="00297EB8" w:rsidRPr="00546449">
        <w:t xml:space="preserve"> nursing homes operated by the </w:t>
      </w:r>
      <w:r w:rsidR="001B1E1B" w:rsidRPr="00546449">
        <w:t>DM</w:t>
      </w:r>
      <w:r w:rsidR="001B1E1B">
        <w:t xml:space="preserve">AVA </w:t>
      </w:r>
      <w:r w:rsidR="00297EB8" w:rsidRPr="00546449">
        <w:t>and certain county</w:t>
      </w:r>
      <w:r w:rsidR="006F7202">
        <w:t xml:space="preserve"> governments.  </w:t>
      </w:r>
      <w:r w:rsidR="00297EB8" w:rsidRPr="00546449">
        <w:t>Currently, the DM</w:t>
      </w:r>
      <w:r w:rsidR="00297EB8">
        <w:t>AVA operates three facilities, while t</w:t>
      </w:r>
      <w:r w:rsidR="00297EB8" w:rsidRPr="00546449">
        <w:t>here are nine county facilities: three in Bergen County; two in Middlesex County; and one each in Atlantic County, Cape May County, Gloucester County, and Passaic County.</w:t>
      </w:r>
      <w:r w:rsidR="00F200C4">
        <w:t xml:space="preserve">  The OLS is unable t</w:t>
      </w:r>
      <w:r w:rsidR="005F7A8D">
        <w:t xml:space="preserve">o determine the extent to which these facilities currently collect such data, or have staff available to perform such a responsibility, and hence the cost of the bill to these facilities.  </w:t>
      </w:r>
      <w:r w:rsidR="00297EB8" w:rsidRPr="00546449">
        <w:t xml:space="preserve">  </w:t>
      </w:r>
    </w:p>
    <w:p w:rsidR="00255944" w:rsidRDefault="006F7202" w:rsidP="002D7863">
      <w:pPr>
        <w:tabs>
          <w:tab w:val="left" w:pos="360"/>
          <w:tab w:val="left" w:pos="720"/>
          <w:tab w:val="left" w:pos="1440"/>
          <w:tab w:val="left" w:pos="2160"/>
          <w:tab w:val="left" w:pos="2880"/>
          <w:tab w:val="left" w:pos="3600"/>
          <w:tab w:val="left" w:pos="4320"/>
          <w:tab w:val="left" w:pos="5040"/>
        </w:tabs>
      </w:pPr>
      <w:r>
        <w:tab/>
      </w:r>
      <w:r w:rsidR="00F87BF8">
        <w:t xml:space="preserve">The OLS notes that all costs associated with this bill will </w:t>
      </w:r>
      <w:r w:rsidR="005F7A8D">
        <w:t xml:space="preserve">be limited to an unknown period of time, commencing upon the enactment of the bill and </w:t>
      </w:r>
      <w:r w:rsidR="00F87BF8">
        <w:t>end</w:t>
      </w:r>
      <w:r w:rsidR="005F7A8D">
        <w:t>ing</w:t>
      </w:r>
      <w:r w:rsidR="00F87BF8">
        <w:t xml:space="preserve"> one month </w:t>
      </w:r>
      <w:r w:rsidR="00F87BF8" w:rsidRPr="00735486">
        <w:rPr>
          <w:color w:val="000000"/>
          <w:spacing w:val="4"/>
        </w:rPr>
        <w:t xml:space="preserve">after the end of both the </w:t>
      </w:r>
      <w:r w:rsidR="00F87BF8" w:rsidRPr="00735486">
        <w:rPr>
          <w:color w:val="000000"/>
          <w:spacing w:val="4"/>
        </w:rPr>
        <w:lastRenderedPageBreak/>
        <w:t xml:space="preserve">state of emergency and the public health emergency declared in response to the COVID-19 pandemic.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4A7D"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1627C" w:rsidRDefault="0031627C" w:rsidP="00EF17BC">
      <w:pPr>
        <w:spacing w:line="287" w:lineRule="atLeast"/>
      </w:pPr>
    </w:p>
    <w:p w:rsidR="00EF17BC" w:rsidRDefault="007B75F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173" w:rsidRDefault="00FA2173">
      <w:r>
        <w:separator/>
      </w:r>
    </w:p>
  </w:endnote>
  <w:endnote w:type="continuationSeparator" w:id="0">
    <w:p w:rsidR="00FA2173" w:rsidRDefault="00FA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150B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7931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173" w:rsidRDefault="00FA2173">
      <w:r>
        <w:separator/>
      </w:r>
    </w:p>
  </w:footnote>
  <w:footnote w:type="continuationSeparator" w:id="0">
    <w:p w:rsidR="00FA2173" w:rsidRDefault="00FA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F</w:t>
    </w:r>
    <w:r w:rsidR="0031627C">
      <w:t>E to S</w:t>
    </w:r>
    <w:r>
      <w:t xml:space="preserve">2384 </w:t>
    </w:r>
  </w:p>
  <w:p w:rsidR="007B75F6" w:rsidRDefault="007B75F6" w:rsidP="007B75F6">
    <w:pPr>
      <w:pStyle w:val="Header"/>
      <w:jc w:val="center"/>
    </w:pPr>
    <w:r>
      <w:fldChar w:fldCharType="begin"/>
    </w:r>
    <w:r>
      <w:instrText xml:space="preserve"> PAGE  \* MERGEFORMAT </w:instrText>
    </w:r>
    <w:r>
      <w:fldChar w:fldCharType="separate"/>
    </w:r>
    <w:r w:rsidR="00B150B8">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629F9"/>
    <w:rsid w:val="000701B0"/>
    <w:rsid w:val="00070F62"/>
    <w:rsid w:val="000723C5"/>
    <w:rsid w:val="000820F8"/>
    <w:rsid w:val="0008691D"/>
    <w:rsid w:val="00095290"/>
    <w:rsid w:val="000A16EC"/>
    <w:rsid w:val="000B17B4"/>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1C3A"/>
    <w:rsid w:val="00172CF5"/>
    <w:rsid w:val="001907A1"/>
    <w:rsid w:val="00193C26"/>
    <w:rsid w:val="00194789"/>
    <w:rsid w:val="00197240"/>
    <w:rsid w:val="001A4A7D"/>
    <w:rsid w:val="001B1D4B"/>
    <w:rsid w:val="001B1E1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1627C"/>
    <w:rsid w:val="00326E3B"/>
    <w:rsid w:val="003321A7"/>
    <w:rsid w:val="00335BC0"/>
    <w:rsid w:val="003376CB"/>
    <w:rsid w:val="003411A0"/>
    <w:rsid w:val="00353325"/>
    <w:rsid w:val="0035698A"/>
    <w:rsid w:val="0036147B"/>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4CC"/>
    <w:rsid w:val="00407C9E"/>
    <w:rsid w:val="0041022E"/>
    <w:rsid w:val="004149CC"/>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A8D"/>
    <w:rsid w:val="00601F73"/>
    <w:rsid w:val="006108EF"/>
    <w:rsid w:val="00625D15"/>
    <w:rsid w:val="006442A9"/>
    <w:rsid w:val="00651611"/>
    <w:rsid w:val="00653AE2"/>
    <w:rsid w:val="006671C7"/>
    <w:rsid w:val="006917CF"/>
    <w:rsid w:val="00692BD4"/>
    <w:rsid w:val="00695A8D"/>
    <w:rsid w:val="006B22F3"/>
    <w:rsid w:val="006B238A"/>
    <w:rsid w:val="006B2AA3"/>
    <w:rsid w:val="006B2FD5"/>
    <w:rsid w:val="006B5C2D"/>
    <w:rsid w:val="006B6C16"/>
    <w:rsid w:val="006C2BFA"/>
    <w:rsid w:val="006C39F8"/>
    <w:rsid w:val="006D6F6C"/>
    <w:rsid w:val="006F02BD"/>
    <w:rsid w:val="006F239A"/>
    <w:rsid w:val="006F505D"/>
    <w:rsid w:val="006F7202"/>
    <w:rsid w:val="006F7203"/>
    <w:rsid w:val="00722AEF"/>
    <w:rsid w:val="00735486"/>
    <w:rsid w:val="00737A6C"/>
    <w:rsid w:val="00743F01"/>
    <w:rsid w:val="00744AE4"/>
    <w:rsid w:val="00763D60"/>
    <w:rsid w:val="00777BF0"/>
    <w:rsid w:val="007833B1"/>
    <w:rsid w:val="007920AC"/>
    <w:rsid w:val="007947D4"/>
    <w:rsid w:val="007A0F7E"/>
    <w:rsid w:val="007A42C5"/>
    <w:rsid w:val="007A65A1"/>
    <w:rsid w:val="007B1090"/>
    <w:rsid w:val="007B1FCF"/>
    <w:rsid w:val="007B75F6"/>
    <w:rsid w:val="007C4620"/>
    <w:rsid w:val="007E337B"/>
    <w:rsid w:val="007E5EB3"/>
    <w:rsid w:val="00804E41"/>
    <w:rsid w:val="00811BC0"/>
    <w:rsid w:val="008231E8"/>
    <w:rsid w:val="00825BD1"/>
    <w:rsid w:val="008266B7"/>
    <w:rsid w:val="00854B89"/>
    <w:rsid w:val="00855555"/>
    <w:rsid w:val="00881EF3"/>
    <w:rsid w:val="00883E7C"/>
    <w:rsid w:val="00886261"/>
    <w:rsid w:val="00894971"/>
    <w:rsid w:val="008B5302"/>
    <w:rsid w:val="008C0341"/>
    <w:rsid w:val="008D5731"/>
    <w:rsid w:val="008E1349"/>
    <w:rsid w:val="00937A78"/>
    <w:rsid w:val="00947B1E"/>
    <w:rsid w:val="00953C08"/>
    <w:rsid w:val="009717A0"/>
    <w:rsid w:val="00973C29"/>
    <w:rsid w:val="009B14F4"/>
    <w:rsid w:val="009B1B0D"/>
    <w:rsid w:val="009B1C3D"/>
    <w:rsid w:val="009B32DD"/>
    <w:rsid w:val="009C005A"/>
    <w:rsid w:val="009D4BC2"/>
    <w:rsid w:val="009D5E5F"/>
    <w:rsid w:val="009D62B4"/>
    <w:rsid w:val="009E1448"/>
    <w:rsid w:val="009E3E41"/>
    <w:rsid w:val="00A0396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50B8"/>
    <w:rsid w:val="00B1697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6C0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82B11"/>
    <w:rsid w:val="00F873F0"/>
    <w:rsid w:val="00F87BF8"/>
    <w:rsid w:val="00FA2173"/>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0C03B12-B514-40DA-B2E7-954B03D1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styleId="ListParagraph">
    <w:name w:val="List Paragraph"/>
    <w:basedOn w:val="Normal"/>
    <w:uiPriority w:val="34"/>
    <w:qFormat/>
    <w:rsid w:val="00316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899</Words>
  <Characters>4925</Characters>
  <Application>Microsoft Office Word</Application>
  <DocSecurity>0</DocSecurity>
  <Lines>120</Lines>
  <Paragraphs>44</Paragraphs>
  <ScaleCrop>false</ScaleCrop>
  <HeadingPairs>
    <vt:vector size="2" baseType="variant">
      <vt:variant>
        <vt:lpstr>Title</vt:lpstr>
      </vt:variant>
      <vt:variant>
        <vt:i4>1</vt:i4>
      </vt:variant>
    </vt:vector>
  </HeadingPairs>
  <TitlesOfParts>
    <vt:vector size="1" baseType="lpstr">
      <vt:lpstr>S2384   FISCAL ESTIMATE</vt:lpstr>
    </vt:vector>
  </TitlesOfParts>
  <Manager>Sarah Schmidt; R229</Manager>
  <Company>Office of Legislative Services</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FISCAL ESTIMATE</dc:title>
  <dc:subject>20-7205</dc:subject>
  <dc:creator>Senator GREENSTEIN</dc:creator>
  <cp:keywords>S2384|3|HS |285|219|219|!||</cp:keywords>
  <dc:description>Sent to Sponsor 5/620 BPU 5/11/20</dc:description>
  <cp:lastModifiedBy>Bell, Careema</cp:lastModifiedBy>
  <cp:revision>2</cp:revision>
  <dcterms:created xsi:type="dcterms:W3CDTF">2020-05-12T16:53:00Z</dcterms:created>
  <dcterms:modified xsi:type="dcterms:W3CDTF">2020-05-12T16:53:00Z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