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0E61" w:rsidRDefault="00780E61" w:rsidP="00780E61">
      <w:pPr>
        <w:pStyle w:val="bpuBill"/>
      </w:pPr>
      <w:bookmarkStart w:id="0" w:name="bpuFrontPg"/>
      <w:bookmarkEnd w:id="0"/>
      <w:r>
        <w:t xml:space="preserve">SENATE, No. 2398 </w:t>
      </w:r>
    </w:p>
    <w:p w:rsidR="00780E61" w:rsidRPr="009D38FF" w:rsidRDefault="00780E61" w:rsidP="00780E6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375274" r:id="rId7"/>
        </w:object>
      </w:r>
    </w:p>
    <w:p w:rsidR="00780E61" w:rsidRDefault="00780E61" w:rsidP="00780E61">
      <w:pPr>
        <w:pStyle w:val="bpuState"/>
      </w:pPr>
      <w:r>
        <w:t>STATE OF NEW JERSEY</w:t>
      </w:r>
    </w:p>
    <w:p w:rsidR="00780E61" w:rsidRDefault="00780E61" w:rsidP="00780E61">
      <w:pPr>
        <w:pStyle w:val="bpuLegislature"/>
      </w:pPr>
      <w:r>
        <w:t>219th LEGISLATURE</w:t>
      </w:r>
    </w:p>
    <w:p w:rsidR="00780E61" w:rsidRDefault="00780E61" w:rsidP="00780E61">
      <w:pPr>
        <w:pStyle w:val="bpuWpGraphic"/>
      </w:pPr>
      <w:r>
        <w:object w:dxaOrig="8985" w:dyaOrig="255">
          <v:shape id="_x0000_i1026" type="#_x0000_t75" style="width:6in;height:12pt" o:ole="">
            <v:imagedata r:id="rId6" o:title=""/>
          </v:shape>
          <o:OLEObject Type="Embed" ProgID="WPWin6.1" ShapeID="_x0000_i1026" DrawAspect="Content" ObjectID="_1653375275" r:id="rId8"/>
        </w:object>
      </w:r>
      <w:r>
        <w:t xml:space="preserve">  </w:t>
      </w:r>
    </w:p>
    <w:p w:rsidR="00780E61" w:rsidRDefault="00780E61" w:rsidP="00780E61">
      <w:pPr>
        <w:pStyle w:val="bpuIntro"/>
      </w:pPr>
      <w:r>
        <w:t>INTRODUCED MAY 7, 2020</w:t>
      </w:r>
    </w:p>
    <w:p w:rsidR="00780E61" w:rsidRDefault="00780E61" w:rsidP="00780E61">
      <w:pPr>
        <w:pStyle w:val="bpuIntro"/>
      </w:pPr>
    </w:p>
    <w:p w:rsidR="00780E61" w:rsidRDefault="00780E61" w:rsidP="00780E61">
      <w:pPr>
        <w:pStyle w:val="bpuIntro"/>
        <w:sectPr w:rsidR="00780E61" w:rsidSect="0050542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80E61" w:rsidRDefault="00780E61" w:rsidP="00780E61">
      <w:pPr>
        <w:pStyle w:val="bpuIntro"/>
      </w:pPr>
    </w:p>
    <w:p w:rsidR="00780E61" w:rsidRDefault="00780E61" w:rsidP="00780E61">
      <w:pPr>
        <w:pStyle w:val="bpuSponsor"/>
      </w:pPr>
      <w:r>
        <w:t>Sponsored by:</w:t>
      </w:r>
    </w:p>
    <w:p w:rsidR="00780E61" w:rsidRDefault="00780E61" w:rsidP="00780E61">
      <w:pPr>
        <w:pStyle w:val="bpuSponsor"/>
      </w:pPr>
      <w:r>
        <w:t>Senator  STEPHEN M. SWEENEY</w:t>
      </w:r>
    </w:p>
    <w:p w:rsidR="00780E61" w:rsidRDefault="00780E61" w:rsidP="00780E61">
      <w:pPr>
        <w:pStyle w:val="bpuSponsor"/>
      </w:pPr>
      <w:r>
        <w:t>District 3 (Cumberland, Gloucester and Salem)</w:t>
      </w:r>
    </w:p>
    <w:p w:rsidR="00780E61" w:rsidRDefault="00AF54B8" w:rsidP="00AF54B8">
      <w:pPr>
        <w:pStyle w:val="bpuSponsor"/>
      </w:pPr>
      <w:r>
        <w:t>Senator  CHRIS A. BROWN</w:t>
      </w:r>
    </w:p>
    <w:p w:rsidR="00AF54B8" w:rsidRDefault="00AF54B8" w:rsidP="00AF54B8">
      <w:pPr>
        <w:pStyle w:val="bpuSponsor"/>
      </w:pPr>
      <w:r>
        <w:t>District 2 (Atlantic)</w:t>
      </w:r>
    </w:p>
    <w:p w:rsidR="00AF54B8" w:rsidRPr="00AF54B8" w:rsidRDefault="00AF54B8" w:rsidP="00AF54B8">
      <w:pPr>
        <w:pStyle w:val="bpuSponsor"/>
      </w:pPr>
    </w:p>
    <w:p w:rsidR="00780E61" w:rsidRDefault="00780E61" w:rsidP="00780E61">
      <w:pPr>
        <w:pStyle w:val="bpuSponsor"/>
      </w:pPr>
    </w:p>
    <w:p w:rsidR="00780E61" w:rsidRDefault="00780E61" w:rsidP="00780E61">
      <w:pPr>
        <w:pStyle w:val="bpuSponsor"/>
      </w:pPr>
    </w:p>
    <w:p w:rsidR="00780E61" w:rsidRDefault="00780E61" w:rsidP="00780E61">
      <w:pPr>
        <w:pStyle w:val="bpuSponsor"/>
      </w:pPr>
    </w:p>
    <w:p w:rsidR="00780E61" w:rsidRDefault="00780E61" w:rsidP="00780E61">
      <w:pPr>
        <w:pStyle w:val="bpuSponsor"/>
      </w:pPr>
      <w:r>
        <w:t>SYNOPSIS</w:t>
      </w:r>
    </w:p>
    <w:p w:rsidR="00780E61" w:rsidRDefault="00780E61" w:rsidP="00780E61">
      <w:pPr>
        <w:pStyle w:val="bpuNormText"/>
      </w:pPr>
      <w:r>
        <w:tab/>
        <w:t xml:space="preserve">Requires State Treasurer to make loans to casino gaming properties for making required payments in lieu of property taxes to Atlantic City during current public health emergency and state of emergency. </w:t>
      </w:r>
    </w:p>
    <w:p w:rsidR="00780E61" w:rsidRDefault="00780E61" w:rsidP="00780E61">
      <w:pPr>
        <w:pStyle w:val="bpuNormText"/>
      </w:pPr>
    </w:p>
    <w:p w:rsidR="00780E61" w:rsidRDefault="00780E61" w:rsidP="00780E61">
      <w:pPr>
        <w:pStyle w:val="bpuSponsor"/>
      </w:pPr>
      <w:r>
        <w:t xml:space="preserve">CURRENT VERSION OF TEXT </w:t>
      </w:r>
    </w:p>
    <w:p w:rsidR="00780E61" w:rsidRDefault="00780E61" w:rsidP="00780E61">
      <w:pPr>
        <w:pStyle w:val="bpuNormText"/>
      </w:pPr>
      <w:r>
        <w:tab/>
        <w:t>As introduced.</w:t>
      </w:r>
    </w:p>
    <w:p w:rsidR="00780E61" w:rsidRDefault="00780E61" w:rsidP="00780E6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80E61" w:rsidRDefault="00780E61" w:rsidP="008916EC">
      <w:pPr>
        <w:pStyle w:val="FronterPage"/>
        <w:tabs>
          <w:tab w:val="clear" w:pos="720"/>
          <w:tab w:val="clear" w:pos="1440"/>
          <w:tab w:val="clear" w:pos="2160"/>
          <w:tab w:val="clear" w:pos="2880"/>
          <w:tab w:val="clear" w:pos="3600"/>
          <w:tab w:val="clear" w:pos="4320"/>
          <w:tab w:val="clear" w:pos="5040"/>
        </w:tabs>
        <w:sectPr w:rsidR="00780E61" w:rsidSect="00780E61">
          <w:type w:val="continuous"/>
          <w:pgSz w:w="12240" w:h="20160" w:code="5"/>
          <w:pgMar w:top="1440" w:right="2275" w:bottom="1440" w:left="2275" w:header="72" w:footer="720" w:gutter="0"/>
          <w:pgNumType w:start="1"/>
          <w:cols w:space="720"/>
          <w:docGrid w:linePitch="360"/>
        </w:sectPr>
      </w:pPr>
    </w:p>
    <w:p w:rsidR="00686AEB" w:rsidRPr="00677316" w:rsidRDefault="00BF7C5E" w:rsidP="003E47BA">
      <w:pPr>
        <w:pStyle w:val="HangingAnAct"/>
        <w:rPr>
          <w:rStyle w:val="HangingAnActChar"/>
        </w:rPr>
      </w:pPr>
      <w:r>
        <w:rPr>
          <w:rStyle w:val="BillHead"/>
        </w:rPr>
        <w:lastRenderedPageBreak/>
        <w:t>An Act</w:t>
      </w:r>
      <w:r w:rsidR="00686AEB" w:rsidRPr="006B7FA7">
        <w:rPr>
          <w:rStyle w:val="HangingAnActChar"/>
        </w:rPr>
        <w:t xml:space="preserve"> </w:t>
      </w:r>
      <w:r w:rsidR="002E0EC9">
        <w:t xml:space="preserve">requiring the State Treasurer to make </w:t>
      </w:r>
      <w:r w:rsidR="005C5DE8">
        <w:t xml:space="preserve">short term </w:t>
      </w:r>
      <w:r w:rsidR="002E0EC9">
        <w:t xml:space="preserve">loans to casino gaming properties for the purpose of making required </w:t>
      </w:r>
      <w:r w:rsidR="00A36895">
        <w:t xml:space="preserve"> </w:t>
      </w:r>
      <w:r w:rsidR="002E0EC9">
        <w:t xml:space="preserve">payments in lieu of property taxes to Atlantic City during </w:t>
      </w:r>
      <w:r w:rsidR="009F3A20">
        <w:t xml:space="preserve">the COVID-19 </w:t>
      </w:r>
      <w:r w:rsidR="002E0EC9">
        <w:t>public health emergency and state of emergency</w:t>
      </w:r>
      <w:r w:rsidR="00F50716">
        <w:t>, and supplementing P.L.2016, c.5</w:t>
      </w:r>
      <w:r w:rsidR="005F54F0">
        <w:t xml:space="preserve"> (C.52:27BBBB-18 et seq</w:t>
      </w:r>
      <w:r w:rsidR="002E0EC9">
        <w:t>.</w:t>
      </w:r>
      <w:r w:rsidR="005F54F0">
        <w:t>).</w:t>
      </w:r>
    </w:p>
    <w:p w:rsidR="000B1054" w:rsidRPr="00D71D68" w:rsidRDefault="000B1054" w:rsidP="000B1054"/>
    <w:p w:rsidR="00686AEB" w:rsidRPr="00AA7880" w:rsidRDefault="00686AEB" w:rsidP="00686AEB">
      <w:r>
        <w:tab/>
      </w:r>
      <w:r w:rsidR="00BF7C5E">
        <w:rPr>
          <w:rStyle w:val="BillHeading2"/>
        </w:rPr>
        <w:t>Be It Enacted</w:t>
      </w:r>
      <w:r>
        <w:rPr>
          <w:rStyle w:val="BillHeading2"/>
        </w:rPr>
        <w:t xml:space="preserve"> </w:t>
      </w:r>
      <w:r w:rsidR="00BF7C5E">
        <w:rPr>
          <w:rStyle w:val="BillLanguage"/>
        </w:rPr>
        <w:t>by the Senate and General Assembly of the State of New Jersey:</w:t>
      </w:r>
    </w:p>
    <w:p w:rsidR="00686AEB" w:rsidRDefault="00686AEB" w:rsidP="00686AEB"/>
    <w:p w:rsidR="00C47584" w:rsidRDefault="00C47584" w:rsidP="00686AEB">
      <w:r>
        <w:tab/>
      </w:r>
      <w:r w:rsidR="000D0E02">
        <w:t>1.</w:t>
      </w:r>
      <w:r w:rsidR="000D0E02">
        <w:tab/>
      </w:r>
      <w:r w:rsidR="009F3A20">
        <w:t xml:space="preserve">a.  </w:t>
      </w:r>
      <w:r w:rsidR="00DE5A86">
        <w:t xml:space="preserve">As used in this section, “casino gaming property” means </w:t>
      </w:r>
      <w:r w:rsidR="00DE5A86" w:rsidRPr="00DE5A86">
        <w:t xml:space="preserve">one or more parcels of real property located in Atlantic City, and any adjacent property utilized in connection with such property, upon which there is located a facility licensed to be used for casino gaming in 2014 or thereafter, whether or not in actual operation, which has more </w:t>
      </w:r>
      <w:r w:rsidR="009F3A20">
        <w:t xml:space="preserve">than 500 guest hotel rooms, </w:t>
      </w:r>
      <w:r w:rsidR="00DE5A86" w:rsidRPr="00DE5A86">
        <w:t>is not subject to recorded covenants prohibiting casino gaming</w:t>
      </w:r>
      <w:r w:rsidR="009F3A20">
        <w:t>, and is required to make payments in lieu of property tax</w:t>
      </w:r>
      <w:r w:rsidR="009813E8">
        <w:t xml:space="preserve">es to Atlantic City pursuant to the provisions of </w:t>
      </w:r>
      <w:r w:rsidR="00D842AB">
        <w:t>P.L.2016, c.</w:t>
      </w:r>
      <w:r w:rsidR="001D719B">
        <w:t>5</w:t>
      </w:r>
      <w:r w:rsidR="009F3A20">
        <w:t xml:space="preserve"> </w:t>
      </w:r>
      <w:r w:rsidR="00D842AB">
        <w:t>(C.52:27BBBB-</w:t>
      </w:r>
      <w:r w:rsidR="001D719B">
        <w:t>18</w:t>
      </w:r>
      <w:r w:rsidR="00D842AB">
        <w:t xml:space="preserve"> et seq.)</w:t>
      </w:r>
      <w:r w:rsidR="009F3A20">
        <w:t>.</w:t>
      </w:r>
    </w:p>
    <w:p w:rsidR="009813E8" w:rsidRDefault="000D0E02" w:rsidP="00686AEB">
      <w:r>
        <w:tab/>
        <w:t>b.</w:t>
      </w:r>
      <w:r>
        <w:tab/>
      </w:r>
      <w:r w:rsidR="001D719B">
        <w:t>Due to</w:t>
      </w:r>
      <w:r w:rsidR="00AB60E7">
        <w:t xml:space="preserve"> </w:t>
      </w:r>
      <w:r w:rsidR="009813E8">
        <w:t xml:space="preserve">the public health emergency and the state of emergency declared by Governor Murphy in Executive Order </w:t>
      </w:r>
      <w:r w:rsidR="00AB60E7">
        <w:t>103</w:t>
      </w:r>
      <w:r w:rsidR="009813E8">
        <w:t xml:space="preserve"> on March </w:t>
      </w:r>
      <w:r w:rsidR="00AB60E7">
        <w:t>9</w:t>
      </w:r>
      <w:r w:rsidR="009813E8">
        <w:t xml:space="preserve">, 2020 in response to the worldwide COVID-19 pandemic, </w:t>
      </w:r>
      <w:r w:rsidR="00AB60E7">
        <w:t xml:space="preserve">and the required shutdown of </w:t>
      </w:r>
      <w:r w:rsidR="009813E8">
        <w:t>the</w:t>
      </w:r>
      <w:r w:rsidR="00AB60E7">
        <w:t xml:space="preserve"> casino gaming properties in Atlantic City</w:t>
      </w:r>
      <w:r w:rsidR="009F3407">
        <w:t xml:space="preserve"> on March 16, 2020, the S</w:t>
      </w:r>
      <w:r w:rsidR="009813E8">
        <w:t xml:space="preserve">tate Treasurer shall make funds available from the “Property Tax Relief Fund” </w:t>
      </w:r>
      <w:r w:rsidR="00025187">
        <w:t xml:space="preserve">as a short term loan </w:t>
      </w:r>
      <w:r w:rsidR="007C0FD9">
        <w:t xml:space="preserve">to the owner or licensee of </w:t>
      </w:r>
      <w:r w:rsidR="009813E8">
        <w:t>any casino gaming property that m</w:t>
      </w:r>
      <w:r w:rsidR="001D719B">
        <w:t>ay request such a loan</w:t>
      </w:r>
      <w:r w:rsidR="009813E8">
        <w:t>, pursuant to the provisions of this section.</w:t>
      </w:r>
    </w:p>
    <w:p w:rsidR="00C47584" w:rsidRDefault="00025187" w:rsidP="00686AEB">
      <w:r>
        <w:tab/>
        <w:t>These</w:t>
      </w:r>
      <w:r w:rsidR="009F3407">
        <w:t xml:space="preserve"> available </w:t>
      </w:r>
      <w:r>
        <w:t>loan funds shall be used by</w:t>
      </w:r>
      <w:r w:rsidR="000C07B0">
        <w:t xml:space="preserve"> </w:t>
      </w:r>
      <w:r w:rsidR="007C0FD9">
        <w:t xml:space="preserve">a casino gaming property owner or licensee </w:t>
      </w:r>
      <w:r>
        <w:t>solely</w:t>
      </w:r>
      <w:r w:rsidR="009813E8">
        <w:t xml:space="preserve"> </w:t>
      </w:r>
      <w:r>
        <w:t xml:space="preserve">for the purpose of </w:t>
      </w:r>
      <w:r w:rsidR="000C07B0">
        <w:t xml:space="preserve">meeting that person’s </w:t>
      </w:r>
      <w:r w:rsidR="005C5DE8">
        <w:t xml:space="preserve">obligation to make either, or both, of the </w:t>
      </w:r>
      <w:r>
        <w:t>payment</w:t>
      </w:r>
      <w:r w:rsidR="005C5DE8">
        <w:t>s</w:t>
      </w:r>
      <w:r>
        <w:t xml:space="preserve"> in lieu of property taxes</w:t>
      </w:r>
      <w:r w:rsidR="005C5DE8">
        <w:t xml:space="preserve"> due and owing to Atlantic City on May 1, 2020 and August 1, 2020</w:t>
      </w:r>
      <w:r w:rsidR="000C07B0">
        <w:t xml:space="preserve"> for the casino gaming property</w:t>
      </w:r>
      <w:r w:rsidR="00CC0451">
        <w:t xml:space="preserve"> pursuant to subsection c. of section 3 of P.L.2016, c.5 (C.52:27BBBB-20)</w:t>
      </w:r>
      <w:r w:rsidR="005C5DE8">
        <w:t xml:space="preserve">. </w:t>
      </w:r>
    </w:p>
    <w:p w:rsidR="00C47584" w:rsidRDefault="00AB60E7" w:rsidP="00686AEB">
      <w:r>
        <w:tab/>
      </w:r>
      <w:r w:rsidR="000D0E02">
        <w:t>c.</w:t>
      </w:r>
      <w:r w:rsidR="000D0E02">
        <w:tab/>
      </w:r>
      <w:r>
        <w:t xml:space="preserve">A loan made </w:t>
      </w:r>
      <w:r w:rsidR="009F3407">
        <w:t xml:space="preserve">to a casino gaming property </w:t>
      </w:r>
      <w:r w:rsidR="000C07B0">
        <w:t xml:space="preserve">owner or licensee </w:t>
      </w:r>
      <w:r w:rsidR="005C6285">
        <w:t xml:space="preserve">pursuant to this section shall not accrue </w:t>
      </w:r>
      <w:r w:rsidR="009F3407">
        <w:t>interest</w:t>
      </w:r>
      <w:r w:rsidR="005C6285">
        <w:t xml:space="preserve"> or penalty </w:t>
      </w:r>
      <w:r w:rsidR="009F3407">
        <w:t xml:space="preserve">if repaid by the casino gaming property </w:t>
      </w:r>
      <w:r w:rsidR="000C07B0">
        <w:t xml:space="preserve">owner or licensee </w:t>
      </w:r>
      <w:r w:rsidR="009F3407">
        <w:t xml:space="preserve">not later than the </w:t>
      </w:r>
      <w:r w:rsidR="00C721A1">
        <w:t xml:space="preserve">first day of the </w:t>
      </w:r>
      <w:r w:rsidR="008E517B">
        <w:t xml:space="preserve">36th </w:t>
      </w:r>
      <w:r w:rsidR="009F3407">
        <w:t xml:space="preserve"> month following the date that the loan proceeds were provided to the casino </w:t>
      </w:r>
      <w:r w:rsidR="00C721A1">
        <w:t>gaming property</w:t>
      </w:r>
      <w:r w:rsidR="000C07B0">
        <w:t xml:space="preserve"> owner or licensee</w:t>
      </w:r>
      <w:r w:rsidR="00C721A1">
        <w:t xml:space="preserve">.  If the loan has </w:t>
      </w:r>
      <w:r w:rsidR="009F3407">
        <w:t xml:space="preserve">not </w:t>
      </w:r>
      <w:r w:rsidR="00C721A1">
        <w:t xml:space="preserve">been repaid in full by a casino gaming property </w:t>
      </w:r>
      <w:r w:rsidR="000C07B0">
        <w:t xml:space="preserve">owner or licensee </w:t>
      </w:r>
      <w:r w:rsidR="00C721A1">
        <w:t xml:space="preserve">by that date, the </w:t>
      </w:r>
      <w:r w:rsidR="009F3407">
        <w:t xml:space="preserve">State Treasurer shall </w:t>
      </w:r>
      <w:r w:rsidR="00C721A1">
        <w:t xml:space="preserve">immediately </w:t>
      </w:r>
      <w:r w:rsidR="009F3407">
        <w:t xml:space="preserve">impose a </w:t>
      </w:r>
      <w:r w:rsidR="00C721A1">
        <w:t xml:space="preserve">penalty equal to </w:t>
      </w:r>
      <w:r w:rsidR="00AA1701">
        <w:t xml:space="preserve">10 </w:t>
      </w:r>
      <w:r w:rsidR="007A0397">
        <w:t>percent of the original loan amount</w:t>
      </w:r>
      <w:r w:rsidR="00C721A1">
        <w:t xml:space="preserve">, and shall notify the casino gaming </w:t>
      </w:r>
      <w:r w:rsidR="000C07B0">
        <w:t>property owner or licensee</w:t>
      </w:r>
      <w:r w:rsidR="00C721A1">
        <w:t xml:space="preserve"> that the outstanding balance of the loan together with the amount of the penalty shall be due and payable to the State within 60 days.  If</w:t>
      </w:r>
      <w:r w:rsidR="005C6285">
        <w:t>,</w:t>
      </w:r>
      <w:r w:rsidR="00C721A1">
        <w:t xml:space="preserve"> by the</w:t>
      </w:r>
      <w:r w:rsidR="005C6285">
        <w:t xml:space="preserve"> close of business on the</w:t>
      </w:r>
      <w:r w:rsidR="00C721A1">
        <w:t xml:space="preserve"> </w:t>
      </w:r>
      <w:r w:rsidR="008E517B">
        <w:t>60th</w:t>
      </w:r>
      <w:r w:rsidR="00C721A1">
        <w:t xml:space="preserve"> day, the loan and penalty have not</w:t>
      </w:r>
      <w:r w:rsidR="005C6285">
        <w:t xml:space="preserve"> been paid in full to the State</w:t>
      </w:r>
      <w:r w:rsidR="00C721A1">
        <w:t xml:space="preserve"> </w:t>
      </w:r>
      <w:r w:rsidR="005C6285">
        <w:t>by the casino gaming propert</w:t>
      </w:r>
      <w:r w:rsidR="008E517B">
        <w:t>y owner or licensee</w:t>
      </w:r>
      <w:r w:rsidR="005C6285">
        <w:t xml:space="preserve">, </w:t>
      </w:r>
      <w:r w:rsidR="00C721A1">
        <w:t>the State Treasurer</w:t>
      </w:r>
      <w:r w:rsidR="005C6285">
        <w:t xml:space="preserve"> shall notify the Casino Control Commission</w:t>
      </w:r>
      <w:r w:rsidR="008E517B">
        <w:t xml:space="preserve"> and the Division of Gaming </w:t>
      </w:r>
      <w:r w:rsidR="008E517B">
        <w:lastRenderedPageBreak/>
        <w:t>Enforcement.  Notwithstanding any provision of the “</w:t>
      </w:r>
      <w:r w:rsidR="00D848B2">
        <w:t>C</w:t>
      </w:r>
      <w:r w:rsidR="008E517B">
        <w:t>asino Control Act,” P.L.1977,</w:t>
      </w:r>
      <w:r w:rsidR="00D848B2">
        <w:t xml:space="preserve"> c.</w:t>
      </w:r>
      <w:r w:rsidR="008E517B">
        <w:t xml:space="preserve">110 (C.5:12-1 et seq.) or any other law, rule or regulation to the contrary, upon receiving notification from the State Treasurer of the owner or licensee’s failure to pay the loan and </w:t>
      </w:r>
      <w:r w:rsidR="00983E76">
        <w:t>p</w:t>
      </w:r>
      <w:r w:rsidR="008E517B">
        <w:t xml:space="preserve">enalty as specified under this subsection, the commission shall deem the owner or licensee disqualified to hold a casino license, and the division shall suspend the owner or licensee’s operation certificate for the casino gaming property and, </w:t>
      </w:r>
      <w:r w:rsidR="005C6285">
        <w:t>shall order the casino gaming property to be shut down until the outstanding amount of the loan and the penalty are paid in f</w:t>
      </w:r>
      <w:bookmarkStart w:id="1" w:name="_GoBack"/>
      <w:bookmarkEnd w:id="1"/>
      <w:r w:rsidR="005C6285">
        <w:t>ull to the State Treasurer</w:t>
      </w:r>
      <w:r w:rsidR="007F43EE">
        <w:t>.</w:t>
      </w:r>
      <w:r w:rsidR="008E517B">
        <w:t xml:space="preserve">  If a casino gaming property remains shut down due to the suspension of the property’</w:t>
      </w:r>
      <w:r w:rsidR="007F43EE">
        <w:t>s operation</w:t>
      </w:r>
      <w:r w:rsidR="008E517B">
        <w:t xml:space="preserve"> certificate under this subsection for a period in excess of 120 days, the commission may order the casino gaming p</w:t>
      </w:r>
      <w:r w:rsidR="007F43EE">
        <w:t>r</w:t>
      </w:r>
      <w:r w:rsidR="008E517B">
        <w:t xml:space="preserve">operty to be placed in a period of conservatorship as provided under </w:t>
      </w:r>
      <w:r w:rsidR="007F43EE">
        <w:t>the “Casino Control Act,” P.L.1977, c.110 (C.5:12-1 et seq.).</w:t>
      </w:r>
      <w:r w:rsidR="008E517B">
        <w:t xml:space="preserve"> </w:t>
      </w:r>
    </w:p>
    <w:p w:rsidR="00C47584" w:rsidRDefault="007A0397" w:rsidP="00686AEB">
      <w:r>
        <w:tab/>
      </w:r>
      <w:r w:rsidR="000D0E02">
        <w:t>d.</w:t>
      </w:r>
      <w:r w:rsidR="000D0E02">
        <w:tab/>
      </w:r>
      <w:r w:rsidR="00CC0451">
        <w:t xml:space="preserve">Notwithstanding any provision of the </w:t>
      </w:r>
      <w:r>
        <w:t>“</w:t>
      </w:r>
      <w:r w:rsidR="00983E76">
        <w:t xml:space="preserve">Administrative Procedure Act,” </w:t>
      </w:r>
      <w:r>
        <w:t>P.L.</w:t>
      </w:r>
      <w:r w:rsidR="00C721A1">
        <w:t>1968, c.410 (C.52:14B-1 et seq.)</w:t>
      </w:r>
      <w:r w:rsidR="00CC0451">
        <w:t xml:space="preserve"> to the contrary, the State Treasurer shall adopt immediately upon filing with the Office of Administrative Law such rules and regulations as the State Treasurer determines to be necessary and appropriate to implement and administer the short term loan program created by subsection b. of this section, which rules and regulations shall be effective for a period not to exceed 360 days following the date of filing and may thereafter be amended, adopted, or readopted by the director in accordance with the requirements of P.L.1968, c.410 (C.52:14B-1 et seq.).</w:t>
      </w:r>
    </w:p>
    <w:p w:rsidR="00C47584" w:rsidRDefault="00C47584" w:rsidP="00686AEB"/>
    <w:p w:rsidR="006B7063" w:rsidRDefault="00686AEB" w:rsidP="00686AEB">
      <w:r>
        <w:tab/>
      </w:r>
      <w:r w:rsidR="006B7063">
        <w:t>2</w:t>
      </w:r>
      <w:r w:rsidR="000D0E02">
        <w:t>.</w:t>
      </w:r>
      <w:r w:rsidR="000D0E02">
        <w:tab/>
      </w:r>
      <w:r w:rsidR="00BF7C5E">
        <w:t>This act shall take effect</w:t>
      </w:r>
      <w:r w:rsidR="00DE5A86">
        <w:t xml:space="preserve"> immediately</w:t>
      </w:r>
      <w:r w:rsidR="00771333">
        <w:t>.</w:t>
      </w:r>
    </w:p>
    <w:p w:rsidR="00DE5A86" w:rsidRPr="00AA7880" w:rsidRDefault="00DE5A86"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552A29" w:rsidRDefault="002E0EC9" w:rsidP="00552A29">
      <w:r>
        <w:tab/>
      </w:r>
      <w:r w:rsidR="00552A29">
        <w:t xml:space="preserve">Due to the public health emergency and the state of emergency declared by Governor Murphy in Executive Order 103 on March 9, 2020 in response to the worldwide COVID-19 pandemic, and the required shutdown of casino gaming properties in Atlantic City on March 16, 2020, the owners </w:t>
      </w:r>
      <w:r w:rsidR="00683EFF">
        <w:t xml:space="preserve">or licensees </w:t>
      </w:r>
      <w:r w:rsidR="00552A29">
        <w:t xml:space="preserve">of the casino gaming properties </w:t>
      </w:r>
      <w:r w:rsidR="00501226">
        <w:t xml:space="preserve">that are required to make payments in lieu of property taxes to Atlantic City pursuant to the provisions of P.L.2016, c.5 (C.52:27BBBB-18 et seq.) are concerned that they </w:t>
      </w:r>
      <w:r w:rsidR="00552A29">
        <w:t>may not have sufficient funds on hand to make</w:t>
      </w:r>
      <w:r w:rsidR="00501226">
        <w:t xml:space="preserve"> the</w:t>
      </w:r>
      <w:r w:rsidR="00552A29">
        <w:t xml:space="preserve"> quarterly payments</w:t>
      </w:r>
      <w:r w:rsidR="00501226">
        <w:t xml:space="preserve"> in lieu of property taxes </w:t>
      </w:r>
      <w:r w:rsidR="00552A29">
        <w:t xml:space="preserve"> to Atlantic City</w:t>
      </w:r>
      <w:r w:rsidR="00501226">
        <w:t xml:space="preserve"> that are due and owing to the city on May 1, 2020 and August 1, 2020</w:t>
      </w:r>
      <w:r w:rsidR="00552A29">
        <w:t>.</w:t>
      </w:r>
      <w:r w:rsidR="00501226">
        <w:t xml:space="preserve">  </w:t>
      </w:r>
      <w:r w:rsidR="006B7063">
        <w:t xml:space="preserve">This bill would </w:t>
      </w:r>
      <w:r w:rsidR="00C07916">
        <w:t>require the State Treasurer to</w:t>
      </w:r>
      <w:r w:rsidR="00552A29" w:rsidRPr="00552A29">
        <w:t xml:space="preserve"> </w:t>
      </w:r>
      <w:r w:rsidR="00552A29">
        <w:t xml:space="preserve">make funds available from the “Property Tax Relief Fund” to </w:t>
      </w:r>
      <w:r w:rsidR="00683EFF">
        <w:t xml:space="preserve">the owners or licensees of </w:t>
      </w:r>
      <w:r w:rsidR="00501226">
        <w:t>those</w:t>
      </w:r>
      <w:r w:rsidR="00552A29">
        <w:t xml:space="preserve"> casino gaming properties as short term loans to be used solely for the purpose of paying </w:t>
      </w:r>
      <w:r w:rsidR="00501226">
        <w:t xml:space="preserve">those </w:t>
      </w:r>
      <w:r w:rsidR="00552A29">
        <w:lastRenderedPageBreak/>
        <w:t xml:space="preserve">payments in lieu of property taxes due and owing to Atlantic City on May 1, 2020 and August 1, 2020. </w:t>
      </w:r>
    </w:p>
    <w:p w:rsidR="006B7063" w:rsidRDefault="006B7063" w:rsidP="006B7063">
      <w:r>
        <w:tab/>
        <w:t xml:space="preserve">A loan made to a casino gaming property </w:t>
      </w:r>
      <w:r w:rsidR="00983E76">
        <w:t xml:space="preserve">owner or licensee </w:t>
      </w:r>
      <w:r w:rsidR="00501226">
        <w:t>under the bill would</w:t>
      </w:r>
      <w:r>
        <w:t xml:space="preserve"> not accrue interest or penalty if repaid by the casino gaming property </w:t>
      </w:r>
      <w:r w:rsidR="00983E76">
        <w:t xml:space="preserve">owner or licensee </w:t>
      </w:r>
      <w:r>
        <w:t>not la</w:t>
      </w:r>
      <w:r w:rsidR="00983E76">
        <w:t>ter than the first day of the 36th</w:t>
      </w:r>
      <w:r>
        <w:t xml:space="preserve"> month following the date that the loan proceeds were provided to the casino gaming property.  If the loan has not been repaid in full by a casino gaming property </w:t>
      </w:r>
      <w:r w:rsidR="00983E76">
        <w:t xml:space="preserve">owner or licensee </w:t>
      </w:r>
      <w:r>
        <w:t xml:space="preserve">by that date, the </w:t>
      </w:r>
      <w:r w:rsidR="00501226">
        <w:t xml:space="preserve">bill would require the State Treasurer to </w:t>
      </w:r>
      <w:r>
        <w:t xml:space="preserve">immediately impose a penalty equal to 10 percent of the original loan amount, and notify the casino gaming property </w:t>
      </w:r>
      <w:r w:rsidR="00983E76">
        <w:t xml:space="preserve">owner or licensee </w:t>
      </w:r>
      <w:r>
        <w:t xml:space="preserve">that the outstanding balance of the loan together with the amount of the penalty </w:t>
      </w:r>
      <w:r w:rsidR="00501226">
        <w:t xml:space="preserve">would </w:t>
      </w:r>
      <w:r>
        <w:t>be due and payable to the State within 60 days.  If, by the close of business on the 60</w:t>
      </w:r>
      <w:r w:rsidR="00983E76">
        <w:t>th</w:t>
      </w:r>
      <w:r>
        <w:t xml:space="preserve"> day, the loan and penalty have not been paid in full to the Sta</w:t>
      </w:r>
      <w:r w:rsidR="00983E76">
        <w:t>te by the casino gaming property owner or licensee</w:t>
      </w:r>
      <w:r>
        <w:t xml:space="preserve">, the State Treasurer </w:t>
      </w:r>
      <w:r w:rsidR="00501226">
        <w:t xml:space="preserve">would be required to </w:t>
      </w:r>
      <w:r>
        <w:t>notify the Casino Control Commission</w:t>
      </w:r>
      <w:r w:rsidR="00983E76">
        <w:t xml:space="preserve"> and the Division of G</w:t>
      </w:r>
      <w:r w:rsidR="00683EFF">
        <w:t>a</w:t>
      </w:r>
      <w:r w:rsidR="00983E76">
        <w:t xml:space="preserve">ming Enforcement of the owner or licensee’s </w:t>
      </w:r>
      <w:r w:rsidR="00683EFF">
        <w:t xml:space="preserve">nonpayment.  This bill requires the commission to deem the owner or licensee disqualified to hold a casino license and the division to suspend the owner or licensee’s operation certificate for the casino gaming property and to order </w:t>
      </w:r>
      <w:r>
        <w:t>the casino gaming property to be shut down until the outstanding amount of the loan and the penalty are paid in full to the State Treasurer</w:t>
      </w:r>
      <w:r w:rsidR="00683EFF">
        <w:t>.</w:t>
      </w:r>
    </w:p>
    <w:p w:rsidR="00683EFF" w:rsidRDefault="00683EFF" w:rsidP="006B7063">
      <w:r>
        <w:tab/>
        <w:t>The bill further permits the commission to place the casino gaming property under an appointed conservator if it remains shut down due to the suspension of the property’s operation certificate for a period in excess of 120 days.  Under the “Casino Control Act,” P.L.1977, c.100 (C.5:12-1 et seq.), a conservator is empowered by the commission to, among other duties, continue the business of the former or suspended casino licensee.</w:t>
      </w:r>
    </w:p>
    <w:sectPr w:rsidR="00683EFF" w:rsidSect="00780E6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4F6D" w:rsidRDefault="00A14F6D">
      <w:r>
        <w:separator/>
      </w:r>
    </w:p>
  </w:endnote>
  <w:endnote w:type="continuationSeparator" w:id="0">
    <w:p w:rsidR="00A14F6D" w:rsidRDefault="00A14F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42D" w:rsidRDefault="0050542D" w:rsidP="0050542D">
    <w:pPr>
      <w:pStyle w:val="sponUdate"/>
    </w:pPr>
    <w:r>
      <w:t>(Sponsorship Updated As Of: 6/8/2020)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ED1C14" w:rsidRDefault="00665CBC" w:rsidP="00ED1C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4F6D" w:rsidRDefault="00A14F6D">
      <w:r>
        <w:separator/>
      </w:r>
    </w:p>
  </w:footnote>
  <w:footnote w:type="continuationSeparator" w:id="0">
    <w:p w:rsidR="00A14F6D" w:rsidRDefault="00A14F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1334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80E61" w:rsidRDefault="00780E61" w:rsidP="00780E61">
    <w:pPr>
      <w:pStyle w:val="bpuHeadSpon"/>
    </w:pPr>
    <w:r w:rsidRPr="00780E61">
      <w:rPr>
        <w:rStyle w:val="bpuHeadSponChar"/>
      </w:rPr>
      <w:t>S2398</w:t>
    </w:r>
    <w:r>
      <w:t xml:space="preserve"> SWEENEY</w:t>
    </w:r>
    <w:r w:rsidR="00847365">
      <w:t>, BROWN</w:t>
    </w:r>
  </w:p>
  <w:p w:rsidR="00780E61" w:rsidRDefault="00780E61" w:rsidP="00780E61">
    <w:pPr>
      <w:pStyle w:val="bpuHeadSpon"/>
    </w:pPr>
    <w:r>
      <w:fldChar w:fldCharType="begin"/>
    </w:r>
    <w:r>
      <w:instrText xml:space="preserve"> PAGE  \* MERGEFORMAT </w:instrText>
    </w:r>
    <w:r>
      <w:fldChar w:fldCharType="separate"/>
    </w:r>
    <w:r w:rsidR="0011334B">
      <w:rPr>
        <w:noProof/>
      </w:rPr>
      <w:t>3</w:t>
    </w:r>
    <w:r>
      <w:fldChar w:fldCharType="end"/>
    </w:r>
  </w:p>
  <w:p w:rsidR="00780E61" w:rsidRDefault="00780E61" w:rsidP="00780E6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80E61" w:rsidRDefault="00780E61" w:rsidP="00780E61">
    <w:pPr>
      <w:pStyle w:val="bpuHeadSpon"/>
    </w:pPr>
    <w:r w:rsidRPr="00780E61">
      <w:rPr>
        <w:rStyle w:val="bpuHeadSponChar"/>
      </w:rPr>
      <w:t>S2398</w:t>
    </w:r>
    <w:r>
      <w:t xml:space="preserve"> SWEENEY</w:t>
    </w:r>
    <w:r w:rsidR="00D11EFF">
      <w:t>, BROWN</w:t>
    </w:r>
  </w:p>
  <w:p w:rsidR="00780E61" w:rsidRDefault="00780E61" w:rsidP="00780E61">
    <w:pPr>
      <w:pStyle w:val="bpuHeadSpon"/>
    </w:pPr>
    <w:r>
      <w:fldChar w:fldCharType="begin"/>
    </w:r>
    <w:r>
      <w:instrText xml:space="preserve"> PAGE  \* MERGEFORMAT </w:instrText>
    </w:r>
    <w:r>
      <w:fldChar w:fldCharType="separate"/>
    </w:r>
    <w:r w:rsidR="0011334B">
      <w:rPr>
        <w:noProof/>
      </w:rPr>
      <w:t>2</w:t>
    </w:r>
    <w:r>
      <w:fldChar w:fldCharType="end"/>
    </w:r>
  </w:p>
  <w:p w:rsidR="00780E61" w:rsidRDefault="00780E61" w:rsidP="00780E6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F6D"/>
    <w:rsid w:val="000051BD"/>
    <w:rsid w:val="000160A5"/>
    <w:rsid w:val="0002335B"/>
    <w:rsid w:val="00025187"/>
    <w:rsid w:val="0003549A"/>
    <w:rsid w:val="000367AE"/>
    <w:rsid w:val="00043B22"/>
    <w:rsid w:val="00045F9E"/>
    <w:rsid w:val="00054975"/>
    <w:rsid w:val="00057D20"/>
    <w:rsid w:val="0006197C"/>
    <w:rsid w:val="0006281F"/>
    <w:rsid w:val="0008141C"/>
    <w:rsid w:val="00094A55"/>
    <w:rsid w:val="000A44A7"/>
    <w:rsid w:val="000B1054"/>
    <w:rsid w:val="000B3411"/>
    <w:rsid w:val="000C054C"/>
    <w:rsid w:val="000C07B0"/>
    <w:rsid w:val="000C12C2"/>
    <w:rsid w:val="000D0E02"/>
    <w:rsid w:val="000D11AF"/>
    <w:rsid w:val="000D6255"/>
    <w:rsid w:val="000D6262"/>
    <w:rsid w:val="000D7B4A"/>
    <w:rsid w:val="000E4006"/>
    <w:rsid w:val="000F085C"/>
    <w:rsid w:val="000F3DA2"/>
    <w:rsid w:val="000F5FDE"/>
    <w:rsid w:val="000F7466"/>
    <w:rsid w:val="0011334B"/>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719B"/>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584"/>
    <w:rsid w:val="00286C7E"/>
    <w:rsid w:val="002A1029"/>
    <w:rsid w:val="002A3A1A"/>
    <w:rsid w:val="002A4692"/>
    <w:rsid w:val="002A51BA"/>
    <w:rsid w:val="002B2E26"/>
    <w:rsid w:val="002B3FE6"/>
    <w:rsid w:val="002C1528"/>
    <w:rsid w:val="002C2D81"/>
    <w:rsid w:val="002C461E"/>
    <w:rsid w:val="002C6CEC"/>
    <w:rsid w:val="002E09CE"/>
    <w:rsid w:val="002E0EC9"/>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7E2B"/>
    <w:rsid w:val="0036180C"/>
    <w:rsid w:val="00363CF5"/>
    <w:rsid w:val="00364344"/>
    <w:rsid w:val="003702CA"/>
    <w:rsid w:val="003702DC"/>
    <w:rsid w:val="00370617"/>
    <w:rsid w:val="00382F1F"/>
    <w:rsid w:val="003876A8"/>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08BA"/>
    <w:rsid w:val="004F21BD"/>
    <w:rsid w:val="004F4F1D"/>
    <w:rsid w:val="004F74DD"/>
    <w:rsid w:val="00501226"/>
    <w:rsid w:val="00501317"/>
    <w:rsid w:val="0050495C"/>
    <w:rsid w:val="0050542D"/>
    <w:rsid w:val="00505DC9"/>
    <w:rsid w:val="00506E1E"/>
    <w:rsid w:val="00513C81"/>
    <w:rsid w:val="00527BFB"/>
    <w:rsid w:val="00532A32"/>
    <w:rsid w:val="00540B0B"/>
    <w:rsid w:val="0054460F"/>
    <w:rsid w:val="00552A29"/>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5DE8"/>
    <w:rsid w:val="005C6285"/>
    <w:rsid w:val="005C7F3C"/>
    <w:rsid w:val="005E017C"/>
    <w:rsid w:val="005E33DB"/>
    <w:rsid w:val="005E50C6"/>
    <w:rsid w:val="005F2A97"/>
    <w:rsid w:val="005F399B"/>
    <w:rsid w:val="005F54F0"/>
    <w:rsid w:val="006019F8"/>
    <w:rsid w:val="00605B20"/>
    <w:rsid w:val="0061156F"/>
    <w:rsid w:val="00613FF5"/>
    <w:rsid w:val="006155A8"/>
    <w:rsid w:val="00621B94"/>
    <w:rsid w:val="00626239"/>
    <w:rsid w:val="00635316"/>
    <w:rsid w:val="00635449"/>
    <w:rsid w:val="006378C5"/>
    <w:rsid w:val="00645E6A"/>
    <w:rsid w:val="00665CBC"/>
    <w:rsid w:val="00667A5C"/>
    <w:rsid w:val="00673610"/>
    <w:rsid w:val="00677316"/>
    <w:rsid w:val="00683EFF"/>
    <w:rsid w:val="00686AEB"/>
    <w:rsid w:val="006B706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530C"/>
    <w:rsid w:val="007502CB"/>
    <w:rsid w:val="00752D79"/>
    <w:rsid w:val="00752E20"/>
    <w:rsid w:val="00756EDE"/>
    <w:rsid w:val="00771333"/>
    <w:rsid w:val="00780E61"/>
    <w:rsid w:val="00781B4D"/>
    <w:rsid w:val="007824BF"/>
    <w:rsid w:val="00783B8D"/>
    <w:rsid w:val="00794B94"/>
    <w:rsid w:val="00794BD4"/>
    <w:rsid w:val="007A0397"/>
    <w:rsid w:val="007A2F73"/>
    <w:rsid w:val="007A3061"/>
    <w:rsid w:val="007A5A0B"/>
    <w:rsid w:val="007C0E14"/>
    <w:rsid w:val="007C0FD9"/>
    <w:rsid w:val="007C7DE4"/>
    <w:rsid w:val="007D40CB"/>
    <w:rsid w:val="007D5796"/>
    <w:rsid w:val="007D59C0"/>
    <w:rsid w:val="007D7D9C"/>
    <w:rsid w:val="007F43EE"/>
    <w:rsid w:val="007F485D"/>
    <w:rsid w:val="007F6050"/>
    <w:rsid w:val="00813627"/>
    <w:rsid w:val="00824570"/>
    <w:rsid w:val="00832816"/>
    <w:rsid w:val="00837109"/>
    <w:rsid w:val="00840365"/>
    <w:rsid w:val="008406A3"/>
    <w:rsid w:val="00841D2C"/>
    <w:rsid w:val="00845F3C"/>
    <w:rsid w:val="008461B8"/>
    <w:rsid w:val="008462F1"/>
    <w:rsid w:val="00847365"/>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190F"/>
    <w:rsid w:val="008E454C"/>
    <w:rsid w:val="008E517B"/>
    <w:rsid w:val="008F1E5A"/>
    <w:rsid w:val="00901BDA"/>
    <w:rsid w:val="009121D8"/>
    <w:rsid w:val="00916F7A"/>
    <w:rsid w:val="00917FE3"/>
    <w:rsid w:val="00930C20"/>
    <w:rsid w:val="009318C7"/>
    <w:rsid w:val="00931C09"/>
    <w:rsid w:val="009348C2"/>
    <w:rsid w:val="009440D0"/>
    <w:rsid w:val="009523A3"/>
    <w:rsid w:val="00960958"/>
    <w:rsid w:val="00963A46"/>
    <w:rsid w:val="00966A3E"/>
    <w:rsid w:val="00971493"/>
    <w:rsid w:val="00971AD9"/>
    <w:rsid w:val="00973069"/>
    <w:rsid w:val="00973523"/>
    <w:rsid w:val="00980766"/>
    <w:rsid w:val="009813E8"/>
    <w:rsid w:val="009835D4"/>
    <w:rsid w:val="00983E76"/>
    <w:rsid w:val="009865D4"/>
    <w:rsid w:val="00986BCE"/>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E5F"/>
    <w:rsid w:val="009E5961"/>
    <w:rsid w:val="009F3407"/>
    <w:rsid w:val="009F3A20"/>
    <w:rsid w:val="009F4FAC"/>
    <w:rsid w:val="00A017C0"/>
    <w:rsid w:val="00A11228"/>
    <w:rsid w:val="00A14F6D"/>
    <w:rsid w:val="00A222C2"/>
    <w:rsid w:val="00A305D6"/>
    <w:rsid w:val="00A342C4"/>
    <w:rsid w:val="00A36895"/>
    <w:rsid w:val="00A50F6B"/>
    <w:rsid w:val="00A52237"/>
    <w:rsid w:val="00A551D6"/>
    <w:rsid w:val="00A6251B"/>
    <w:rsid w:val="00A6754E"/>
    <w:rsid w:val="00A70F58"/>
    <w:rsid w:val="00A72987"/>
    <w:rsid w:val="00A7346B"/>
    <w:rsid w:val="00A84C4F"/>
    <w:rsid w:val="00A932A1"/>
    <w:rsid w:val="00A96E06"/>
    <w:rsid w:val="00AA1701"/>
    <w:rsid w:val="00AA6197"/>
    <w:rsid w:val="00AA6C70"/>
    <w:rsid w:val="00AB16FD"/>
    <w:rsid w:val="00AB4813"/>
    <w:rsid w:val="00AB60E7"/>
    <w:rsid w:val="00AC6466"/>
    <w:rsid w:val="00AC7639"/>
    <w:rsid w:val="00AD08BB"/>
    <w:rsid w:val="00AD0EC0"/>
    <w:rsid w:val="00AD70D6"/>
    <w:rsid w:val="00AD75BC"/>
    <w:rsid w:val="00AD7BB0"/>
    <w:rsid w:val="00AD7BC9"/>
    <w:rsid w:val="00AE1871"/>
    <w:rsid w:val="00AF1A8C"/>
    <w:rsid w:val="00AF54B8"/>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149"/>
    <w:rsid w:val="00BB4DDB"/>
    <w:rsid w:val="00BB5D79"/>
    <w:rsid w:val="00BB5F02"/>
    <w:rsid w:val="00BC6529"/>
    <w:rsid w:val="00BC7892"/>
    <w:rsid w:val="00BE24D6"/>
    <w:rsid w:val="00BE7EFA"/>
    <w:rsid w:val="00BF06AD"/>
    <w:rsid w:val="00BF2C67"/>
    <w:rsid w:val="00BF7C5E"/>
    <w:rsid w:val="00C04F4D"/>
    <w:rsid w:val="00C07916"/>
    <w:rsid w:val="00C12E48"/>
    <w:rsid w:val="00C13D14"/>
    <w:rsid w:val="00C15F53"/>
    <w:rsid w:val="00C23F09"/>
    <w:rsid w:val="00C25356"/>
    <w:rsid w:val="00C328D0"/>
    <w:rsid w:val="00C44F3D"/>
    <w:rsid w:val="00C46BC1"/>
    <w:rsid w:val="00C47584"/>
    <w:rsid w:val="00C5235F"/>
    <w:rsid w:val="00C54CE2"/>
    <w:rsid w:val="00C66BF3"/>
    <w:rsid w:val="00C70140"/>
    <w:rsid w:val="00C721A1"/>
    <w:rsid w:val="00C73CA7"/>
    <w:rsid w:val="00C822F6"/>
    <w:rsid w:val="00C82AC2"/>
    <w:rsid w:val="00C8456C"/>
    <w:rsid w:val="00C91E19"/>
    <w:rsid w:val="00C92402"/>
    <w:rsid w:val="00C92867"/>
    <w:rsid w:val="00C93B93"/>
    <w:rsid w:val="00CA037D"/>
    <w:rsid w:val="00CA0837"/>
    <w:rsid w:val="00CA2442"/>
    <w:rsid w:val="00CA3E08"/>
    <w:rsid w:val="00CA4725"/>
    <w:rsid w:val="00CB6246"/>
    <w:rsid w:val="00CC0451"/>
    <w:rsid w:val="00CC0A17"/>
    <w:rsid w:val="00CD0F93"/>
    <w:rsid w:val="00CD1BD1"/>
    <w:rsid w:val="00CD528D"/>
    <w:rsid w:val="00CE78BF"/>
    <w:rsid w:val="00CF65EB"/>
    <w:rsid w:val="00CF72AD"/>
    <w:rsid w:val="00D02441"/>
    <w:rsid w:val="00D039F4"/>
    <w:rsid w:val="00D10496"/>
    <w:rsid w:val="00D11173"/>
    <w:rsid w:val="00D11EFF"/>
    <w:rsid w:val="00D1215F"/>
    <w:rsid w:val="00D16561"/>
    <w:rsid w:val="00D17FF8"/>
    <w:rsid w:val="00D268AC"/>
    <w:rsid w:val="00D27FF3"/>
    <w:rsid w:val="00D343D0"/>
    <w:rsid w:val="00D3664D"/>
    <w:rsid w:val="00D500E9"/>
    <w:rsid w:val="00D507BC"/>
    <w:rsid w:val="00D6090A"/>
    <w:rsid w:val="00D62FA3"/>
    <w:rsid w:val="00D63B6F"/>
    <w:rsid w:val="00D64A90"/>
    <w:rsid w:val="00D842AB"/>
    <w:rsid w:val="00D848B2"/>
    <w:rsid w:val="00D9410B"/>
    <w:rsid w:val="00D9695B"/>
    <w:rsid w:val="00DA2417"/>
    <w:rsid w:val="00DA5585"/>
    <w:rsid w:val="00DB02AC"/>
    <w:rsid w:val="00DB6AA2"/>
    <w:rsid w:val="00DE10D1"/>
    <w:rsid w:val="00DE2514"/>
    <w:rsid w:val="00DE5A86"/>
    <w:rsid w:val="00DE6851"/>
    <w:rsid w:val="00DF03EE"/>
    <w:rsid w:val="00E01B71"/>
    <w:rsid w:val="00E05CC9"/>
    <w:rsid w:val="00E15573"/>
    <w:rsid w:val="00E25A5B"/>
    <w:rsid w:val="00E373C7"/>
    <w:rsid w:val="00E4267B"/>
    <w:rsid w:val="00E42F13"/>
    <w:rsid w:val="00E452DF"/>
    <w:rsid w:val="00E543CF"/>
    <w:rsid w:val="00E546FD"/>
    <w:rsid w:val="00E55A75"/>
    <w:rsid w:val="00E608F1"/>
    <w:rsid w:val="00E611B9"/>
    <w:rsid w:val="00E7144F"/>
    <w:rsid w:val="00E73D74"/>
    <w:rsid w:val="00E76A79"/>
    <w:rsid w:val="00E80692"/>
    <w:rsid w:val="00E80C24"/>
    <w:rsid w:val="00E93836"/>
    <w:rsid w:val="00EA7C16"/>
    <w:rsid w:val="00EC24C2"/>
    <w:rsid w:val="00EC5281"/>
    <w:rsid w:val="00EC791D"/>
    <w:rsid w:val="00EC7CA6"/>
    <w:rsid w:val="00ED1C14"/>
    <w:rsid w:val="00ED3C5D"/>
    <w:rsid w:val="00ED4553"/>
    <w:rsid w:val="00F00D08"/>
    <w:rsid w:val="00F15583"/>
    <w:rsid w:val="00F200EE"/>
    <w:rsid w:val="00F22481"/>
    <w:rsid w:val="00F2542E"/>
    <w:rsid w:val="00F27278"/>
    <w:rsid w:val="00F344E3"/>
    <w:rsid w:val="00F34D58"/>
    <w:rsid w:val="00F41A9D"/>
    <w:rsid w:val="00F44314"/>
    <w:rsid w:val="00F50716"/>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3BBEB58"/>
  <w15:docId w15:val="{9A90DB1B-6750-4B19-A134-C4FD8E8F9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80E61"/>
  </w:style>
  <w:style w:type="paragraph" w:styleId="BalloonText">
    <w:name w:val="Balloon Text"/>
    <w:basedOn w:val="Normal"/>
    <w:link w:val="BalloonTextChar"/>
    <w:semiHidden/>
    <w:unhideWhenUsed/>
    <w:rsid w:val="00CA3E0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A3E0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1328</Words>
  <Characters>6531</Characters>
  <Application>Microsoft Office Word</Application>
  <DocSecurity>0</DocSecurity>
  <Lines>153</Lines>
  <Paragraphs>25</Paragraphs>
  <ScaleCrop>false</ScaleCrop>
  <HeadingPairs>
    <vt:vector size="2" baseType="variant">
      <vt:variant>
        <vt:lpstr>Title</vt:lpstr>
      </vt:variant>
      <vt:variant>
        <vt:i4>1</vt:i4>
      </vt:variant>
    </vt:vector>
  </HeadingPairs>
  <TitlesOfParts>
    <vt:vector size="1" baseType="lpstr">
      <vt:lpstr>S2398</vt:lpstr>
    </vt:vector>
  </TitlesOfParts>
  <Manager>R225</Manager>
  <Company>NJ Office of Legislative Services</Company>
  <LinksUpToDate>false</LinksUpToDate>
  <CharactersWithSpaces>7870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S2398</dc:title>
  <dc:subject/>
  <dc:creator>Senator  SWEENEY</dc:creator>
  <cp:keywords>S2398|4|LG |115|223|252|F|0|</cp:keywords>
  <dc:description>INTRODUCED MAY 7, 2020</dc:description>
  <cp:lastModifiedBy>Siracusa, Nicole</cp:lastModifiedBy>
  <cp:revision>2</cp:revision>
  <cp:lastPrinted>2020-06-11T14:07:00Z</cp:lastPrinted>
  <dcterms:created xsi:type="dcterms:W3CDTF">2020-06-11T14:08:00Z</dcterms:created>
  <dcterms:modified xsi:type="dcterms:W3CDTF">2020-06-11T14:08:00Z</dcterms:modified>
  <cp:category>Sec.1:  C.52:27BBBB-20.1 to 2020/27_x000d_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