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FCA" w:rsidRDefault="00C36FCA" w:rsidP="00C36FCA">
      <w:pPr>
        <w:pStyle w:val="bpuReprint"/>
      </w:pPr>
      <w:bookmarkStart w:id="0" w:name="bpuFrontPg"/>
      <w:bookmarkEnd w:id="0"/>
      <w:r>
        <w:t>[First Reprint]</w:t>
      </w:r>
    </w:p>
    <w:p w:rsidR="003A1C0D" w:rsidRDefault="003A1C0D" w:rsidP="003A1C0D">
      <w:pPr>
        <w:pStyle w:val="bpuBill"/>
      </w:pPr>
      <w:r>
        <w:t xml:space="preserve">SENATE, No. 2419 </w:t>
      </w:r>
    </w:p>
    <w:p w:rsidR="003A1C0D" w:rsidRPr="009D38FF" w:rsidRDefault="003A1C0D" w:rsidP="003A1C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4960667" r:id="rId8"/>
        </w:object>
      </w:r>
    </w:p>
    <w:p w:rsidR="003A1C0D" w:rsidRDefault="003A1C0D" w:rsidP="003A1C0D">
      <w:pPr>
        <w:pStyle w:val="bpuState"/>
      </w:pPr>
      <w:r>
        <w:t>STATE OF NEW JERSEY</w:t>
      </w:r>
    </w:p>
    <w:p w:rsidR="003A1C0D" w:rsidRDefault="003A1C0D" w:rsidP="003A1C0D">
      <w:pPr>
        <w:pStyle w:val="bpuLegislature"/>
      </w:pPr>
      <w:proofErr w:type="gramStart"/>
      <w:r>
        <w:t>219th</w:t>
      </w:r>
      <w:proofErr w:type="gramEnd"/>
      <w:r>
        <w:t xml:space="preserve"> LEGISLATURE</w:t>
      </w:r>
    </w:p>
    <w:p w:rsidR="003A1C0D" w:rsidRDefault="003A1C0D" w:rsidP="003A1C0D">
      <w:pPr>
        <w:pStyle w:val="bpuWpGraphic"/>
      </w:pPr>
      <w:r>
        <w:object w:dxaOrig="8985" w:dyaOrig="255">
          <v:shape id="_x0000_i1026" type="#_x0000_t75" style="width:6in;height:12.1pt" o:ole="">
            <v:imagedata r:id="rId7" o:title=""/>
          </v:shape>
          <o:OLEObject Type="Embed" ProgID="WPWin6.1" ShapeID="_x0000_i1026" DrawAspect="Content" ObjectID="_1654960668" r:id="rId9"/>
        </w:object>
      </w:r>
      <w:r>
        <w:t xml:space="preserve">  </w:t>
      </w:r>
    </w:p>
    <w:p w:rsidR="003A1C0D" w:rsidRDefault="003A1C0D" w:rsidP="003A1C0D">
      <w:pPr>
        <w:pStyle w:val="bpuIntro"/>
      </w:pPr>
      <w:r>
        <w:t>INTRODUCED MAY 7, 2020</w:t>
      </w:r>
    </w:p>
    <w:p w:rsidR="003A1C0D" w:rsidRDefault="003A1C0D" w:rsidP="003A1C0D">
      <w:pPr>
        <w:pStyle w:val="bpuIntro"/>
      </w:pPr>
    </w:p>
    <w:p w:rsidR="003A1C0D" w:rsidRDefault="003A1C0D" w:rsidP="003A1C0D">
      <w:pPr>
        <w:pStyle w:val="bpuIntro"/>
        <w:sectPr w:rsidR="003A1C0D" w:rsidSect="003A1C0D">
          <w:headerReference w:type="even" r:id="rId10"/>
          <w:headerReference w:type="default" r:id="rId11"/>
          <w:pgSz w:w="12240" w:h="20160" w:code="5"/>
          <w:pgMar w:top="2160" w:right="1440" w:bottom="1440" w:left="1440" w:header="72" w:footer="720" w:gutter="0"/>
          <w:pgNumType w:start="1"/>
          <w:cols w:space="720"/>
          <w:docGrid w:linePitch="360"/>
        </w:sectPr>
      </w:pPr>
    </w:p>
    <w:p w:rsidR="003A1C0D" w:rsidRDefault="003A1C0D" w:rsidP="003A1C0D">
      <w:pPr>
        <w:pStyle w:val="bpuIntro"/>
      </w:pPr>
    </w:p>
    <w:p w:rsidR="003A1C0D" w:rsidRDefault="003A1C0D" w:rsidP="003A1C0D">
      <w:pPr>
        <w:pStyle w:val="bpuSponsor"/>
      </w:pPr>
      <w:r>
        <w:t>Sponsored by:</w:t>
      </w:r>
    </w:p>
    <w:p w:rsidR="003A1C0D" w:rsidRDefault="003A1C0D" w:rsidP="003A1C0D">
      <w:pPr>
        <w:pStyle w:val="bpuSponsor"/>
      </w:pPr>
      <w:proofErr w:type="gramStart"/>
      <w:r>
        <w:t>Senator  NICHOLAS</w:t>
      </w:r>
      <w:proofErr w:type="gramEnd"/>
      <w:r>
        <w:t xml:space="preserve"> P. SCUTARI</w:t>
      </w:r>
    </w:p>
    <w:p w:rsidR="003A1C0D" w:rsidRDefault="003A1C0D" w:rsidP="003A1C0D">
      <w:pPr>
        <w:pStyle w:val="bpuSponsor"/>
      </w:pPr>
      <w:r>
        <w:t>District 22 (Middlesex, Somerset and Union)</w:t>
      </w:r>
    </w:p>
    <w:p w:rsidR="003A1C0D" w:rsidRDefault="003A1C0D" w:rsidP="003A1C0D">
      <w:pPr>
        <w:pStyle w:val="bpuSponsor"/>
      </w:pPr>
    </w:p>
    <w:p w:rsidR="003A1C0D" w:rsidRDefault="003A1C0D" w:rsidP="003A1C0D">
      <w:pPr>
        <w:pStyle w:val="bpuSponsor"/>
      </w:pPr>
    </w:p>
    <w:p w:rsidR="003A1C0D" w:rsidRDefault="003A1C0D" w:rsidP="003A1C0D">
      <w:pPr>
        <w:pStyle w:val="bpuSponsor"/>
      </w:pPr>
    </w:p>
    <w:p w:rsidR="003A1C0D" w:rsidRDefault="003A1C0D" w:rsidP="003A1C0D">
      <w:pPr>
        <w:pStyle w:val="bpuSponsor"/>
      </w:pPr>
    </w:p>
    <w:p w:rsidR="003A1C0D" w:rsidRDefault="003A1C0D" w:rsidP="003A1C0D">
      <w:pPr>
        <w:pStyle w:val="bpuSponsor"/>
      </w:pPr>
      <w:r>
        <w:t>SYNOPSIS</w:t>
      </w:r>
    </w:p>
    <w:p w:rsidR="003A1C0D" w:rsidRDefault="003A1C0D" w:rsidP="003A1C0D">
      <w:pPr>
        <w:pStyle w:val="bpuNormText"/>
      </w:pPr>
      <w:r>
        <w:tab/>
        <w:t xml:space="preserve">Concerns local government regulation of installation, maintenance and repair of </w:t>
      </w:r>
      <w:proofErr w:type="gramStart"/>
      <w:r>
        <w:t>perimeter fence intrusion protection systems</w:t>
      </w:r>
      <w:proofErr w:type="gramEnd"/>
      <w:r>
        <w:t xml:space="preserve">, other alarm systems, and </w:t>
      </w:r>
      <w:proofErr w:type="spellStart"/>
      <w:r>
        <w:t>locksmithing</w:t>
      </w:r>
      <w:proofErr w:type="spellEnd"/>
      <w:r>
        <w:t xml:space="preserve"> services.</w:t>
      </w:r>
    </w:p>
    <w:p w:rsidR="003A1C0D" w:rsidRDefault="003A1C0D" w:rsidP="003A1C0D">
      <w:pPr>
        <w:pStyle w:val="bpuNormText"/>
      </w:pPr>
    </w:p>
    <w:p w:rsidR="003A1C0D" w:rsidRDefault="003A1C0D" w:rsidP="003A1C0D">
      <w:pPr>
        <w:pStyle w:val="bpuSponsor"/>
      </w:pPr>
      <w:r>
        <w:t xml:space="preserve">CURRENT VERSION OF TEXT </w:t>
      </w:r>
    </w:p>
    <w:p w:rsidR="003A1C0D" w:rsidRDefault="00C36FCA" w:rsidP="003A1C0D">
      <w:pPr>
        <w:pStyle w:val="bpuNormText"/>
      </w:pPr>
      <w:r>
        <w:tab/>
        <w:t>As amended by the Senate on June 29, 2020.</w:t>
      </w:r>
    </w:p>
    <w:p w:rsidR="003A1C0D" w:rsidRDefault="003A1C0D" w:rsidP="003A1C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A1C0D" w:rsidRDefault="003A1C0D" w:rsidP="008916EC">
      <w:pPr>
        <w:pStyle w:val="FronterPage"/>
        <w:tabs>
          <w:tab w:val="clear" w:pos="720"/>
          <w:tab w:val="clear" w:pos="1440"/>
          <w:tab w:val="clear" w:pos="2160"/>
          <w:tab w:val="clear" w:pos="2880"/>
          <w:tab w:val="clear" w:pos="3600"/>
          <w:tab w:val="clear" w:pos="4320"/>
          <w:tab w:val="clear" w:pos="5040"/>
        </w:tabs>
        <w:sectPr w:rsidR="003A1C0D" w:rsidSect="003A1C0D">
          <w:type w:val="continuous"/>
          <w:pgSz w:w="12240" w:h="20160" w:code="5"/>
          <w:pgMar w:top="1440" w:right="2275" w:bottom="1440" w:left="2275" w:header="72" w:footer="720" w:gutter="0"/>
          <w:pgNumType w:start="1"/>
          <w:cols w:space="720"/>
          <w:docGrid w:linePitch="360"/>
        </w:sectPr>
      </w:pPr>
    </w:p>
    <w:p w:rsidR="00686AEB" w:rsidRPr="00677316" w:rsidRDefault="00180936" w:rsidP="003E47BA">
      <w:pPr>
        <w:pStyle w:val="HangingAnAct"/>
        <w:rPr>
          <w:rStyle w:val="HangingAnActChar"/>
        </w:rPr>
      </w:pPr>
      <w:r>
        <w:rPr>
          <w:rStyle w:val="BillHead"/>
        </w:rPr>
        <w:lastRenderedPageBreak/>
        <w:t>An</w:t>
      </w:r>
      <w:r w:rsidR="00617882">
        <w:rPr>
          <w:rStyle w:val="BillHead"/>
        </w:rPr>
        <w:t xml:space="preserve"> Act</w:t>
      </w:r>
      <w:r>
        <w:rPr>
          <w:rStyle w:val="BillHead"/>
        </w:rPr>
        <w:t xml:space="preserve"> </w:t>
      </w:r>
      <w:r w:rsidR="007D4409">
        <w:rPr>
          <w:rStyle w:val="HangingAnActChar"/>
        </w:rPr>
        <w:t xml:space="preserve">concerning </w:t>
      </w:r>
      <w:proofErr w:type="gramStart"/>
      <w:r w:rsidR="007D4409">
        <w:rPr>
          <w:rStyle w:val="HangingAnActChar"/>
        </w:rPr>
        <w:t>perimeter fence intrusion protection systems</w:t>
      </w:r>
      <w:proofErr w:type="gramEnd"/>
      <w:r w:rsidR="007D4409">
        <w:rPr>
          <w:rStyle w:val="HangingAnActChar"/>
        </w:rPr>
        <w:t xml:space="preserve"> and other alarm systems, amending and supplementing P.L.1962,</w:t>
      </w:r>
      <w:r w:rsidR="009F6AB8">
        <w:rPr>
          <w:rStyle w:val="HangingAnActChar"/>
        </w:rPr>
        <w:t> </w:t>
      </w:r>
      <w:r w:rsidR="007D4409">
        <w:rPr>
          <w:rStyle w:val="HangingAnActChar"/>
        </w:rPr>
        <w:t>c.162,</w:t>
      </w:r>
      <w:r w:rsidR="009F6AB8">
        <w:rPr>
          <w:rStyle w:val="HangingAnActChar"/>
        </w:rPr>
        <w:t> </w:t>
      </w:r>
      <w:r w:rsidR="007D4409">
        <w:rPr>
          <w:rStyle w:val="HangingAnActChar"/>
        </w:rPr>
        <w:t>and</w:t>
      </w:r>
      <w:r w:rsidR="009F6AB8">
        <w:rPr>
          <w:rStyle w:val="HangingAnActChar"/>
        </w:rPr>
        <w:t> </w:t>
      </w:r>
      <w:r w:rsidR="007D4409">
        <w:rPr>
          <w:rStyle w:val="HangingAnActChar"/>
        </w:rPr>
        <w:t>amending</w:t>
      </w:r>
      <w:r w:rsidR="009F6AB8">
        <w:rPr>
          <w:rStyle w:val="HangingAnActChar"/>
        </w:rPr>
        <w:t> </w:t>
      </w:r>
      <w:r w:rsidR="007D4409">
        <w:rPr>
          <w:rStyle w:val="HangingAnActChar"/>
        </w:rPr>
        <w:t>P.L.1997,</w:t>
      </w:r>
      <w:r w:rsidR="009F6AB8">
        <w:rPr>
          <w:rStyle w:val="HangingAnActChar"/>
        </w:rPr>
        <w:t> </w:t>
      </w:r>
      <w:r w:rsidR="007D4409">
        <w:rPr>
          <w:rStyle w:val="HangingAnActChar"/>
        </w:rPr>
        <w:t>c.305.</w:t>
      </w:r>
      <w:r w:rsidR="009F6AB8">
        <w:rPr>
          <w:rStyle w:val="HangingAnActChar"/>
        </w:rPr>
        <w:t>  </w:t>
      </w:r>
    </w:p>
    <w:p w:rsidR="000B1054" w:rsidRPr="00D71D68" w:rsidRDefault="000B1054" w:rsidP="000B1054"/>
    <w:p w:rsidR="00686AEB" w:rsidRPr="00AA7880" w:rsidRDefault="00686AEB" w:rsidP="00686AEB">
      <w:r>
        <w:tab/>
      </w:r>
      <w:proofErr w:type="gramStart"/>
      <w:r w:rsidR="00180936">
        <w:rPr>
          <w:rStyle w:val="BillHeading2"/>
        </w:rPr>
        <w:t>Be It Enacted</w:t>
      </w:r>
      <w:proofErr w:type="gramEnd"/>
      <w:r>
        <w:rPr>
          <w:rStyle w:val="BillHeading2"/>
        </w:rPr>
        <w:t xml:space="preserve"> </w:t>
      </w:r>
      <w:r w:rsidR="00180936">
        <w:rPr>
          <w:rStyle w:val="BillLanguage"/>
        </w:rPr>
        <w:t>by the Senate and General Assembly of the State of New Jersey:</w:t>
      </w:r>
    </w:p>
    <w:p w:rsidR="00686AEB" w:rsidRPr="00D71D68" w:rsidRDefault="00686AEB" w:rsidP="00686AEB"/>
    <w:p w:rsidR="00667033" w:rsidRDefault="00E20FAE" w:rsidP="00686AEB">
      <w:r>
        <w:tab/>
        <w:t>1.</w:t>
      </w:r>
      <w:r>
        <w:tab/>
      </w:r>
      <w:r w:rsidR="0066324B">
        <w:t>Section 2 of P.L.1962, c.162 (C.45:5A-2) is amended to read as follows:</w:t>
      </w:r>
    </w:p>
    <w:p w:rsidR="007E4D2C" w:rsidRDefault="007E4D2C" w:rsidP="007E4D2C">
      <w:r>
        <w:tab/>
        <w:t>2.</w:t>
      </w:r>
      <w:r>
        <w:tab/>
        <w:t>For the purpose of this act, unless otherwise indicated by the context:</w:t>
      </w:r>
    </w:p>
    <w:p w:rsidR="007E4D2C" w:rsidRDefault="007E4D2C" w:rsidP="007E4D2C">
      <w:r>
        <w:tab/>
        <w:t>(a)</w:t>
      </w:r>
      <w:r>
        <w:tab/>
        <w:t>"Act" means this act, P.L.1962, c.162 (C.45:5A-1 et seq.) and the rules and regulations adopted under it;</w:t>
      </w:r>
    </w:p>
    <w:p w:rsidR="007E4D2C" w:rsidRDefault="007E4D2C" w:rsidP="007E4D2C">
      <w:r>
        <w:tab/>
        <w:t>(b)</w:t>
      </w:r>
      <w:r>
        <w:tab/>
        <w:t>"Board" means the Board of Examiners of Electrical Contractors created by section 3 of this act</w:t>
      </w:r>
      <w:proofErr w:type="gramStart"/>
      <w:r>
        <w:t>;</w:t>
      </w:r>
      <w:proofErr w:type="gramEnd"/>
    </w:p>
    <w:p w:rsidR="007E4D2C" w:rsidRDefault="007E4D2C" w:rsidP="007E4D2C">
      <w:r>
        <w:tab/>
        <w:t>(c)</w:t>
      </w:r>
      <w:r>
        <w:tab/>
        <w:t>"Department" means the Department of Law and Public Safety;</w:t>
      </w:r>
    </w:p>
    <w:p w:rsidR="007E4D2C" w:rsidRDefault="007E4D2C" w:rsidP="007E4D2C">
      <w:r>
        <w:tab/>
        <w:t>(d)</w:t>
      </w:r>
      <w:r>
        <w:tab/>
        <w:t>"Electrical contractor" means a person who engages in the business of contracting to install, erect, repair or alter electrical equipment for the generation, transmission or utilization of electrical energy;</w:t>
      </w:r>
    </w:p>
    <w:p w:rsidR="007E4D2C" w:rsidRDefault="007E4D2C" w:rsidP="007E4D2C">
      <w:r>
        <w:tab/>
        <w:t>(e)</w:t>
      </w:r>
      <w:r>
        <w:tab/>
        <w:t>"Person" means a person, firm, corporation or other legal entity</w:t>
      </w:r>
      <w:proofErr w:type="gramStart"/>
      <w:r>
        <w:t>;</w:t>
      </w:r>
      <w:proofErr w:type="gramEnd"/>
    </w:p>
    <w:p w:rsidR="00C36FCA" w:rsidRDefault="007E4D2C" w:rsidP="00C36FCA">
      <w:r>
        <w:tab/>
        <w:t>(f)</w:t>
      </w:r>
      <w:r>
        <w:tab/>
        <w:t xml:space="preserve">"Alarm </w:t>
      </w:r>
      <w:proofErr w:type="gramStart"/>
      <w:r>
        <w:t>business</w:t>
      </w:r>
      <w:proofErr w:type="gramEnd"/>
      <w:r>
        <w:t xml:space="preserve">" means the </w:t>
      </w:r>
      <w:r w:rsidR="001E6249">
        <w:rPr>
          <w:u w:val="single"/>
        </w:rPr>
        <w:t>sales,</w:t>
      </w:r>
      <w:r w:rsidR="001E6249">
        <w:t xml:space="preserve"> </w:t>
      </w:r>
      <w:r>
        <w:t>installation, servicing or maintenance of burglar alarm, fire alarm or electronic security systems, or the monitoring or responding to alarm signals when provided in conjunction therewith</w:t>
      </w:r>
      <w:r w:rsidR="00A51F53">
        <w:t xml:space="preserve">.  </w:t>
      </w:r>
      <w:proofErr w:type="gramStart"/>
      <w:r w:rsidR="00A51F53">
        <w:rPr>
          <w:u w:val="single"/>
        </w:rPr>
        <w:t xml:space="preserve">“Alarm business” </w:t>
      </w:r>
      <w:r w:rsidR="00A51F53" w:rsidRPr="00A51F53">
        <w:rPr>
          <w:u w:val="single"/>
        </w:rPr>
        <w:t>shall also include the installation, sales, servicing or maintenance of a smoke detection system or a smoke aspiration system in one or two family detached residential dwellings, or both</w:t>
      </w:r>
      <w:r w:rsidR="007C267B">
        <w:rPr>
          <w:u w:val="single"/>
        </w:rPr>
        <w:t xml:space="preserve">; and the type of alarm business that </w:t>
      </w:r>
      <w:r w:rsidR="007C267B" w:rsidRPr="007C267B">
        <w:rPr>
          <w:u w:val="single"/>
        </w:rPr>
        <w:t xml:space="preserve">engages in the installation, sales, servicing or maintenance of </w:t>
      </w:r>
      <w:r w:rsidR="00BE6A42">
        <w:rPr>
          <w:u w:val="single"/>
        </w:rPr>
        <w:t xml:space="preserve">(1) </w:t>
      </w:r>
      <w:r w:rsidR="007C267B" w:rsidRPr="007C267B">
        <w:rPr>
          <w:u w:val="single"/>
        </w:rPr>
        <w:t>perimet</w:t>
      </w:r>
      <w:r w:rsidR="00BE6A42">
        <w:rPr>
          <w:u w:val="single"/>
        </w:rPr>
        <w:t>er intrusion protection systems; (2)</w:t>
      </w:r>
      <w:r w:rsidR="007C267B" w:rsidRPr="007C267B">
        <w:rPr>
          <w:u w:val="single"/>
        </w:rPr>
        <w:t xml:space="preserve"> </w:t>
      </w:r>
      <w:r w:rsidR="007C267B">
        <w:rPr>
          <w:u w:val="single"/>
        </w:rPr>
        <w:t xml:space="preserve">unmanned </w:t>
      </w:r>
      <w:r w:rsidR="007C267B" w:rsidRPr="007C267B">
        <w:rPr>
          <w:u w:val="single"/>
        </w:rPr>
        <w:t>aerial drones used to protect a premise, building, or complex</w:t>
      </w:r>
      <w:r w:rsidR="00C15137">
        <w:rPr>
          <w:u w:val="single"/>
        </w:rPr>
        <w:t>; and</w:t>
      </w:r>
      <w:r w:rsidR="00BE6A42">
        <w:rPr>
          <w:u w:val="single"/>
        </w:rPr>
        <w:t xml:space="preserve"> (3)</w:t>
      </w:r>
      <w:r w:rsidR="007C267B" w:rsidRPr="007C267B">
        <w:rPr>
          <w:u w:val="single"/>
        </w:rPr>
        <w:t xml:space="preserve"> any artificial intell</w:t>
      </w:r>
      <w:r w:rsidR="00BE6A42">
        <w:rPr>
          <w:u w:val="single"/>
        </w:rPr>
        <w:t>igence and evolving technology</w:t>
      </w:r>
      <w:r w:rsidR="007C267B" w:rsidRPr="007C267B">
        <w:rPr>
          <w:u w:val="single"/>
        </w:rPr>
        <w:t xml:space="preserve"> used for physical security applications</w:t>
      </w:r>
      <w:r w:rsidR="00BE6A42">
        <w:rPr>
          <w:u w:val="single"/>
        </w:rPr>
        <w:t xml:space="preserve"> consisting of a </w:t>
      </w:r>
      <w:r w:rsidR="00BE6A42" w:rsidRPr="00BE6A42">
        <w:rPr>
          <w:u w:val="single"/>
        </w:rPr>
        <w:t>device or machine, computer or software  used for detection, security, surveillance, monitoring of unauthorized access, providing a warning of intrusion, which is designed to discourage crime or warn of potential threats using unmanned aerial drones, robots or machines or computer technology with minimal human intervention</w:t>
      </w:r>
      <w:r w:rsidRPr="00A51F53">
        <w:rPr>
          <w:u w:val="single"/>
        </w:rPr>
        <w:t>.</w:t>
      </w:r>
      <w:proofErr w:type="gramEnd"/>
      <w:r w:rsidR="00BE6A42">
        <w:t xml:space="preserve">  </w:t>
      </w:r>
      <w:r>
        <w:t>"Installation," as</w:t>
      </w:r>
      <w:r w:rsidR="00BE6A42">
        <w:t xml:space="preserve"> </w:t>
      </w:r>
      <w:r>
        <w:t>used in this definition,</w:t>
      </w:r>
      <w:r w:rsidR="00BE6A42">
        <w:t xml:space="preserve"> </w:t>
      </w:r>
      <w:r>
        <w:t xml:space="preserve">includes the survey of a premises, the design and preparation of the specifications for the equipment or system to be installed pursuant to a survey, the installation of the equipment or system, or the demonstration of the equipment or system after the installation is </w:t>
      </w:r>
      <w:r w:rsidR="00C36FCA">
        <w:br w:type="page"/>
      </w:r>
    </w:p>
    <w:p w:rsidR="007E4D2C" w:rsidRPr="00BE6A42" w:rsidRDefault="007E4D2C" w:rsidP="007E4D2C">
      <w:pPr>
        <w:rPr>
          <w:u w:val="single"/>
        </w:rPr>
      </w:pPr>
      <w:proofErr w:type="gramStart"/>
      <w:r>
        <w:lastRenderedPageBreak/>
        <w:t>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w:t>
      </w:r>
      <w:r w:rsidR="00E20FAE">
        <w:t> </w:t>
      </w:r>
      <w:r>
        <w:t>c.342</w:t>
      </w:r>
      <w:r w:rsidR="00E20FAE">
        <w:t> </w:t>
      </w:r>
      <w:r>
        <w:t>(C.45:8-28);</w:t>
      </w:r>
      <w:proofErr w:type="gramEnd"/>
    </w:p>
    <w:p w:rsidR="007E4D2C" w:rsidRDefault="007E4D2C" w:rsidP="007E4D2C">
      <w:r>
        <w:tab/>
        <w:t>(g)</w:t>
      </w:r>
      <w:r>
        <w:tab/>
        <w:t xml:space="preserve">"Burglar alarm" means a security system comprised of an interconnected series of alarm devices or components, including systems interconnected with radio frequency signals, </w:t>
      </w:r>
      <w:r w:rsidR="009C605F" w:rsidRPr="009C605F">
        <w:rPr>
          <w:u w:val="single"/>
        </w:rPr>
        <w:t>or Internet protocol and any successor protocols,</w:t>
      </w:r>
      <w:r w:rsidR="009C605F">
        <w:t xml:space="preserve"> </w:t>
      </w:r>
      <w:r>
        <w:t>which emits an audible, visual or electronic signal indicating an alarm condition and providing a warning of intrusion, which is designed to discourage crime</w:t>
      </w:r>
      <w:r w:rsidR="00EA019E">
        <w:rPr>
          <w:u w:val="single"/>
        </w:rPr>
        <w:t xml:space="preserve">.  “Burglar alarms” include but are not limited to </w:t>
      </w:r>
      <w:proofErr w:type="gramStart"/>
      <w:r w:rsidR="00EA019E">
        <w:rPr>
          <w:u w:val="single"/>
        </w:rPr>
        <w:t>perimeter intrusion protection systems</w:t>
      </w:r>
      <w:proofErr w:type="gramEnd"/>
      <w:r w:rsidR="00EA019E">
        <w:rPr>
          <w:u w:val="single"/>
        </w:rPr>
        <w:t xml:space="preserve"> and perimeter fence intrusion protection systems</w:t>
      </w:r>
      <w:r>
        <w:t>;</w:t>
      </w:r>
    </w:p>
    <w:p w:rsidR="007E4D2C" w:rsidRDefault="007E4D2C" w:rsidP="007E4D2C">
      <w:r>
        <w:tab/>
        <w:t>(h)</w:t>
      </w:r>
      <w:r>
        <w:tab/>
        <w:t xml:space="preserve">"Business firm" means a partnership, corporation or other business entity engaged in the alarm business or </w:t>
      </w:r>
      <w:proofErr w:type="spellStart"/>
      <w:r>
        <w:t>locksmithing</w:t>
      </w:r>
      <w:proofErr w:type="spellEnd"/>
      <w:r>
        <w:t xml:space="preserve"> services;</w:t>
      </w:r>
    </w:p>
    <w:p w:rsidR="007E4D2C" w:rsidRDefault="007E4D2C" w:rsidP="007E4D2C">
      <w:r>
        <w:tab/>
        <w:t>(</w:t>
      </w:r>
      <w:proofErr w:type="spellStart"/>
      <w:r>
        <w:t>i</w:t>
      </w:r>
      <w:proofErr w:type="spellEnd"/>
      <w:r>
        <w:t>)</w:t>
      </w:r>
      <w:r>
        <w:tab/>
        <w:t>"Committee" means the Fire Alarm, Burglar Alarm, and Locksmith Advisory Committee created by section 3 of P.L.1997,</w:t>
      </w:r>
      <w:r w:rsidR="00E20FAE">
        <w:t> </w:t>
      </w:r>
      <w:r>
        <w:t>c.305</w:t>
      </w:r>
      <w:r w:rsidR="00E20FAE">
        <w:t> </w:t>
      </w:r>
      <w:r>
        <w:t>(C.45:5A-23);</w:t>
      </w:r>
    </w:p>
    <w:p w:rsidR="007E4D2C" w:rsidRDefault="007E4D2C" w:rsidP="007E4D2C">
      <w:r>
        <w:tab/>
      </w:r>
      <w:proofErr w:type="gramStart"/>
      <w:r>
        <w:t>(j)</w:t>
      </w:r>
      <w:r>
        <w:tab/>
        <w:t xml:space="preserve">"Electronic security system" means a security system comprised of an interconnected series of devices or components, </w:t>
      </w:r>
      <w:r w:rsidR="00D944BF" w:rsidRPr="00D944BF">
        <w:rPr>
          <w:u w:val="single"/>
        </w:rPr>
        <w:t>or Internet protocol and any successor protocols,</w:t>
      </w:r>
      <w:r w:rsidR="00D944BF">
        <w:t xml:space="preserve"> </w:t>
      </w:r>
      <w:r>
        <w:t>including systems with audio and video signals</w:t>
      </w:r>
      <w:r w:rsidR="008A51A8">
        <w:rPr>
          <w:u w:val="single"/>
        </w:rPr>
        <w:t xml:space="preserve">, </w:t>
      </w:r>
      <w:r w:rsidR="008A51A8" w:rsidRPr="008A51A8">
        <w:rPr>
          <w:u w:val="single"/>
        </w:rPr>
        <w:t xml:space="preserve">or perimeter </w:t>
      </w:r>
      <w:r w:rsidR="008A51A8">
        <w:rPr>
          <w:u w:val="single"/>
        </w:rPr>
        <w:t>intrusion protection systems,</w:t>
      </w:r>
      <w:r w:rsidR="008A51A8">
        <w:t xml:space="preserve"> or </w:t>
      </w:r>
      <w:r>
        <w:t>other electronic systems, which emits or transmits an audible, visual or electronic signal warning of intrusion and provides notification of authorized entry or exit, which is designed to discourage crime</w:t>
      </w:r>
      <w:r w:rsidR="006D6932">
        <w:rPr>
          <w:u w:val="single"/>
        </w:rPr>
        <w:t>.</w:t>
      </w:r>
      <w:proofErr w:type="gramEnd"/>
      <w:r w:rsidR="006D6932">
        <w:rPr>
          <w:u w:val="single"/>
        </w:rPr>
        <w:t xml:space="preserve">  "Electronic security system</w:t>
      </w:r>
      <w:r w:rsidR="008A51A8" w:rsidRPr="008A51A8">
        <w:rPr>
          <w:u w:val="single"/>
        </w:rPr>
        <w:t xml:space="preserve">" </w:t>
      </w:r>
      <w:r w:rsidR="006D6932">
        <w:rPr>
          <w:u w:val="single"/>
        </w:rPr>
        <w:t xml:space="preserve">shall </w:t>
      </w:r>
      <w:r w:rsidR="008A51A8" w:rsidRPr="008A51A8">
        <w:rPr>
          <w:u w:val="single"/>
        </w:rPr>
        <w:t xml:space="preserve">include access control systems, CCTV systems, intercom systems, automation systems capable of integrating security devices, </w:t>
      </w:r>
      <w:proofErr w:type="gramStart"/>
      <w:r w:rsidR="008A51A8" w:rsidRPr="008A51A8">
        <w:rPr>
          <w:u w:val="single"/>
        </w:rPr>
        <w:t>perimeter intrusion protection systems</w:t>
      </w:r>
      <w:proofErr w:type="gramEnd"/>
      <w:r w:rsidR="008A51A8" w:rsidRPr="008A51A8">
        <w:rPr>
          <w:u w:val="single"/>
        </w:rPr>
        <w:t>, and other electronic monitoring devices</w:t>
      </w:r>
      <w:r w:rsidRPr="008A51A8">
        <w:rPr>
          <w:u w:val="single"/>
        </w:rPr>
        <w:t>;</w:t>
      </w:r>
    </w:p>
    <w:p w:rsidR="007E4D2C" w:rsidRDefault="007E4D2C" w:rsidP="007E4D2C">
      <w:r>
        <w:tab/>
        <w:t>(k)</w:t>
      </w:r>
      <w:r>
        <w:tab/>
        <w:t xml:space="preserve">"Fire alarm" means a </w:t>
      </w:r>
      <w:r w:rsidR="00242364" w:rsidRPr="00242364">
        <w:rPr>
          <w:rFonts w:ascii="Albertus Extra Bold" w:hAnsi="Albertus Extra Bold"/>
          <w:b/>
        </w:rPr>
        <w:t>[</w:t>
      </w:r>
      <w:r>
        <w:t>security</w:t>
      </w:r>
      <w:r w:rsidR="00242364" w:rsidRPr="00242364">
        <w:rPr>
          <w:rFonts w:ascii="Albertus Extra Bold" w:hAnsi="Albertus Extra Bold"/>
          <w:b/>
        </w:rPr>
        <w:t>]</w:t>
      </w:r>
      <w:r>
        <w:t xml:space="preserve"> system comprised of an interconnected series of alarm devices or components,</w:t>
      </w:r>
      <w:r w:rsidR="00242364">
        <w:t xml:space="preserve"> </w:t>
      </w:r>
      <w:r w:rsidR="00242364">
        <w:rPr>
          <w:u w:val="single"/>
        </w:rPr>
        <w:t>and notification appliances,</w:t>
      </w:r>
      <w:r>
        <w:t xml:space="preserve"> including systems interconnected with radio frequency signals, which emits an audible, visual or electronic signal indicating an alarm condition and which provides a warning of the presence of </w:t>
      </w:r>
      <w:r w:rsidR="00DF60EB">
        <w:rPr>
          <w:u w:val="single"/>
        </w:rPr>
        <w:t>gas,</w:t>
      </w:r>
      <w:r w:rsidR="00DF60EB">
        <w:t xml:space="preserve"> </w:t>
      </w:r>
      <w:r>
        <w:t xml:space="preserve">smoke or </w:t>
      </w:r>
      <w:r w:rsidRPr="00C805DC">
        <w:t>fire</w:t>
      </w:r>
      <w:r w:rsidR="00C805DC">
        <w:rPr>
          <w:u w:val="single"/>
        </w:rPr>
        <w:t xml:space="preserve">, </w:t>
      </w:r>
      <w:r w:rsidR="00C805DC" w:rsidRPr="00C805DC">
        <w:rPr>
          <w:u w:val="single"/>
        </w:rPr>
        <w:t>or</w:t>
      </w:r>
      <w:r w:rsidR="00C805DC">
        <w:rPr>
          <w:u w:val="single"/>
        </w:rPr>
        <w:t xml:space="preserve"> a notification of emergency evacuation</w:t>
      </w:r>
      <w:r>
        <w:t xml:space="preserve">.  "Fire alarm" does not mean a system whose primary </w:t>
      </w:r>
      <w:r>
        <w:lastRenderedPageBreak/>
        <w:t>purpose is telecommunications with energy control, the monitoring of the interior environment being an incidental feature thereto</w:t>
      </w:r>
      <w:proofErr w:type="gramStart"/>
      <w:r>
        <w:t>;</w:t>
      </w:r>
      <w:proofErr w:type="gramEnd"/>
    </w:p>
    <w:p w:rsidR="007E4D2C" w:rsidRDefault="007E4D2C" w:rsidP="007E4D2C">
      <w:r>
        <w:tab/>
        <w:t>(l)</w:t>
      </w:r>
      <w:r>
        <w:tab/>
        <w:t xml:space="preserve">"Licensed locksmith" means a person who </w:t>
      </w:r>
      <w:proofErr w:type="gramStart"/>
      <w:r>
        <w:t>is licensed</w:t>
      </w:r>
      <w:proofErr w:type="gramEnd"/>
      <w:r>
        <w:t xml:space="preserve"> pursuant to the provisions of section 7 of P.L.1997, c.305 (C.45:5A-27);</w:t>
      </w:r>
    </w:p>
    <w:p w:rsidR="007E4D2C" w:rsidRDefault="00C36FCA" w:rsidP="007E4D2C">
      <w:r>
        <w:tab/>
        <w:t xml:space="preserve">(m)  </w:t>
      </w:r>
      <w:r w:rsidR="007E4D2C">
        <w:t xml:space="preserve">"Licensee" means a person licensed to engage in the alarm business or provide </w:t>
      </w:r>
      <w:proofErr w:type="spellStart"/>
      <w:r w:rsidR="007E4D2C">
        <w:t>locksmithing</w:t>
      </w:r>
      <w:proofErr w:type="spellEnd"/>
      <w:r w:rsidR="007E4D2C">
        <w:t xml:space="preserve"> services pursuant to the provisions of section 7 of P.L.1997, c.305 (C.45:5A-27);</w:t>
      </w:r>
    </w:p>
    <w:p w:rsidR="007E4D2C" w:rsidRDefault="007E4D2C" w:rsidP="007E4D2C">
      <w:r>
        <w:tab/>
      </w:r>
      <w:proofErr w:type="gramStart"/>
      <w:r>
        <w:t>(n)</w:t>
      </w:r>
      <w:r>
        <w:tab/>
        <w:t>"</w:t>
      </w:r>
      <w:proofErr w:type="spellStart"/>
      <w:r>
        <w:t>Locksmithing</w:t>
      </w:r>
      <w:proofErr w:type="spellEnd"/>
      <w:r>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w:t>
      </w:r>
      <w:proofErr w:type="spellStart"/>
      <w:r>
        <w:t>locksmithing</w:t>
      </w:r>
      <w:proofErr w:type="spellEnd"/>
      <w:r>
        <w:t xml:space="preserve"> services" shall not include the installation of a prefabricated lock set and door knob into a door of a residence;</w:t>
      </w:r>
      <w:proofErr w:type="gramEnd"/>
    </w:p>
    <w:p w:rsidR="007419AD" w:rsidRPr="007419AD" w:rsidRDefault="007E4D2C" w:rsidP="007E4D2C">
      <w:pPr>
        <w:rPr>
          <w:u w:val="single"/>
        </w:rPr>
      </w:pPr>
      <w:r>
        <w:tab/>
        <w:t>(o)</w:t>
      </w:r>
      <w:r>
        <w:tab/>
        <w:t>"Qualified journeyman electrician" means a person registered pursuant to P.L.1962, c.162 (C.45:5A-1 et seq.) or P.L.2001, c.21 (C.45:5A-11.1 et al.), as a qualified journeyman electrician by the board</w:t>
      </w:r>
      <w:r w:rsidR="007419AD">
        <w:rPr>
          <w:u w:val="single"/>
        </w:rPr>
        <w:t>;</w:t>
      </w:r>
    </w:p>
    <w:p w:rsidR="00C82DA2" w:rsidRDefault="007419AD" w:rsidP="007E4D2C">
      <w:pPr>
        <w:rPr>
          <w:u w:val="single"/>
        </w:rPr>
      </w:pPr>
      <w:r>
        <w:tab/>
      </w:r>
      <w:r w:rsidR="00A95EBF">
        <w:rPr>
          <w:u w:val="single"/>
        </w:rPr>
        <w:t>(p)</w:t>
      </w:r>
      <w:r w:rsidR="00A95EBF">
        <w:rPr>
          <w:u w:val="single"/>
        </w:rPr>
        <w:tab/>
      </w:r>
      <w:r>
        <w:rPr>
          <w:u w:val="single"/>
        </w:rPr>
        <w:t>“Access control system”</w:t>
      </w:r>
      <w:r w:rsidRPr="007419AD">
        <w:rPr>
          <w:u w:val="single"/>
        </w:rPr>
        <w:t xml:space="preserve"> means a system that provides access to authorized persons and may record and report which persons entered or exited a facility or areas within a facility, which doors or areas were accessed while persons are within a facility, and the tim</w:t>
      </w:r>
      <w:r>
        <w:rPr>
          <w:u w:val="single"/>
        </w:rPr>
        <w:t>e that such activity occurred. “Access control systems”</w:t>
      </w:r>
      <w:r w:rsidRPr="007419AD">
        <w:rPr>
          <w:u w:val="single"/>
        </w:rPr>
        <w:t xml:space="preserve"> may include the use of keys, access cards, locks, card readers, biometric identification devices, recorders, printers and control devices. "Access control systems" may be independent systems or </w:t>
      </w:r>
      <w:proofErr w:type="gramStart"/>
      <w:r w:rsidRPr="007419AD">
        <w:rPr>
          <w:u w:val="single"/>
        </w:rPr>
        <w:t>may be integrated</w:t>
      </w:r>
      <w:proofErr w:type="gramEnd"/>
      <w:r w:rsidRPr="007419AD">
        <w:rPr>
          <w:u w:val="single"/>
        </w:rPr>
        <w:t xml:space="preserve"> with other electronic security systems</w:t>
      </w:r>
      <w:r>
        <w:rPr>
          <w:u w:val="single"/>
        </w:rPr>
        <w:t xml:space="preserve"> or internet protocol and any successor protocols</w:t>
      </w:r>
      <w:r w:rsidR="00C82DA2">
        <w:rPr>
          <w:u w:val="single"/>
        </w:rPr>
        <w:t>;</w:t>
      </w:r>
    </w:p>
    <w:p w:rsidR="00C82DA2" w:rsidRDefault="00C82DA2" w:rsidP="007E4D2C">
      <w:pPr>
        <w:rPr>
          <w:u w:val="single"/>
        </w:rPr>
      </w:pPr>
      <w:r w:rsidRPr="00C82DA2">
        <w:tab/>
      </w:r>
      <w:r w:rsidR="00086202">
        <w:rPr>
          <w:u w:val="single"/>
        </w:rPr>
        <w:t>(q</w:t>
      </w:r>
      <w:r w:rsidR="00A95EBF">
        <w:rPr>
          <w:u w:val="single"/>
        </w:rPr>
        <w:t>)</w:t>
      </w:r>
      <w:r w:rsidR="00A95EBF">
        <w:rPr>
          <w:u w:val="single"/>
        </w:rPr>
        <w:tab/>
      </w:r>
      <w:r w:rsidRPr="00C82DA2">
        <w:rPr>
          <w:u w:val="single"/>
        </w:rPr>
        <w:t xml:space="preserve">“Authorization” means permission, authority, or consent given by a person who possesses lawful authority to grant such permission, authority, or consent to another person to access, obtain, take, copy </w:t>
      </w:r>
      <w:r>
        <w:rPr>
          <w:u w:val="single"/>
        </w:rPr>
        <w:t>or use confidential information;</w:t>
      </w:r>
    </w:p>
    <w:p w:rsidR="00C82DA2" w:rsidRDefault="00C82DA2" w:rsidP="007E4D2C">
      <w:pPr>
        <w:rPr>
          <w:u w:val="single"/>
        </w:rPr>
      </w:pPr>
      <w:r w:rsidRPr="00C82DA2">
        <w:tab/>
      </w:r>
      <w:r w:rsidR="00086202">
        <w:rPr>
          <w:u w:val="single"/>
        </w:rPr>
        <w:t>(r</w:t>
      </w:r>
      <w:r w:rsidR="00A95EBF">
        <w:rPr>
          <w:u w:val="single"/>
        </w:rPr>
        <w:t>)</w:t>
      </w:r>
      <w:r w:rsidR="00A95EBF">
        <w:rPr>
          <w:u w:val="single"/>
        </w:rPr>
        <w:tab/>
      </w:r>
      <w:r>
        <w:rPr>
          <w:u w:val="single"/>
        </w:rPr>
        <w:t>“Authorized person” means a person with authorization;</w:t>
      </w:r>
    </w:p>
    <w:p w:rsidR="00C00F2A" w:rsidRDefault="0056155F" w:rsidP="007E4D2C">
      <w:pPr>
        <w:rPr>
          <w:u w:val="single"/>
        </w:rPr>
      </w:pPr>
      <w:r>
        <w:tab/>
      </w:r>
      <w:r w:rsidR="00086202">
        <w:rPr>
          <w:u w:val="single"/>
        </w:rPr>
        <w:t>(s</w:t>
      </w:r>
      <w:r w:rsidR="00A95EBF">
        <w:rPr>
          <w:u w:val="single"/>
        </w:rPr>
        <w:t>)</w:t>
      </w:r>
      <w:r w:rsidR="00A95EBF">
        <w:rPr>
          <w:u w:val="single"/>
        </w:rPr>
        <w:tab/>
      </w:r>
      <w:r w:rsidR="00A10A7F">
        <w:rPr>
          <w:u w:val="single"/>
        </w:rPr>
        <w:t>“Confidential i</w:t>
      </w:r>
      <w:r w:rsidR="00C00F2A" w:rsidRPr="00C00F2A">
        <w:rPr>
          <w:u w:val="single"/>
        </w:rPr>
        <w:t xml:space="preserve">nformation” means proprietary information or personal information belonging to a person who submits business information, personal or confidential, business, financial information that </w:t>
      </w:r>
      <w:proofErr w:type="gramStart"/>
      <w:r w:rsidR="00C00F2A" w:rsidRPr="00C00F2A">
        <w:rPr>
          <w:u w:val="single"/>
        </w:rPr>
        <w:t>is collected</w:t>
      </w:r>
      <w:proofErr w:type="gramEnd"/>
      <w:r w:rsidR="00C00F2A" w:rsidRPr="00C00F2A">
        <w:rPr>
          <w:u w:val="single"/>
        </w:rPr>
        <w:t xml:space="preserve"> by a bu</w:t>
      </w:r>
      <w:r w:rsidR="00C00F2A">
        <w:rPr>
          <w:u w:val="single"/>
        </w:rPr>
        <w:t>siness or company or individual</w:t>
      </w:r>
      <w:r w:rsidR="00C00F2A" w:rsidRPr="00C00F2A">
        <w:rPr>
          <w:u w:val="single"/>
        </w:rPr>
        <w:t>.</w:t>
      </w:r>
      <w:r w:rsidR="00C00F2A">
        <w:rPr>
          <w:u w:val="single"/>
        </w:rPr>
        <w:t xml:space="preserve"> </w:t>
      </w:r>
      <w:r w:rsidR="00C00F2A" w:rsidRPr="00C00F2A">
        <w:rPr>
          <w:u w:val="single"/>
        </w:rPr>
        <w:t xml:space="preserve"> “Confidential information ”</w:t>
      </w:r>
      <w:r w:rsidR="00C00F2A">
        <w:rPr>
          <w:u w:val="single"/>
        </w:rPr>
        <w:t xml:space="preserve"> </w:t>
      </w:r>
      <w:r w:rsidR="00C00F2A" w:rsidRPr="00C00F2A">
        <w:rPr>
          <w:u w:val="single"/>
        </w:rPr>
        <w:t xml:space="preserve">shall include any </w:t>
      </w:r>
      <w:r w:rsidR="00C00F2A" w:rsidRPr="00C00F2A">
        <w:rPr>
          <w:u w:val="single"/>
        </w:rPr>
        <w:lastRenderedPageBreak/>
        <w:t>information kept by anyone doing business as a licensed fire alarm, burglar alarm or locksmith business or any other business that is permitted to do the same scope of work in the State</w:t>
      </w:r>
      <w:r w:rsidR="00C00F2A">
        <w:rPr>
          <w:u w:val="single"/>
        </w:rPr>
        <w:t>;</w:t>
      </w:r>
    </w:p>
    <w:p w:rsidR="00C00F2A" w:rsidRDefault="0011555F" w:rsidP="007E4D2C">
      <w:pPr>
        <w:rPr>
          <w:u w:val="single"/>
        </w:rPr>
      </w:pPr>
      <w:r w:rsidRPr="0011555F">
        <w:tab/>
      </w:r>
      <w:r w:rsidR="00086202">
        <w:rPr>
          <w:u w:val="single"/>
        </w:rPr>
        <w:t>(t</w:t>
      </w:r>
      <w:r w:rsidR="00A95EBF">
        <w:rPr>
          <w:u w:val="single"/>
        </w:rPr>
        <w:t>)</w:t>
      </w:r>
      <w:r w:rsidR="00A95EBF">
        <w:rPr>
          <w:u w:val="single"/>
        </w:rPr>
        <w:tab/>
      </w:r>
      <w:r>
        <w:rPr>
          <w:u w:val="single"/>
        </w:rPr>
        <w:t>“Closed circuit television” or “CCTV”</w:t>
      </w:r>
      <w:r w:rsidRPr="0011555F">
        <w:rPr>
          <w:u w:val="single"/>
        </w:rPr>
        <w:t xml:space="preserve"> means a video security system that</w:t>
      </w:r>
      <w:r>
        <w:rPr>
          <w:u w:val="single"/>
        </w:rPr>
        <w:t xml:space="preserve"> may include video cameras, Internet protocol</w:t>
      </w:r>
      <w:r w:rsidRPr="0011555F">
        <w:rPr>
          <w:u w:val="single"/>
        </w:rPr>
        <w:t xml:space="preserve"> cameras, monitors, switches, camera enclosures, controls and other related devices. </w:t>
      </w:r>
      <w:r>
        <w:rPr>
          <w:u w:val="single"/>
        </w:rPr>
        <w:t xml:space="preserve"> “</w:t>
      </w:r>
      <w:r w:rsidRPr="0011555F">
        <w:rPr>
          <w:u w:val="single"/>
        </w:rPr>
        <w:t>Closed circuit television</w:t>
      </w:r>
      <w:r>
        <w:rPr>
          <w:u w:val="single"/>
        </w:rPr>
        <w:t>” shall include</w:t>
      </w:r>
      <w:r w:rsidRPr="0011555F">
        <w:rPr>
          <w:u w:val="single"/>
        </w:rPr>
        <w:t xml:space="preserve"> an independent system or </w:t>
      </w:r>
      <w:r>
        <w:rPr>
          <w:u w:val="single"/>
        </w:rPr>
        <w:t xml:space="preserve">system that </w:t>
      </w:r>
      <w:proofErr w:type="gramStart"/>
      <w:r>
        <w:rPr>
          <w:u w:val="single"/>
        </w:rPr>
        <w:t>is</w:t>
      </w:r>
      <w:r w:rsidRPr="0011555F">
        <w:rPr>
          <w:u w:val="single"/>
        </w:rPr>
        <w:t xml:space="preserve"> integrated</w:t>
      </w:r>
      <w:proofErr w:type="gramEnd"/>
      <w:r w:rsidRPr="0011555F">
        <w:rPr>
          <w:u w:val="single"/>
        </w:rPr>
        <w:t xml:space="preserve"> with other electronic security systems</w:t>
      </w:r>
      <w:r w:rsidR="005957D9">
        <w:rPr>
          <w:u w:val="single"/>
        </w:rPr>
        <w:t xml:space="preserve"> or Internet protocol and any successor protocols</w:t>
      </w:r>
      <w:r>
        <w:rPr>
          <w:u w:val="single"/>
        </w:rPr>
        <w:t>;</w:t>
      </w:r>
    </w:p>
    <w:p w:rsidR="00062BEA" w:rsidRPr="00062BEA" w:rsidRDefault="00062BEA" w:rsidP="007E4D2C">
      <w:pPr>
        <w:rPr>
          <w:u w:val="single"/>
        </w:rPr>
      </w:pPr>
      <w:r>
        <w:tab/>
      </w:r>
      <w:r w:rsidR="00086202">
        <w:rPr>
          <w:u w:val="single"/>
        </w:rPr>
        <w:t>(u</w:t>
      </w:r>
      <w:r w:rsidRPr="00062BEA">
        <w:rPr>
          <w:u w:val="single"/>
        </w:rPr>
        <w:t>)</w:t>
      </w:r>
      <w:r w:rsidR="00A95EBF">
        <w:rPr>
          <w:u w:val="single"/>
        </w:rPr>
        <w:tab/>
      </w:r>
      <w:r w:rsidRPr="00062BEA">
        <w:rPr>
          <w:u w:val="single"/>
        </w:rPr>
        <w:t>“Internet prot</w:t>
      </w:r>
      <w:r>
        <w:rPr>
          <w:u w:val="single"/>
        </w:rPr>
        <w:t>ocol and any successor protocol</w:t>
      </w:r>
      <w:r w:rsidRPr="00062BEA">
        <w:rPr>
          <w:u w:val="single"/>
        </w:rPr>
        <w:t xml:space="preserve">” means </w:t>
      </w:r>
      <w:r>
        <w:rPr>
          <w:u w:val="single"/>
        </w:rPr>
        <w:t>a protocol that is</w:t>
      </w:r>
      <w:r w:rsidRPr="00062BEA">
        <w:rPr>
          <w:u w:val="single"/>
        </w:rPr>
        <w:t xml:space="preserve"> capable of integrating any electronic security devices in any existing and future data network protocols to carry alarm signals or video transmission signals or fire alarm s</w:t>
      </w:r>
      <w:r>
        <w:rPr>
          <w:u w:val="single"/>
        </w:rPr>
        <w:t>ignals or any security system now and in the future;</w:t>
      </w:r>
      <w:r w:rsidRPr="00062BEA">
        <w:rPr>
          <w:u w:val="single"/>
        </w:rPr>
        <w:t xml:space="preserve">  </w:t>
      </w:r>
    </w:p>
    <w:p w:rsidR="00062BEA" w:rsidRPr="00942CE6" w:rsidRDefault="00062BEA" w:rsidP="007E4D2C">
      <w:pPr>
        <w:rPr>
          <w:u w:val="single"/>
        </w:rPr>
      </w:pPr>
      <w:r>
        <w:tab/>
      </w:r>
      <w:r w:rsidR="00086202">
        <w:rPr>
          <w:u w:val="single"/>
        </w:rPr>
        <w:t>(v</w:t>
      </w:r>
      <w:r w:rsidR="00A95EBF">
        <w:rPr>
          <w:u w:val="single"/>
        </w:rPr>
        <w:t>)</w:t>
      </w:r>
      <w:r w:rsidR="00A95EBF">
        <w:rPr>
          <w:u w:val="single"/>
        </w:rPr>
        <w:tab/>
      </w:r>
      <w:r w:rsidR="001B076E">
        <w:rPr>
          <w:u w:val="single"/>
        </w:rPr>
        <w:t>“Intercom system”</w:t>
      </w:r>
      <w:r w:rsidR="001B076E" w:rsidRPr="001B076E">
        <w:rPr>
          <w:u w:val="single"/>
        </w:rPr>
        <w:t xml:space="preserve"> means an audio security communication system containing control circuitry that may include a feature designed to selectively release</w:t>
      </w:r>
      <w:r w:rsidR="001B076E">
        <w:rPr>
          <w:u w:val="single"/>
        </w:rPr>
        <w:t xml:space="preserve"> electronically secured doors</w:t>
      </w:r>
      <w:r w:rsidR="003577D3">
        <w:rPr>
          <w:u w:val="single"/>
        </w:rPr>
        <w:t xml:space="preserve"> </w:t>
      </w:r>
      <w:r w:rsidR="001B076E" w:rsidRPr="001B076E">
        <w:rPr>
          <w:u w:val="single"/>
        </w:rPr>
        <w:t>or capable of viewing an image at the same time</w:t>
      </w:r>
      <w:r w:rsidR="00352662">
        <w:rPr>
          <w:u w:val="single"/>
        </w:rPr>
        <w:t>;</w:t>
      </w:r>
    </w:p>
    <w:p w:rsidR="00062BEA" w:rsidRPr="00232956" w:rsidRDefault="00232956" w:rsidP="007E4D2C">
      <w:pPr>
        <w:rPr>
          <w:u w:val="single"/>
        </w:rPr>
      </w:pPr>
      <w:r>
        <w:tab/>
      </w:r>
      <w:proofErr w:type="gramStart"/>
      <w:r w:rsidR="00086202">
        <w:rPr>
          <w:u w:val="single"/>
        </w:rPr>
        <w:t>(w</w:t>
      </w:r>
      <w:r w:rsidR="00A95EBF">
        <w:rPr>
          <w:u w:val="single"/>
        </w:rPr>
        <w:t>)</w:t>
      </w:r>
      <w:r w:rsidR="00A95EBF">
        <w:rPr>
          <w:u w:val="single"/>
        </w:rPr>
        <w:tab/>
      </w:r>
      <w:r w:rsidR="004D21F0">
        <w:rPr>
          <w:u w:val="single"/>
        </w:rPr>
        <w:t>“</w:t>
      </w:r>
      <w:r w:rsidRPr="00232956">
        <w:rPr>
          <w:u w:val="single"/>
        </w:rPr>
        <w:t>Perimeter intrusion protection syste</w:t>
      </w:r>
      <w:r w:rsidR="00367B7D">
        <w:rPr>
          <w:u w:val="single"/>
        </w:rPr>
        <w:t>m” means a</w:t>
      </w:r>
      <w:r>
        <w:rPr>
          <w:u w:val="single"/>
        </w:rPr>
        <w:t xml:space="preserve"> device</w:t>
      </w:r>
      <w:r w:rsidR="00C125A4">
        <w:rPr>
          <w:u w:val="single"/>
        </w:rPr>
        <w:t xml:space="preserve">, </w:t>
      </w:r>
      <w:r>
        <w:rPr>
          <w:u w:val="single"/>
        </w:rPr>
        <w:t>machine</w:t>
      </w:r>
      <w:r w:rsidRPr="00232956">
        <w:rPr>
          <w:u w:val="single"/>
        </w:rPr>
        <w:t xml:space="preserve">, computer or software used for detection, security, surveillance, </w:t>
      </w:r>
      <w:r w:rsidR="00C125A4">
        <w:rPr>
          <w:u w:val="single"/>
        </w:rPr>
        <w:t xml:space="preserve">or </w:t>
      </w:r>
      <w:r w:rsidRPr="00232956">
        <w:rPr>
          <w:u w:val="single"/>
        </w:rPr>
        <w:t>monitoring of unauthorized access, providing a warning of intrusion, which is designed to discourage crime or warn of potential threats using unmanned aerial drones, robots</w:t>
      </w:r>
      <w:r w:rsidR="00C125A4">
        <w:rPr>
          <w:u w:val="single"/>
        </w:rPr>
        <w:t>,</w:t>
      </w:r>
      <w:r w:rsidRPr="00232956">
        <w:rPr>
          <w:u w:val="single"/>
        </w:rPr>
        <w:t xml:space="preserve"> ma</w:t>
      </w:r>
      <w:r w:rsidR="00C125A4">
        <w:rPr>
          <w:u w:val="single"/>
        </w:rPr>
        <w:t>chines,</w:t>
      </w:r>
      <w:r w:rsidR="00731AA6">
        <w:rPr>
          <w:u w:val="single"/>
        </w:rPr>
        <w:t xml:space="preserve"> computers</w:t>
      </w:r>
      <w:r w:rsidR="00C125A4">
        <w:rPr>
          <w:u w:val="single"/>
        </w:rPr>
        <w:t>,</w:t>
      </w:r>
      <w:r w:rsidR="00731AA6">
        <w:rPr>
          <w:u w:val="single"/>
        </w:rPr>
        <w:t xml:space="preserve"> or software</w:t>
      </w:r>
      <w:r w:rsidRPr="00232956">
        <w:rPr>
          <w:u w:val="single"/>
        </w:rPr>
        <w:t xml:space="preserve"> with minimal human intervention</w:t>
      </w:r>
      <w:r>
        <w:rPr>
          <w:u w:val="single"/>
        </w:rPr>
        <w:t>, and is a type or com</w:t>
      </w:r>
      <w:r w:rsidR="00C125A4">
        <w:rPr>
          <w:u w:val="single"/>
        </w:rPr>
        <w:t xml:space="preserve">ponent of a </w:t>
      </w:r>
      <w:r w:rsidR="00137AF0">
        <w:rPr>
          <w:u w:val="single"/>
        </w:rPr>
        <w:t>security system</w:t>
      </w:r>
      <w:r>
        <w:rPr>
          <w:u w:val="single"/>
        </w:rPr>
        <w:t>;</w:t>
      </w:r>
      <w:proofErr w:type="gramEnd"/>
    </w:p>
    <w:p w:rsidR="00232956" w:rsidRPr="00232956" w:rsidRDefault="00232956" w:rsidP="007E4D2C">
      <w:pPr>
        <w:rPr>
          <w:u w:val="single"/>
        </w:rPr>
      </w:pPr>
      <w:r>
        <w:tab/>
      </w:r>
      <w:r w:rsidR="00086202">
        <w:rPr>
          <w:u w:val="single"/>
        </w:rPr>
        <w:t>(x</w:t>
      </w:r>
      <w:r w:rsidRPr="00232956">
        <w:rPr>
          <w:u w:val="single"/>
        </w:rPr>
        <w:t>)</w:t>
      </w:r>
      <w:r w:rsidR="00A95EBF">
        <w:rPr>
          <w:u w:val="single"/>
        </w:rPr>
        <w:tab/>
      </w:r>
      <w:r w:rsidR="00367B7D">
        <w:rPr>
          <w:u w:val="single"/>
        </w:rPr>
        <w:t>“</w:t>
      </w:r>
      <w:r w:rsidR="00367B7D" w:rsidRPr="00367B7D">
        <w:rPr>
          <w:u w:val="single"/>
        </w:rPr>
        <w:t>Perimeter fen</w:t>
      </w:r>
      <w:r w:rsidR="00367B7D">
        <w:rPr>
          <w:u w:val="single"/>
        </w:rPr>
        <w:t xml:space="preserve">ce intrusion protection system” means a </w:t>
      </w:r>
      <w:proofErr w:type="gramStart"/>
      <w:r w:rsidR="00367B7D">
        <w:rPr>
          <w:u w:val="single"/>
        </w:rPr>
        <w:t>p</w:t>
      </w:r>
      <w:r w:rsidR="00367B7D" w:rsidRPr="00367B7D">
        <w:rPr>
          <w:u w:val="single"/>
        </w:rPr>
        <w:t>erime</w:t>
      </w:r>
      <w:r w:rsidR="00367B7D">
        <w:rPr>
          <w:u w:val="single"/>
        </w:rPr>
        <w:t>ter intrusion protection system</w:t>
      </w:r>
      <w:proofErr w:type="gramEnd"/>
      <w:r w:rsidR="00A51352">
        <w:rPr>
          <w:u w:val="single"/>
        </w:rPr>
        <w:t xml:space="preserve"> that satisfies the requirements e</w:t>
      </w:r>
      <w:r w:rsidR="00865B3B">
        <w:rPr>
          <w:u w:val="single"/>
        </w:rPr>
        <w:t>stablished pursuant to section 2</w:t>
      </w:r>
      <w:r w:rsidR="00A51352">
        <w:rPr>
          <w:u w:val="single"/>
        </w:rPr>
        <w:t xml:space="preserve"> of P.L.    , c.    </w:t>
      </w:r>
      <w:proofErr w:type="gramStart"/>
      <w:r w:rsidR="00A51352">
        <w:rPr>
          <w:u w:val="single"/>
        </w:rPr>
        <w:t>(C.        ) (pending before the Legislature as this bill),</w:t>
      </w:r>
      <w:r w:rsidR="00367B7D" w:rsidRPr="00367B7D">
        <w:rPr>
          <w:u w:val="single"/>
        </w:rPr>
        <w:t xml:space="preserve"> and all attached system components or equipment, including but not limited to a fence, an energizer powered by a commercial storage battery not exceeding 12 volts dc</w:t>
      </w:r>
      <w:r w:rsidR="00367B7D">
        <w:rPr>
          <w:u w:val="single"/>
        </w:rPr>
        <w:t>,</w:t>
      </w:r>
      <w:r w:rsidR="00367B7D" w:rsidRPr="00367B7D">
        <w:rPr>
          <w:u w:val="single"/>
        </w:rPr>
        <w:t xml:space="preserve"> which produces a short electric pulsed charge upon contact with the fence, and battery charging device used ex</w:t>
      </w:r>
      <w:r w:rsidR="00367B7D">
        <w:rPr>
          <w:u w:val="single"/>
        </w:rPr>
        <w:t>clusively to charge the battery,</w:t>
      </w:r>
      <w:r w:rsidR="00E51AFF">
        <w:rPr>
          <w:u w:val="single"/>
        </w:rPr>
        <w:t xml:space="preserve"> </w:t>
      </w:r>
      <w:r w:rsidR="00A53DD0">
        <w:rPr>
          <w:u w:val="single"/>
        </w:rPr>
        <w:t xml:space="preserve">or </w:t>
      </w:r>
      <w:r w:rsidR="00E51AFF">
        <w:rPr>
          <w:u w:val="single"/>
        </w:rPr>
        <w:t>utilization of</w:t>
      </w:r>
      <w:r w:rsidR="00367B7D" w:rsidRPr="00367B7D">
        <w:rPr>
          <w:u w:val="single"/>
        </w:rPr>
        <w:t xml:space="preserve"> micro wave energy or radio frequencies for perimeter intrusion protection, and any successor technologies used for perimeter intrusion protection</w:t>
      </w:r>
      <w:r w:rsidR="00367B7D">
        <w:rPr>
          <w:u w:val="single"/>
        </w:rPr>
        <w:t xml:space="preserve">, and is a type or component of a </w:t>
      </w:r>
      <w:r w:rsidR="0060771A">
        <w:rPr>
          <w:u w:val="single"/>
        </w:rPr>
        <w:t>security system</w:t>
      </w:r>
      <w:r w:rsidR="00367B7D">
        <w:rPr>
          <w:u w:val="single"/>
        </w:rPr>
        <w:t>;</w:t>
      </w:r>
      <w:proofErr w:type="gramEnd"/>
    </w:p>
    <w:p w:rsidR="00232956" w:rsidRPr="00C61EA1" w:rsidRDefault="00C61EA1" w:rsidP="007E4D2C">
      <w:pPr>
        <w:rPr>
          <w:u w:val="single"/>
        </w:rPr>
      </w:pPr>
      <w:r>
        <w:tab/>
      </w:r>
      <w:r w:rsidR="00086202">
        <w:rPr>
          <w:u w:val="single"/>
        </w:rPr>
        <w:t>(y</w:t>
      </w:r>
      <w:r w:rsidR="00A95EBF">
        <w:rPr>
          <w:u w:val="single"/>
        </w:rPr>
        <w:t>)</w:t>
      </w:r>
      <w:r w:rsidR="00A95EBF">
        <w:rPr>
          <w:u w:val="single"/>
        </w:rPr>
        <w:tab/>
      </w:r>
      <w:r w:rsidRPr="00C61EA1">
        <w:rPr>
          <w:u w:val="single"/>
        </w:rPr>
        <w:t xml:space="preserve">“Smoke aspiration </w:t>
      </w:r>
      <w:proofErr w:type="gramStart"/>
      <w:r w:rsidRPr="00C61EA1">
        <w:rPr>
          <w:u w:val="single"/>
        </w:rPr>
        <w:t>system</w:t>
      </w:r>
      <w:proofErr w:type="gramEnd"/>
      <w:r w:rsidRPr="00C61EA1">
        <w:rPr>
          <w:u w:val="single"/>
        </w:rPr>
        <w:t>” means</w:t>
      </w:r>
      <w:r w:rsidR="00FC366E">
        <w:rPr>
          <w:u w:val="single"/>
        </w:rPr>
        <w:t xml:space="preserve"> </w:t>
      </w:r>
      <w:r w:rsidR="00FC366E" w:rsidRPr="00FC366E">
        <w:rPr>
          <w:u w:val="single"/>
        </w:rPr>
        <w:t>a smoke detection system that takes samples of the air and tests them for presence of smoke</w:t>
      </w:r>
      <w:r w:rsidRPr="00C61EA1">
        <w:rPr>
          <w:u w:val="single"/>
        </w:rPr>
        <w:t>;</w:t>
      </w:r>
    </w:p>
    <w:p w:rsidR="00C61EA1" w:rsidRPr="00FB621B" w:rsidRDefault="00C61EA1" w:rsidP="007E4D2C">
      <w:pPr>
        <w:rPr>
          <w:u w:val="single"/>
        </w:rPr>
      </w:pPr>
      <w:r>
        <w:tab/>
      </w:r>
      <w:r w:rsidR="00086202">
        <w:rPr>
          <w:u w:val="single"/>
        </w:rPr>
        <w:t>(z</w:t>
      </w:r>
      <w:r w:rsidR="00A95EBF">
        <w:rPr>
          <w:u w:val="single"/>
        </w:rPr>
        <w:t>)</w:t>
      </w:r>
      <w:r w:rsidR="00A95EBF">
        <w:rPr>
          <w:u w:val="single"/>
        </w:rPr>
        <w:tab/>
      </w:r>
      <w:r w:rsidRPr="00C61EA1">
        <w:rPr>
          <w:u w:val="single"/>
        </w:rPr>
        <w:t xml:space="preserve">“Smoke detection system” means </w:t>
      </w:r>
      <w:r w:rsidR="00FC366E" w:rsidRPr="00D30C5D">
        <w:rPr>
          <w:u w:val="single"/>
        </w:rPr>
        <w:t>an electronic syste</w:t>
      </w:r>
      <w:r w:rsidR="00FC366E">
        <w:rPr>
          <w:u w:val="single"/>
        </w:rPr>
        <w:t xml:space="preserve">m consisting of a control unit, </w:t>
      </w:r>
      <w:r w:rsidR="00FC366E" w:rsidRPr="00D30C5D">
        <w:rPr>
          <w:u w:val="single"/>
        </w:rPr>
        <w:t xml:space="preserve">which may be a </w:t>
      </w:r>
      <w:r w:rsidR="00FC366E">
        <w:rPr>
          <w:u w:val="single"/>
        </w:rPr>
        <w:t>component of a combination fire and burglar control panel, or one or more</w:t>
      </w:r>
      <w:r w:rsidR="00FC366E" w:rsidRPr="00D30C5D">
        <w:rPr>
          <w:u w:val="single"/>
        </w:rPr>
        <w:t xml:space="preserve"> smoke aspiration system</w:t>
      </w:r>
      <w:r w:rsidR="00FC366E">
        <w:rPr>
          <w:u w:val="single"/>
        </w:rPr>
        <w:t>s</w:t>
      </w:r>
      <w:r w:rsidR="00FC366E" w:rsidRPr="00D30C5D">
        <w:rPr>
          <w:u w:val="single"/>
        </w:rPr>
        <w:t>, sm</w:t>
      </w:r>
      <w:r w:rsidR="00FC366E">
        <w:rPr>
          <w:u w:val="single"/>
        </w:rPr>
        <w:t>oke detectors, heat detectors</w:t>
      </w:r>
      <w:r w:rsidR="00FC366E" w:rsidRPr="00D30C5D">
        <w:rPr>
          <w:u w:val="single"/>
        </w:rPr>
        <w:t>,</w:t>
      </w:r>
      <w:r w:rsidR="00FC366E">
        <w:rPr>
          <w:u w:val="single"/>
        </w:rPr>
        <w:t xml:space="preserve"> gas detectors,</w:t>
      </w:r>
      <w:r w:rsidR="00FC366E" w:rsidRPr="00D30C5D">
        <w:rPr>
          <w:u w:val="single"/>
        </w:rPr>
        <w:t xml:space="preserve"> i</w:t>
      </w:r>
      <w:r w:rsidR="00FC366E">
        <w:rPr>
          <w:u w:val="single"/>
        </w:rPr>
        <w:t>f required, audible appliances,</w:t>
      </w:r>
      <w:r w:rsidR="00FC366E" w:rsidRPr="00D30C5D">
        <w:rPr>
          <w:u w:val="single"/>
        </w:rPr>
        <w:t xml:space="preserve"> and battery ba</w:t>
      </w:r>
      <w:r w:rsidR="00FC366E">
        <w:rPr>
          <w:u w:val="single"/>
        </w:rPr>
        <w:t>ck-up, as utilized in one or two family detached</w:t>
      </w:r>
      <w:r w:rsidR="00FC366E" w:rsidRPr="00D30C5D">
        <w:rPr>
          <w:u w:val="single"/>
        </w:rPr>
        <w:t xml:space="preserve"> residential dwellings</w:t>
      </w:r>
      <w:r w:rsidR="00FC366E">
        <w:rPr>
          <w:u w:val="single"/>
        </w:rPr>
        <w:t>, or both</w:t>
      </w:r>
      <w:r w:rsidR="007E4D2C">
        <w:t>.</w:t>
      </w:r>
    </w:p>
    <w:p w:rsidR="00667033" w:rsidRDefault="001F09B6" w:rsidP="00686AEB">
      <w:r>
        <w:t>(</w:t>
      </w:r>
      <w:proofErr w:type="spellStart"/>
      <w:r>
        <w:t>cf</w:t>
      </w:r>
      <w:proofErr w:type="spellEnd"/>
      <w:r>
        <w:t>: P.L.2001, c.21, s.2)</w:t>
      </w:r>
      <w:r w:rsidR="00A95EBF">
        <w:t xml:space="preserve"> </w:t>
      </w:r>
      <w:r w:rsidR="00A95EBF">
        <w:br w:type="page"/>
      </w:r>
    </w:p>
    <w:p w:rsidR="00865B3B" w:rsidRDefault="00A4156C" w:rsidP="00A95EBF">
      <w:pPr>
        <w:tabs>
          <w:tab w:val="clear" w:pos="2160"/>
          <w:tab w:val="left" w:pos="2340"/>
        </w:tabs>
      </w:pPr>
      <w:r>
        <w:lastRenderedPageBreak/>
        <w:tab/>
        <w:t>2</w:t>
      </w:r>
      <w:r w:rsidR="00A95EBF">
        <w:t>.</w:t>
      </w:r>
      <w:r w:rsidR="00A95EBF">
        <w:tab/>
        <w:t>(New section)</w:t>
      </w:r>
      <w:r w:rsidR="00A95EBF">
        <w:tab/>
      </w:r>
      <w:proofErr w:type="gramStart"/>
      <w:r w:rsidR="00865B3B">
        <w:t>A</w:t>
      </w:r>
      <w:proofErr w:type="gramEnd"/>
      <w:r w:rsidR="00865B3B">
        <w:t xml:space="preserve"> perimeter fence intrusion protection syste</w:t>
      </w:r>
      <w:r w:rsidR="000B1564">
        <w:t>m shall</w:t>
      </w:r>
      <w:r w:rsidR="00865B3B">
        <w:t xml:space="preserve">: </w:t>
      </w:r>
    </w:p>
    <w:p w:rsidR="00865B3B" w:rsidRDefault="009F6AB8" w:rsidP="00865B3B">
      <w:r>
        <w:tab/>
        <w:t>a.</w:t>
      </w:r>
      <w:r w:rsidR="00A95EBF">
        <w:tab/>
      </w:r>
      <w:r w:rsidR="00865B3B">
        <w:t>interface with a monitored alarm device in a manner that enables the burglar alarm system to transmit a signal intended to summon the business or law enforcement, or both, in response to an intrusion or burglary;</w:t>
      </w:r>
    </w:p>
    <w:p w:rsidR="00865B3B" w:rsidRDefault="00076820" w:rsidP="00865B3B">
      <w:r>
        <w:tab/>
      </w:r>
      <w:proofErr w:type="gramStart"/>
      <w:r>
        <w:t>b</w:t>
      </w:r>
      <w:proofErr w:type="gramEnd"/>
      <w:r>
        <w:t>.</w:t>
      </w:r>
      <w:r>
        <w:tab/>
      </w:r>
      <w:r w:rsidR="00865B3B">
        <w:t>be located on property that is not designated by a municipality exclusively for residential use;</w:t>
      </w:r>
    </w:p>
    <w:p w:rsidR="00865B3B" w:rsidRDefault="00076820" w:rsidP="00865B3B">
      <w:r>
        <w:tab/>
      </w:r>
      <w:proofErr w:type="gramStart"/>
      <w:r>
        <w:t>c</w:t>
      </w:r>
      <w:proofErr w:type="gramEnd"/>
      <w:r>
        <w:t>.</w:t>
      </w:r>
      <w:r>
        <w:tab/>
      </w:r>
      <w:r w:rsidR="00485480">
        <w:t>have</w:t>
      </w:r>
      <w:r w:rsidR="00865B3B">
        <w:t xml:space="preserve"> an energizer that is driven by a commercial storage battery that is not more than 12 volts of direct current;</w:t>
      </w:r>
    </w:p>
    <w:p w:rsidR="00865B3B" w:rsidRDefault="00076820" w:rsidP="00865B3B">
      <w:r>
        <w:tab/>
        <w:t>d.</w:t>
      </w:r>
      <w:r>
        <w:tab/>
      </w:r>
      <w:r w:rsidR="00485480">
        <w:t>have</w:t>
      </w:r>
      <w:r w:rsidR="00865B3B">
        <w:t xml:space="preserve"> an energizer that meets the standards set forth by the International </w:t>
      </w:r>
      <w:proofErr w:type="spellStart"/>
      <w:r w:rsidR="00865B3B">
        <w:t>Electrotechnical</w:t>
      </w:r>
      <w:proofErr w:type="spellEnd"/>
      <w:r w:rsidR="00865B3B">
        <w:t xml:space="preserve"> Commission Standard 60335-2-76, </w:t>
      </w:r>
      <w:r w:rsidR="00E34E95">
        <w:t xml:space="preserve">in its </w:t>
      </w:r>
      <w:r w:rsidR="00865B3B">
        <w:t>current edition</w:t>
      </w:r>
      <w:r w:rsidR="00E34E95">
        <w:t>, and as amended and supplemented</w:t>
      </w:r>
      <w:r w:rsidR="00865B3B">
        <w:t xml:space="preserve">; </w:t>
      </w:r>
    </w:p>
    <w:p w:rsidR="00865B3B" w:rsidRDefault="00076820" w:rsidP="00865B3B">
      <w:r>
        <w:tab/>
      </w:r>
      <w:proofErr w:type="gramStart"/>
      <w:r>
        <w:t>e</w:t>
      </w:r>
      <w:proofErr w:type="gramEnd"/>
      <w:r>
        <w:t>.</w:t>
      </w:r>
      <w:r>
        <w:tab/>
      </w:r>
      <w:r w:rsidR="00CB0B1D">
        <w:t>be</w:t>
      </w:r>
      <w:r w:rsidR="00865B3B">
        <w:t xml:space="preserve"> surrounded by a nonelectric perimeter fence or wall that is not less than five feet in height;</w:t>
      </w:r>
    </w:p>
    <w:p w:rsidR="00865B3B" w:rsidRDefault="00076820" w:rsidP="00865B3B">
      <w:r>
        <w:tab/>
        <w:t>f.</w:t>
      </w:r>
      <w:r>
        <w:tab/>
      </w:r>
      <w:r w:rsidR="00865B3B">
        <w:t>not exceed ten feet in height or two feet higher than the nonelectric perimeter fence or wall described in sub</w:t>
      </w:r>
      <w:r w:rsidR="00CB0B1D">
        <w:t>section</w:t>
      </w:r>
      <w:r w:rsidR="00865B3B">
        <w:t xml:space="preserve"> e</w:t>
      </w:r>
      <w:r w:rsidR="004D0A65">
        <w:t>.</w:t>
      </w:r>
      <w:r w:rsidR="00865B3B">
        <w:t xml:space="preserve"> of this </w:t>
      </w:r>
      <w:r w:rsidR="00CB0B1D">
        <w:t>section</w:t>
      </w:r>
      <w:r w:rsidR="00865B3B">
        <w:t>, whichever is higher;</w:t>
      </w:r>
    </w:p>
    <w:p w:rsidR="00865B3B" w:rsidRDefault="00076820" w:rsidP="00865B3B">
      <w:r>
        <w:tab/>
        <w:t>g.</w:t>
      </w:r>
      <w:r>
        <w:tab/>
      </w:r>
      <w:r w:rsidR="00525B56">
        <w:t>be</w:t>
      </w:r>
      <w:r w:rsidR="00865B3B">
        <w:t xml:space="preserve"> marked with conspicuous warning</w:t>
      </w:r>
      <w:r w:rsidR="000568C6">
        <w:t xml:space="preserve"> signs that are located on the perimeter fence intrusion protection s</w:t>
      </w:r>
      <w:r w:rsidR="00865B3B">
        <w:t xml:space="preserve">ystem at not more than </w:t>
      </w:r>
      <w:r w:rsidR="00525B56">
        <w:t>40 foot intervals and that read</w:t>
      </w:r>
      <w:r w:rsidR="00865B3B">
        <w:t>:  “WARNING—ELECTRIC FENCE”</w:t>
      </w:r>
      <w:r w:rsidR="00525B56">
        <w:t>;</w:t>
      </w:r>
    </w:p>
    <w:p w:rsidR="00865B3B" w:rsidRDefault="00076820" w:rsidP="00865B3B">
      <w:r>
        <w:tab/>
      </w:r>
      <w:proofErr w:type="gramStart"/>
      <w:r>
        <w:t>h</w:t>
      </w:r>
      <w:proofErr w:type="gramEnd"/>
      <w:r>
        <w:t>.</w:t>
      </w:r>
      <w:r>
        <w:tab/>
      </w:r>
      <w:r w:rsidR="00865B3B">
        <w:t xml:space="preserve">comply with the requirements set forth in </w:t>
      </w:r>
      <w:r w:rsidR="007B2086">
        <w:t xml:space="preserve">the rules and regulations adopted by the board; </w:t>
      </w:r>
      <w:r w:rsidR="00AD4BB5">
        <w:t>and</w:t>
      </w:r>
    </w:p>
    <w:p w:rsidR="00865B3B" w:rsidRDefault="00076820" w:rsidP="00865B3B">
      <w:r>
        <w:tab/>
      </w:r>
      <w:proofErr w:type="spellStart"/>
      <w:proofErr w:type="gramStart"/>
      <w:r>
        <w:t>i</w:t>
      </w:r>
      <w:proofErr w:type="spellEnd"/>
      <w:proofErr w:type="gramEnd"/>
      <w:r>
        <w:t>.</w:t>
      </w:r>
      <w:r>
        <w:tab/>
      </w:r>
      <w:r w:rsidR="005B6E8A">
        <w:t>be installed by a p</w:t>
      </w:r>
      <w:r w:rsidR="00865B3B">
        <w:t xml:space="preserve">erson trained by the manufacturer or </w:t>
      </w:r>
      <w:r w:rsidR="00307A51">
        <w:t>certified in</w:t>
      </w:r>
      <w:r w:rsidR="00865B3B">
        <w:t xml:space="preserve"> the installation, maintenance, repai</w:t>
      </w:r>
      <w:r w:rsidR="005B6E8A">
        <w:t>r, safety and operation of the perimeter fence intrusion protection s</w:t>
      </w:r>
      <w:r w:rsidR="00865B3B">
        <w:t>ystem.</w:t>
      </w:r>
    </w:p>
    <w:p w:rsidR="00667033" w:rsidRDefault="00667033" w:rsidP="00686AEB"/>
    <w:p w:rsidR="00DF4AA3" w:rsidRDefault="00076820" w:rsidP="00686AEB">
      <w:r>
        <w:tab/>
        <w:t>3.</w:t>
      </w:r>
      <w:r>
        <w:tab/>
      </w:r>
      <w:r w:rsidR="00254807">
        <w:t xml:space="preserve">Section 16 of </w:t>
      </w:r>
      <w:r w:rsidR="00DF4AA3">
        <w:t>P.L.1997, c.305 (C.45:5A-36) is amended to read as follows:</w:t>
      </w:r>
    </w:p>
    <w:p w:rsidR="002C5BEC" w:rsidRDefault="00DF4AA3" w:rsidP="00076820">
      <w:pPr>
        <w:tabs>
          <w:tab w:val="clear" w:pos="2160"/>
          <w:tab w:val="left" w:pos="1800"/>
        </w:tabs>
      </w:pPr>
      <w:r>
        <w:tab/>
      </w:r>
      <w:r w:rsidR="00076820">
        <w:t>16</w:t>
      </w:r>
      <w:r w:rsidR="000A6A18">
        <w:t>.</w:t>
      </w:r>
      <w:bookmarkStart w:id="1" w:name="_GoBack"/>
      <w:bookmarkEnd w:id="1"/>
      <w:r w:rsidR="00076820">
        <w:tab/>
      </w:r>
      <w:r w:rsidR="00D57E0A" w:rsidRPr="00D57E0A">
        <w:rPr>
          <w:rFonts w:ascii="Albertus Extra Bold" w:hAnsi="Albertus Extra Bold"/>
          <w:b/>
        </w:rPr>
        <w:t>[</w:t>
      </w:r>
      <w:r w:rsidR="00A04094" w:rsidRPr="00A04094">
        <w:t>No</w:t>
      </w:r>
      <w:r w:rsidR="00D57E0A" w:rsidRPr="00D57E0A">
        <w:rPr>
          <w:rFonts w:ascii="Albertus Extra Bold" w:hAnsi="Albertus Extra Bold"/>
          <w:b/>
        </w:rPr>
        <w:t>]</w:t>
      </w:r>
      <w:r w:rsidR="00076820">
        <w:tab/>
      </w:r>
      <w:r w:rsidR="00D57E0A">
        <w:rPr>
          <w:u w:val="single"/>
        </w:rPr>
        <w:t>a.</w:t>
      </w:r>
      <w:r w:rsidR="00076820">
        <w:rPr>
          <w:u w:val="single"/>
        </w:rPr>
        <w:tab/>
      </w:r>
      <w:proofErr w:type="gramStart"/>
      <w:r w:rsidR="00D57E0A">
        <w:rPr>
          <w:u w:val="single"/>
        </w:rPr>
        <w:t>Notwithstanding</w:t>
      </w:r>
      <w:proofErr w:type="gramEnd"/>
      <w:r w:rsidR="00D57E0A">
        <w:rPr>
          <w:u w:val="single"/>
        </w:rPr>
        <w:t xml:space="preserve"> any provision of the “Municipal Land Use Law,”</w:t>
      </w:r>
      <w:r w:rsidR="00D57E0A" w:rsidRPr="00D57E0A">
        <w:rPr>
          <w:u w:val="single"/>
        </w:rPr>
        <w:t xml:space="preserve"> P.L.1975, c.291 (C.40:55D-1 et seq.)</w:t>
      </w:r>
      <w:r w:rsidR="00D57E0A">
        <w:rPr>
          <w:u w:val="single"/>
        </w:rPr>
        <w:t>, or any other law to the contrary, no</w:t>
      </w:r>
      <w:r w:rsidR="00D57E0A">
        <w:t xml:space="preserve"> </w:t>
      </w:r>
      <w:r w:rsidR="00A04094" w:rsidRPr="00A04094">
        <w:t xml:space="preserve">municipality or county shall </w:t>
      </w:r>
      <w:r w:rsidR="002C5BEC" w:rsidRPr="002C5BEC">
        <w:rPr>
          <w:rFonts w:ascii="Albertus Extra Bold" w:hAnsi="Albertus Extra Bold"/>
          <w:b/>
        </w:rPr>
        <w:t>[</w:t>
      </w:r>
      <w:r w:rsidR="00A04094" w:rsidRPr="00A04094">
        <w:t>enact</w:t>
      </w:r>
      <w:r w:rsidR="002C5BEC" w:rsidRPr="002C5BEC">
        <w:rPr>
          <w:rFonts w:ascii="Albertus Extra Bold" w:hAnsi="Albertus Extra Bold"/>
          <w:b/>
        </w:rPr>
        <w:t>]</w:t>
      </w:r>
      <w:r w:rsidR="00A04094" w:rsidRPr="00A04094">
        <w:t xml:space="preserve"> </w:t>
      </w:r>
      <w:r w:rsidR="002C5BEC">
        <w:rPr>
          <w:u w:val="single"/>
        </w:rPr>
        <w:t>adopt</w:t>
      </w:r>
      <w:r w:rsidR="002C5BEC">
        <w:t xml:space="preserve"> </w:t>
      </w:r>
      <w:r w:rsidR="00A04094" w:rsidRPr="00A04094">
        <w:t>an ordinance or resolution or promulgate any rules or regulations</w:t>
      </w:r>
      <w:r w:rsidR="002C5BEC">
        <w:t xml:space="preserve"> </w:t>
      </w:r>
      <w:r w:rsidR="002C5BEC" w:rsidRPr="00A04094">
        <w:t>relating</w:t>
      </w:r>
      <w:r w:rsidR="004F6C10">
        <w:t xml:space="preserve"> to</w:t>
      </w:r>
      <w:r w:rsidR="002C5BEC">
        <w:t xml:space="preserve"> </w:t>
      </w:r>
      <w:r w:rsidR="004F6C10">
        <w:rPr>
          <w:u w:val="single"/>
        </w:rPr>
        <w:t>a</w:t>
      </w:r>
      <w:r w:rsidR="00D81640">
        <w:rPr>
          <w:u w:val="single"/>
        </w:rPr>
        <w:t xml:space="preserve"> licensed</w:t>
      </w:r>
      <w:r w:rsidR="004F6C10">
        <w:rPr>
          <w:u w:val="single"/>
        </w:rPr>
        <w:t xml:space="preserve"> locksmith or alarm business</w:t>
      </w:r>
      <w:r w:rsidR="002A2560">
        <w:rPr>
          <w:u w:val="single"/>
        </w:rPr>
        <w:t xml:space="preserve"> </w:t>
      </w:r>
      <w:r w:rsidR="002C5BEC">
        <w:rPr>
          <w:u w:val="single"/>
        </w:rPr>
        <w:t>that:</w:t>
      </w:r>
      <w:r w:rsidR="00A04094" w:rsidRPr="00A04094">
        <w:t xml:space="preserve"> </w:t>
      </w:r>
    </w:p>
    <w:p w:rsidR="002C5BEC" w:rsidRPr="002C5BEC" w:rsidRDefault="002C5BEC" w:rsidP="00686AEB">
      <w:pPr>
        <w:rPr>
          <w:u w:val="single"/>
        </w:rPr>
      </w:pPr>
      <w:r>
        <w:tab/>
      </w:r>
      <w:r w:rsidR="00076820">
        <w:rPr>
          <w:u w:val="single"/>
        </w:rPr>
        <w:t>(1)</w:t>
      </w:r>
      <w:r w:rsidR="00076820">
        <w:rPr>
          <w:u w:val="single"/>
        </w:rPr>
        <w:tab/>
      </w:r>
      <w:r w:rsidR="004F6C10">
        <w:rPr>
          <w:u w:val="single"/>
        </w:rPr>
        <w:t>requires</w:t>
      </w:r>
      <w:r>
        <w:t xml:space="preserve"> </w:t>
      </w:r>
      <w:r w:rsidR="00A04094" w:rsidRPr="00A04094">
        <w:t xml:space="preserve">the licensing or registration </w:t>
      </w:r>
      <w:r w:rsidR="001C37FC">
        <w:t>of locksmiths or alarm businesses</w:t>
      </w:r>
      <w:proofErr w:type="gramStart"/>
      <w:r>
        <w:rPr>
          <w:u w:val="single"/>
        </w:rPr>
        <w:t>;</w:t>
      </w:r>
      <w:proofErr w:type="gramEnd"/>
    </w:p>
    <w:p w:rsidR="004F6C10" w:rsidRDefault="002C5BEC" w:rsidP="00686AEB">
      <w:pPr>
        <w:rPr>
          <w:u w:val="single"/>
        </w:rPr>
      </w:pPr>
      <w:r>
        <w:tab/>
      </w:r>
      <w:r w:rsidR="00076820">
        <w:rPr>
          <w:u w:val="single"/>
        </w:rPr>
        <w:t>(2)</w:t>
      </w:r>
      <w:r w:rsidR="00076820">
        <w:rPr>
          <w:u w:val="single"/>
        </w:rPr>
        <w:tab/>
      </w:r>
      <w:proofErr w:type="gramStart"/>
      <w:r w:rsidRPr="002C5BEC">
        <w:rPr>
          <w:u w:val="single"/>
        </w:rPr>
        <w:t>require</w:t>
      </w:r>
      <w:r w:rsidR="008040D1">
        <w:rPr>
          <w:u w:val="single"/>
        </w:rPr>
        <w:t>s</w:t>
      </w:r>
      <w:proofErr w:type="gramEnd"/>
      <w:r w:rsidR="00133ABB">
        <w:rPr>
          <w:u w:val="single"/>
        </w:rPr>
        <w:t xml:space="preserve"> </w:t>
      </w:r>
      <w:r w:rsidR="003E3905">
        <w:rPr>
          <w:u w:val="single"/>
        </w:rPr>
        <w:t>a locksmith or an alarm</w:t>
      </w:r>
      <w:r w:rsidR="004F6C10">
        <w:rPr>
          <w:u w:val="single"/>
        </w:rPr>
        <w:t xml:space="preserve"> business to</w:t>
      </w:r>
      <w:r>
        <w:rPr>
          <w:u w:val="single"/>
        </w:rPr>
        <w:t xml:space="preserve"> submit information about the business’ systems</w:t>
      </w:r>
      <w:r w:rsidR="004F6C10">
        <w:rPr>
          <w:u w:val="single"/>
        </w:rPr>
        <w:t>;</w:t>
      </w:r>
    </w:p>
    <w:p w:rsidR="00315D53" w:rsidRDefault="004F6C10" w:rsidP="00686AEB">
      <w:pPr>
        <w:rPr>
          <w:u w:val="single"/>
        </w:rPr>
      </w:pPr>
      <w:r w:rsidRPr="004F6C10">
        <w:tab/>
      </w:r>
      <w:r>
        <w:rPr>
          <w:u w:val="single"/>
        </w:rPr>
        <w:t>(3)</w:t>
      </w:r>
      <w:r w:rsidR="00076820">
        <w:rPr>
          <w:u w:val="single"/>
        </w:rPr>
        <w:tab/>
      </w:r>
      <w:proofErr w:type="gramStart"/>
      <w:r>
        <w:rPr>
          <w:u w:val="single"/>
        </w:rPr>
        <w:t>requires</w:t>
      </w:r>
      <w:proofErr w:type="gramEnd"/>
      <w:r>
        <w:rPr>
          <w:u w:val="single"/>
        </w:rPr>
        <w:t xml:space="preserve"> </w:t>
      </w:r>
      <w:r w:rsidR="003E3905">
        <w:rPr>
          <w:u w:val="single"/>
        </w:rPr>
        <w:t>a locksmith or an alarm</w:t>
      </w:r>
      <w:r>
        <w:rPr>
          <w:u w:val="single"/>
        </w:rPr>
        <w:t xml:space="preserve"> business to pay </w:t>
      </w:r>
      <w:r w:rsidR="002C5BEC">
        <w:rPr>
          <w:u w:val="single"/>
        </w:rPr>
        <w:t xml:space="preserve">an alarm registration or licensure </w:t>
      </w:r>
      <w:r w:rsidR="002C5BEC" w:rsidRPr="002C5BEC">
        <w:rPr>
          <w:u w:val="single"/>
        </w:rPr>
        <w:t>fee</w:t>
      </w:r>
      <w:r w:rsidR="00EC35C1">
        <w:rPr>
          <w:u w:val="single"/>
        </w:rPr>
        <w:t xml:space="preserve"> to a</w:t>
      </w:r>
      <w:r w:rsidR="00EC35C1" w:rsidRPr="002C5BEC">
        <w:rPr>
          <w:u w:val="single"/>
        </w:rPr>
        <w:t xml:space="preserve"> third party person or bu</w:t>
      </w:r>
      <w:r w:rsidR="00EC35C1">
        <w:rPr>
          <w:u w:val="single"/>
        </w:rPr>
        <w:t>siness</w:t>
      </w:r>
      <w:r w:rsidR="00054C47">
        <w:rPr>
          <w:u w:val="single"/>
        </w:rPr>
        <w:t>;</w:t>
      </w:r>
    </w:p>
    <w:p w:rsidR="00035D5E" w:rsidRDefault="00315D53" w:rsidP="00686AEB">
      <w:pPr>
        <w:rPr>
          <w:u w:val="single"/>
        </w:rPr>
      </w:pPr>
      <w:r w:rsidRPr="00190BAB">
        <w:tab/>
      </w:r>
      <w:r w:rsidR="00054C47">
        <w:rPr>
          <w:u w:val="single"/>
        </w:rPr>
        <w:t>(4</w:t>
      </w:r>
      <w:r w:rsidR="00076820">
        <w:rPr>
          <w:u w:val="single"/>
        </w:rPr>
        <w:t>)</w:t>
      </w:r>
      <w:r w:rsidR="00076820">
        <w:rPr>
          <w:u w:val="single"/>
        </w:rPr>
        <w:tab/>
      </w:r>
      <w:proofErr w:type="gramStart"/>
      <w:r w:rsidR="00035D5E" w:rsidRPr="00035D5E">
        <w:rPr>
          <w:u w:val="single"/>
        </w:rPr>
        <w:t>requires</w:t>
      </w:r>
      <w:proofErr w:type="gramEnd"/>
      <w:r w:rsidR="00035D5E" w:rsidRPr="00035D5E">
        <w:rPr>
          <w:u w:val="single"/>
        </w:rPr>
        <w:t xml:space="preserve"> a permit</w:t>
      </w:r>
      <w:r w:rsidR="00035D5E">
        <w:rPr>
          <w:u w:val="single"/>
        </w:rPr>
        <w:t xml:space="preserve"> or fee for the installation of a p</w:t>
      </w:r>
      <w:r w:rsidR="00035D5E" w:rsidRPr="00035D5E">
        <w:rPr>
          <w:u w:val="single"/>
        </w:rPr>
        <w:t>erimeter fe</w:t>
      </w:r>
      <w:r w:rsidR="00035D5E">
        <w:rPr>
          <w:u w:val="single"/>
        </w:rPr>
        <w:t>nce intrusion protection system</w:t>
      </w:r>
      <w:r w:rsidR="00035D5E" w:rsidRPr="00035D5E">
        <w:rPr>
          <w:u w:val="single"/>
        </w:rPr>
        <w:t xml:space="preserve"> in addition to an alarm system permit</w:t>
      </w:r>
      <w:r w:rsidR="00035D5E">
        <w:rPr>
          <w:u w:val="single"/>
        </w:rPr>
        <w:t xml:space="preserve"> issued by the municipality or county;</w:t>
      </w:r>
    </w:p>
    <w:p w:rsidR="00054C47" w:rsidRDefault="00035D5E" w:rsidP="00686AEB">
      <w:pPr>
        <w:rPr>
          <w:u w:val="single"/>
        </w:rPr>
      </w:pPr>
      <w:r w:rsidRPr="00035D5E">
        <w:tab/>
      </w:r>
      <w:r w:rsidR="00054C47">
        <w:rPr>
          <w:u w:val="single"/>
        </w:rPr>
        <w:t>(5)</w:t>
      </w:r>
      <w:r w:rsidR="00076820">
        <w:rPr>
          <w:u w:val="single"/>
        </w:rPr>
        <w:tab/>
      </w:r>
      <w:proofErr w:type="gramStart"/>
      <w:r w:rsidR="00054C47" w:rsidRPr="00054C47">
        <w:rPr>
          <w:u w:val="single"/>
        </w:rPr>
        <w:t>imposes</w:t>
      </w:r>
      <w:proofErr w:type="gramEnd"/>
      <w:r w:rsidR="00054C47" w:rsidRPr="00054C47">
        <w:rPr>
          <w:u w:val="single"/>
        </w:rPr>
        <w:t xml:space="preserve"> </w:t>
      </w:r>
      <w:r w:rsidR="00054C47">
        <w:rPr>
          <w:u w:val="single"/>
        </w:rPr>
        <w:t xml:space="preserve">an </w:t>
      </w:r>
      <w:r w:rsidR="00054C47" w:rsidRPr="00054C47">
        <w:rPr>
          <w:u w:val="single"/>
        </w:rPr>
        <w:t>installation or</w:t>
      </w:r>
      <w:r w:rsidR="00054C47">
        <w:rPr>
          <w:u w:val="single"/>
        </w:rPr>
        <w:t xml:space="preserve"> operational requirement for a p</w:t>
      </w:r>
      <w:r w:rsidR="00054C47" w:rsidRPr="00054C47">
        <w:rPr>
          <w:u w:val="single"/>
        </w:rPr>
        <w:t>erimeter fe</w:t>
      </w:r>
      <w:r w:rsidR="00054C47">
        <w:rPr>
          <w:u w:val="single"/>
        </w:rPr>
        <w:t>nce intrusion protection system that is</w:t>
      </w:r>
      <w:r w:rsidR="00054C47" w:rsidRPr="00054C47">
        <w:rPr>
          <w:u w:val="single"/>
        </w:rPr>
        <w:t xml:space="preserve"> inconsistent with the requiremen</w:t>
      </w:r>
      <w:r w:rsidR="00054C47">
        <w:rPr>
          <w:u w:val="single"/>
        </w:rPr>
        <w:t>ts and standards of the act;</w:t>
      </w:r>
    </w:p>
    <w:p w:rsidR="00054C47" w:rsidRDefault="00054C47" w:rsidP="00686AEB">
      <w:r>
        <w:lastRenderedPageBreak/>
        <w:tab/>
      </w:r>
      <w:r w:rsidR="00BE6103">
        <w:rPr>
          <w:u w:val="single"/>
        </w:rPr>
        <w:t>(6)</w:t>
      </w:r>
      <w:r w:rsidR="00BE6103">
        <w:rPr>
          <w:u w:val="single"/>
        </w:rPr>
        <w:tab/>
      </w:r>
      <w:proofErr w:type="gramStart"/>
      <w:r>
        <w:rPr>
          <w:u w:val="single"/>
        </w:rPr>
        <w:t>impedes</w:t>
      </w:r>
      <w:proofErr w:type="gramEnd"/>
      <w:r>
        <w:rPr>
          <w:u w:val="single"/>
        </w:rPr>
        <w:t xml:space="preserve"> the installation or continued operation of </w:t>
      </w:r>
      <w:r w:rsidR="003E3905">
        <w:rPr>
          <w:u w:val="single"/>
        </w:rPr>
        <w:t>a perimeter fence intrusion protection system</w:t>
      </w:r>
      <w:r>
        <w:rPr>
          <w:u w:val="single"/>
        </w:rPr>
        <w:t>; or</w:t>
      </w:r>
    </w:p>
    <w:p w:rsidR="002C5BEC" w:rsidRDefault="00054C47" w:rsidP="00686AEB">
      <w:r w:rsidRPr="00054C47">
        <w:tab/>
      </w:r>
      <w:r w:rsidR="00BE6103">
        <w:rPr>
          <w:u w:val="single"/>
        </w:rPr>
        <w:t>(7)</w:t>
      </w:r>
      <w:r w:rsidR="00BE6103">
        <w:rPr>
          <w:u w:val="single"/>
        </w:rPr>
        <w:tab/>
      </w:r>
      <w:proofErr w:type="gramStart"/>
      <w:r w:rsidRPr="00054C47">
        <w:rPr>
          <w:u w:val="single"/>
        </w:rPr>
        <w:t>prohibit</w:t>
      </w:r>
      <w:r>
        <w:rPr>
          <w:u w:val="single"/>
        </w:rPr>
        <w:t>s</w:t>
      </w:r>
      <w:proofErr w:type="gramEnd"/>
      <w:r>
        <w:rPr>
          <w:u w:val="single"/>
        </w:rPr>
        <w:t xml:space="preserve"> the installation or use of a p</w:t>
      </w:r>
      <w:r w:rsidRPr="00054C47">
        <w:rPr>
          <w:u w:val="single"/>
        </w:rPr>
        <w:t>erimeter fe</w:t>
      </w:r>
      <w:r>
        <w:rPr>
          <w:u w:val="single"/>
        </w:rPr>
        <w:t>nce intrusion protection system</w:t>
      </w:r>
      <w:r w:rsidR="00A04094" w:rsidRPr="00A04094">
        <w:t xml:space="preserve">.  </w:t>
      </w:r>
    </w:p>
    <w:p w:rsidR="00667033" w:rsidRDefault="002C5BEC" w:rsidP="00686AEB">
      <w:r>
        <w:tab/>
      </w:r>
      <w:r w:rsidRPr="002C5BEC">
        <w:rPr>
          <w:u w:val="single"/>
        </w:rPr>
        <w:t>b.</w:t>
      </w:r>
      <w:r w:rsidR="00BE6103">
        <w:tab/>
      </w:r>
      <w:r>
        <w:t>T</w:t>
      </w:r>
      <w:r w:rsidR="00A04094" w:rsidRPr="00A04094">
        <w:t>he provisions of any ordinance or resolution or rules or regulations of any municipality or county relating to the licensing or registration of locksmiths or alarm businesses are superseded by the provisions of this act.</w:t>
      </w:r>
      <w:r w:rsidR="0071391D">
        <w:t xml:space="preserve">  </w:t>
      </w:r>
      <w:r w:rsidR="0071391D">
        <w:rPr>
          <w:u w:val="single"/>
        </w:rPr>
        <w:t>Municipal and county officials and employees shall comply with the provisions of the act.</w:t>
      </w:r>
      <w:r w:rsidR="00A04094" w:rsidRPr="00A04094">
        <w:t xml:space="preserve">  Nothing in this section shall be construed, however, to prohibit municipal regulation of door-to-door vendors or salespersons of burglar alarm, fire alarm or electronic security systems nor shall anything in this section be construed to prohibit or restrict municipal consideration of alarm business service proposals in consent proceedings under the "Cable Television Act," P.L.1972, c.186 (C.48:5A-1 et seq.).</w:t>
      </w:r>
    </w:p>
    <w:p w:rsidR="00C34120" w:rsidRDefault="001F09B6" w:rsidP="00D35D75">
      <w:r>
        <w:t>(</w:t>
      </w:r>
      <w:proofErr w:type="spellStart"/>
      <w:r>
        <w:t>cf</w:t>
      </w:r>
      <w:proofErr w:type="spellEnd"/>
      <w:r>
        <w:t>: P.L.1997, c.305, s.16)</w:t>
      </w:r>
    </w:p>
    <w:p w:rsidR="00865B3B" w:rsidRDefault="00865B3B" w:rsidP="00D35D75"/>
    <w:p w:rsidR="00A4156C" w:rsidRDefault="00BE6103" w:rsidP="00BE6103">
      <w:pPr>
        <w:tabs>
          <w:tab w:val="clear" w:pos="2160"/>
          <w:tab w:val="left" w:pos="2340"/>
        </w:tabs>
      </w:pPr>
      <w:r>
        <w:tab/>
      </w:r>
      <w:proofErr w:type="gramStart"/>
      <w:r>
        <w:t>4.</w:t>
      </w:r>
      <w:r>
        <w:tab/>
        <w:t>(New section)</w:t>
      </w:r>
      <w:r>
        <w:tab/>
      </w:r>
      <w:r w:rsidR="00A4156C">
        <w:t>A licensee shall ensure the confidentiality of information obtained from a client and shall not disclose</w:t>
      </w:r>
      <w:r w:rsidR="005003E7">
        <w:t>, release to any third-party entities,</w:t>
      </w:r>
      <w:r w:rsidR="00A4156C">
        <w:t xml:space="preserve"> or distribute information</w:t>
      </w:r>
      <w:r w:rsidR="005003E7">
        <w:t xml:space="preserve"> </w:t>
      </w:r>
      <w:r w:rsidR="00A4156C">
        <w:t xml:space="preserve">relating to the provision of burglar alarm, fire alarm or </w:t>
      </w:r>
      <w:proofErr w:type="spellStart"/>
      <w:r w:rsidR="00A4156C">
        <w:t>locksmithing</w:t>
      </w:r>
      <w:proofErr w:type="spellEnd"/>
      <w:r w:rsidR="00A4156C">
        <w:t xml:space="preserve"> services to the client without the consent of the client, unless compelled to disclose such information to a law enforcement agency by court order.</w:t>
      </w:r>
      <w:proofErr w:type="gramEnd"/>
    </w:p>
    <w:p w:rsidR="00A4156C" w:rsidRDefault="00BE6103" w:rsidP="00A4156C">
      <w:r>
        <w:tab/>
      </w:r>
      <w:proofErr w:type="gramStart"/>
      <w:r>
        <w:t>a.</w:t>
      </w:r>
      <w:r>
        <w:tab/>
      </w:r>
      <w:r w:rsidR="00A4156C">
        <w:t>Any person who is the custodian of confidential information shall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roofErr w:type="gramEnd"/>
    </w:p>
    <w:p w:rsidR="00A4156C" w:rsidRDefault="00BE6103" w:rsidP="00A4156C">
      <w:r>
        <w:tab/>
        <w:t>b.</w:t>
      </w:r>
      <w:r>
        <w:tab/>
      </w:r>
      <w:r w:rsidR="00A4156C">
        <w:t xml:space="preserve">A person having custody of confidential information shall notify a person if </w:t>
      </w:r>
      <w:proofErr w:type="gramStart"/>
      <w:r w:rsidR="00A4156C">
        <w:t>the person’s confidential information has been accessed by an unauthorized person</w:t>
      </w:r>
      <w:proofErr w:type="gramEnd"/>
      <w:r w:rsidR="00A4156C">
        <w:t xml:space="preserve"> or if there has been a breach of the custodian’s security measures which may have compromised the security of the person’s confidential information.</w:t>
      </w:r>
    </w:p>
    <w:p w:rsidR="00A4156C" w:rsidRDefault="00BE6103" w:rsidP="00A4156C">
      <w:r>
        <w:tab/>
        <w:t>c.</w:t>
      </w:r>
      <w:r>
        <w:tab/>
      </w:r>
      <w:r w:rsidR="00CD4393">
        <w:t>Personal or business i</w:t>
      </w:r>
      <w:r w:rsidR="00A4156C" w:rsidRPr="00FC5103">
        <w:t xml:space="preserve">nformation </w:t>
      </w:r>
      <w:proofErr w:type="gramStart"/>
      <w:r w:rsidR="00A4156C" w:rsidRPr="00FC5103">
        <w:t xml:space="preserve">shall not be accessed by, sold to, or used by any third party without </w:t>
      </w:r>
      <w:r w:rsidR="00CD4393">
        <w:t>the</w:t>
      </w:r>
      <w:r w:rsidR="00A4156C" w:rsidRPr="00FC5103">
        <w:t xml:space="preserve"> written authorization</w:t>
      </w:r>
      <w:r w:rsidR="00CD4393">
        <w:t xml:space="preserve"> of that person or business</w:t>
      </w:r>
      <w:proofErr w:type="gramEnd"/>
      <w:r w:rsidR="00A4156C" w:rsidRPr="00FC5103">
        <w:t>.</w:t>
      </w:r>
    </w:p>
    <w:p w:rsidR="00865B3B" w:rsidRDefault="00BE6103" w:rsidP="00D35D75">
      <w:r>
        <w:tab/>
        <w:t>d.</w:t>
      </w:r>
      <w:r>
        <w:tab/>
      </w:r>
      <w:r w:rsidR="00A4156C">
        <w:t>A licensee who fails to comply with the requirements of subsection a. of this section shall be deemed to be engaged in professional misconduct</w:t>
      </w:r>
      <w:r w:rsidR="00050802">
        <w:t>,</w:t>
      </w:r>
      <w:r w:rsidR="00A4156C">
        <w:t xml:space="preserve"> and </w:t>
      </w:r>
      <w:r w:rsidR="00050802" w:rsidRPr="00050802">
        <w:t>is subject to disciplinary action and civil penalties pursuant to sections 8, 9 and 12 of P.L.1978, c.73 (C.45:1-21, 45:1-22 and 45:1-25)</w:t>
      </w:r>
      <w:r w:rsidR="00A4156C">
        <w:t>.</w:t>
      </w:r>
    </w:p>
    <w:p w:rsidR="00C34120" w:rsidRDefault="00C34120" w:rsidP="00686AEB"/>
    <w:p w:rsidR="006F4B12" w:rsidRDefault="006F4B12" w:rsidP="00686AEB">
      <w:pPr>
        <w:rPr>
          <w:rFonts w:ascii="Albertus Extra Bold" w:hAnsi="Albertus Extra Bold"/>
          <w:b/>
          <w:vertAlign w:val="superscript"/>
        </w:rPr>
      </w:pPr>
      <w:r>
        <w:tab/>
      </w:r>
      <w:r w:rsidRPr="00592C05">
        <w:rPr>
          <w:rFonts w:ascii="Albertus Extra Bold" w:hAnsi="Albertus Extra Bold"/>
          <w:b/>
          <w:vertAlign w:val="superscript"/>
        </w:rPr>
        <w:t>1</w:t>
      </w:r>
      <w:r w:rsidRPr="00592C05">
        <w:rPr>
          <w:u w:val="single"/>
        </w:rPr>
        <w:t>5.  (New section</w:t>
      </w:r>
      <w:proofErr w:type="gramStart"/>
      <w:r w:rsidRPr="00592C05">
        <w:rPr>
          <w:u w:val="single"/>
        </w:rPr>
        <w:t xml:space="preserve">)  </w:t>
      </w:r>
      <w:r>
        <w:rPr>
          <w:u w:val="single"/>
        </w:rPr>
        <w:t>P.L</w:t>
      </w:r>
      <w:proofErr w:type="gramEnd"/>
      <w:r>
        <w:rPr>
          <w:u w:val="single"/>
        </w:rPr>
        <w:t>.    , c.    (C.      ) (pending before the Legislature as this bill),</w:t>
      </w:r>
      <w:r w:rsidRPr="00592C05">
        <w:rPr>
          <w:u w:val="single"/>
        </w:rPr>
        <w:t xml:space="preserve"> shall </w:t>
      </w:r>
      <w:r>
        <w:rPr>
          <w:u w:val="single"/>
        </w:rPr>
        <w:t>not be construed to authorize</w:t>
      </w:r>
      <w:r w:rsidRPr="00592C05">
        <w:rPr>
          <w:u w:val="single"/>
        </w:rPr>
        <w:t xml:space="preserve"> anyone </w:t>
      </w:r>
      <w:r w:rsidRPr="00592C05">
        <w:rPr>
          <w:u w:val="single"/>
        </w:rPr>
        <w:lastRenderedPageBreak/>
        <w:t xml:space="preserve">other than a licensed electrical contractor holding a valid business permit pursuant to </w:t>
      </w:r>
      <w:r>
        <w:rPr>
          <w:u w:val="single"/>
        </w:rPr>
        <w:t>section 9 of P.L.1962, c.162 (C.</w:t>
      </w:r>
      <w:r w:rsidRPr="00592C05">
        <w:rPr>
          <w:u w:val="single"/>
        </w:rPr>
        <w:t>45:5A-9</w:t>
      </w:r>
      <w:r>
        <w:rPr>
          <w:u w:val="single"/>
        </w:rPr>
        <w:t>)</w:t>
      </w:r>
      <w:r w:rsidRPr="00592C05">
        <w:rPr>
          <w:u w:val="single"/>
        </w:rPr>
        <w:t>, to install, sell, service, or maintain any wiring that exceeds 30 volts.</w:t>
      </w:r>
      <w:r>
        <w:rPr>
          <w:rFonts w:ascii="Albertus Extra Bold" w:hAnsi="Albertus Extra Bold"/>
          <w:b/>
          <w:vertAlign w:val="superscript"/>
        </w:rPr>
        <w:t>1</w:t>
      </w:r>
    </w:p>
    <w:p w:rsidR="006F4B12" w:rsidRDefault="006F4B12" w:rsidP="00686AEB"/>
    <w:p w:rsidR="007573A8" w:rsidRPr="00CE7BD8" w:rsidRDefault="006F4B12" w:rsidP="00686AEB">
      <w:r>
        <w:rPr>
          <w:rFonts w:ascii="Albertus Extra Bold" w:hAnsi="Albertus Extra Bold"/>
          <w:b/>
          <w:vertAlign w:val="superscript"/>
        </w:rPr>
        <w:tab/>
        <w:t>1</w:t>
      </w:r>
      <w:r w:rsidRPr="006F4B12">
        <w:rPr>
          <w:rFonts w:ascii="Albertus Extra Bold" w:hAnsi="Albertus Extra Bold"/>
          <w:b/>
        </w:rPr>
        <w:t>[</w:t>
      </w:r>
      <w:r w:rsidR="008626E6">
        <w:t>5</w:t>
      </w:r>
      <w:r w:rsidR="00BE6103">
        <w:t>.</w:t>
      </w:r>
      <w:r w:rsidRPr="006F4B12">
        <w:rPr>
          <w:rFonts w:ascii="Albertus Extra Bold" w:hAnsi="Albertus Extra Bold"/>
          <w:b/>
        </w:rPr>
        <w:t>]</w:t>
      </w:r>
      <w:r>
        <w:rPr>
          <w:rFonts w:ascii="Albertus Extra Bold" w:hAnsi="Albertus Extra Bold"/>
          <w:b/>
        </w:rPr>
        <w:t xml:space="preserve"> </w:t>
      </w:r>
      <w:r w:rsidRPr="006F4B12">
        <w:rPr>
          <w:u w:val="single"/>
        </w:rPr>
        <w:t>6.</w:t>
      </w:r>
      <w:r>
        <w:rPr>
          <w:rFonts w:ascii="Albertus Extra Bold" w:hAnsi="Albertus Extra Bold"/>
          <w:b/>
          <w:vertAlign w:val="superscript"/>
        </w:rPr>
        <w:t>1</w:t>
      </w:r>
      <w:r w:rsidR="00BE6103">
        <w:tab/>
      </w:r>
      <w:proofErr w:type="gramStart"/>
      <w:r w:rsidR="00180936">
        <w:t>This</w:t>
      </w:r>
      <w:proofErr w:type="gramEnd"/>
      <w:r w:rsidR="00180936">
        <w:t xml:space="preserve"> act shall take effect</w:t>
      </w:r>
      <w:r w:rsidR="00667033">
        <w:t xml:space="preserve"> immediately.</w:t>
      </w:r>
      <w:r w:rsidR="00BE6103">
        <w:t xml:space="preserve"> </w:t>
      </w:r>
    </w:p>
    <w:sectPr w:rsidR="007573A8" w:rsidRPr="00CE7BD8" w:rsidSect="00C36FCA">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59" w:rsidRDefault="007D4B59">
      <w:r>
        <w:separator/>
      </w:r>
    </w:p>
  </w:endnote>
  <w:endnote w:type="continuationSeparator" w:id="0">
    <w:p w:rsidR="007D4B59" w:rsidRDefault="007D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936" w:rsidRPr="00921C91" w:rsidRDefault="0018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936" w:rsidRPr="00921C91" w:rsidRDefault="00180936">
    <w:pPr>
      <w:pStyle w:val="Footer"/>
      <w:rPr>
        <w:szCs w:val="18"/>
      </w:rPr>
    </w:pPr>
  </w:p>
  <w:p w:rsidR="00180936" w:rsidRPr="00921C91" w:rsidRDefault="0018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6FCA" w:rsidRDefault="00C36FCA" w:rsidP="00686AEB">
    <w:pPr>
      <w:pStyle w:val="Footer"/>
    </w:pPr>
    <w:r>
      <w:tab/>
      <w:t>Matter enclosed in superscript numerals has been adopted as follows:</w:t>
    </w:r>
  </w:p>
  <w:p w:rsidR="00C36FCA" w:rsidRDefault="00C36FC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59" w:rsidRDefault="007D4B59">
      <w:r>
        <w:separator/>
      </w:r>
    </w:p>
  </w:footnote>
  <w:footnote w:type="continuationSeparator" w:id="0">
    <w:p w:rsidR="007D4B59" w:rsidRDefault="007D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4A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C0D" w:rsidRDefault="003A1C0D" w:rsidP="003A1C0D">
    <w:pPr>
      <w:pStyle w:val="bpuHeadSpon"/>
    </w:pPr>
    <w:r w:rsidRPr="003A1C0D">
      <w:rPr>
        <w:rStyle w:val="bpuHeadSponChar"/>
      </w:rPr>
      <w:t>S2419</w:t>
    </w:r>
    <w:r>
      <w:t xml:space="preserve"> </w:t>
    </w:r>
    <w:r w:rsidR="00C36FCA">
      <w:t xml:space="preserve">[1R] </w:t>
    </w:r>
    <w:r>
      <w:t>SCUTARI</w:t>
    </w:r>
  </w:p>
  <w:p w:rsidR="003A1C0D" w:rsidRDefault="003A1C0D" w:rsidP="003A1C0D">
    <w:pPr>
      <w:pStyle w:val="bpuHeadSpon"/>
    </w:pPr>
    <w:r>
      <w:fldChar w:fldCharType="begin"/>
    </w:r>
    <w:r>
      <w:instrText xml:space="preserve"> PAGE  \* MERGEFORMAT </w:instrText>
    </w:r>
    <w:r>
      <w:fldChar w:fldCharType="separate"/>
    </w:r>
    <w:r w:rsidR="00EA4A20">
      <w:rPr>
        <w:noProof/>
      </w:rPr>
      <w:t>7</w:t>
    </w:r>
    <w:r>
      <w:fldChar w:fldCharType="end"/>
    </w:r>
  </w:p>
  <w:p w:rsidR="003A1C0D" w:rsidRDefault="003A1C0D" w:rsidP="003A1C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1C0D" w:rsidRDefault="003A1C0D" w:rsidP="003A1C0D">
    <w:pPr>
      <w:pStyle w:val="bpuHeadSpon"/>
    </w:pPr>
    <w:r w:rsidRPr="003A1C0D">
      <w:rPr>
        <w:rStyle w:val="bpuHeadSponChar"/>
      </w:rPr>
      <w:t>S2419</w:t>
    </w:r>
    <w:r>
      <w:t xml:space="preserve"> </w:t>
    </w:r>
    <w:r w:rsidR="00C36FCA">
      <w:t xml:space="preserve">[1R] </w:t>
    </w:r>
    <w:r>
      <w:t>SCUTARI</w:t>
    </w:r>
  </w:p>
  <w:p w:rsidR="003A1C0D" w:rsidRDefault="003A1C0D" w:rsidP="003A1C0D">
    <w:pPr>
      <w:pStyle w:val="bpuHeadSpon"/>
    </w:pPr>
    <w:r>
      <w:fldChar w:fldCharType="begin"/>
    </w:r>
    <w:r>
      <w:instrText xml:space="preserve"> PAGE  \* MERGEFORMAT </w:instrText>
    </w:r>
    <w:r>
      <w:fldChar w:fldCharType="separate"/>
    </w:r>
    <w:r w:rsidR="00EA4A20">
      <w:rPr>
        <w:noProof/>
      </w:rPr>
      <w:t>2</w:t>
    </w:r>
    <w:r>
      <w:fldChar w:fldCharType="end"/>
    </w:r>
  </w:p>
  <w:p w:rsidR="003A1C0D" w:rsidRDefault="003A1C0D" w:rsidP="003A1C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9"/>
    <w:rsid w:val="000051BD"/>
    <w:rsid w:val="000160A5"/>
    <w:rsid w:val="00020171"/>
    <w:rsid w:val="00020F18"/>
    <w:rsid w:val="0002273E"/>
    <w:rsid w:val="0002335B"/>
    <w:rsid w:val="0003549A"/>
    <w:rsid w:val="00035D5E"/>
    <w:rsid w:val="000367AE"/>
    <w:rsid w:val="00040049"/>
    <w:rsid w:val="00043AF6"/>
    <w:rsid w:val="00043B22"/>
    <w:rsid w:val="00050802"/>
    <w:rsid w:val="00054975"/>
    <w:rsid w:val="00054C47"/>
    <w:rsid w:val="000568C6"/>
    <w:rsid w:val="00057D20"/>
    <w:rsid w:val="0006197C"/>
    <w:rsid w:val="0006281F"/>
    <w:rsid w:val="00062BEA"/>
    <w:rsid w:val="00076820"/>
    <w:rsid w:val="0008141C"/>
    <w:rsid w:val="00086202"/>
    <w:rsid w:val="00094A55"/>
    <w:rsid w:val="000A44A7"/>
    <w:rsid w:val="000A6A18"/>
    <w:rsid w:val="000B1054"/>
    <w:rsid w:val="000B1564"/>
    <w:rsid w:val="000B1ADA"/>
    <w:rsid w:val="000B2F7C"/>
    <w:rsid w:val="000B3411"/>
    <w:rsid w:val="000B46A2"/>
    <w:rsid w:val="000B620A"/>
    <w:rsid w:val="000C054C"/>
    <w:rsid w:val="000C12C2"/>
    <w:rsid w:val="000D11AF"/>
    <w:rsid w:val="000D6255"/>
    <w:rsid w:val="000D6262"/>
    <w:rsid w:val="000D74B7"/>
    <w:rsid w:val="000D7B4A"/>
    <w:rsid w:val="000E4006"/>
    <w:rsid w:val="000F3DA2"/>
    <w:rsid w:val="000F5FDE"/>
    <w:rsid w:val="000F7466"/>
    <w:rsid w:val="00115056"/>
    <w:rsid w:val="0011555F"/>
    <w:rsid w:val="0013000E"/>
    <w:rsid w:val="0013387C"/>
    <w:rsid w:val="00133ABB"/>
    <w:rsid w:val="00133F81"/>
    <w:rsid w:val="00135943"/>
    <w:rsid w:val="00137AF0"/>
    <w:rsid w:val="00143653"/>
    <w:rsid w:val="001645FB"/>
    <w:rsid w:val="00173D2B"/>
    <w:rsid w:val="00180936"/>
    <w:rsid w:val="00181676"/>
    <w:rsid w:val="00183603"/>
    <w:rsid w:val="00190BAB"/>
    <w:rsid w:val="00194E78"/>
    <w:rsid w:val="0019707B"/>
    <w:rsid w:val="00197E8B"/>
    <w:rsid w:val="00197FA4"/>
    <w:rsid w:val="001A161A"/>
    <w:rsid w:val="001A1819"/>
    <w:rsid w:val="001A3B79"/>
    <w:rsid w:val="001A66B6"/>
    <w:rsid w:val="001B076E"/>
    <w:rsid w:val="001B0DDA"/>
    <w:rsid w:val="001B139F"/>
    <w:rsid w:val="001B4716"/>
    <w:rsid w:val="001B4EA4"/>
    <w:rsid w:val="001C0908"/>
    <w:rsid w:val="001C2F15"/>
    <w:rsid w:val="001C37FC"/>
    <w:rsid w:val="001C7C52"/>
    <w:rsid w:val="001D25F3"/>
    <w:rsid w:val="001E15F1"/>
    <w:rsid w:val="001E16FA"/>
    <w:rsid w:val="001E6213"/>
    <w:rsid w:val="001E6249"/>
    <w:rsid w:val="001E7F86"/>
    <w:rsid w:val="001F09B6"/>
    <w:rsid w:val="001F14C7"/>
    <w:rsid w:val="001F7405"/>
    <w:rsid w:val="002016D9"/>
    <w:rsid w:val="00205533"/>
    <w:rsid w:val="00212B8D"/>
    <w:rsid w:val="00213168"/>
    <w:rsid w:val="00222983"/>
    <w:rsid w:val="00232956"/>
    <w:rsid w:val="00236C65"/>
    <w:rsid w:val="002370D0"/>
    <w:rsid w:val="00242364"/>
    <w:rsid w:val="002538A9"/>
    <w:rsid w:val="00254807"/>
    <w:rsid w:val="00255958"/>
    <w:rsid w:val="00257FA2"/>
    <w:rsid w:val="0026574A"/>
    <w:rsid w:val="002660BB"/>
    <w:rsid w:val="002720E8"/>
    <w:rsid w:val="00275293"/>
    <w:rsid w:val="002776B0"/>
    <w:rsid w:val="00286C7E"/>
    <w:rsid w:val="00293417"/>
    <w:rsid w:val="002A1029"/>
    <w:rsid w:val="002A2560"/>
    <w:rsid w:val="002A3A1A"/>
    <w:rsid w:val="002A4692"/>
    <w:rsid w:val="002A51BA"/>
    <w:rsid w:val="002A5663"/>
    <w:rsid w:val="002B2E26"/>
    <w:rsid w:val="002B3FE6"/>
    <w:rsid w:val="002C2D81"/>
    <w:rsid w:val="002C3E1B"/>
    <w:rsid w:val="002C461E"/>
    <w:rsid w:val="002C5BEC"/>
    <w:rsid w:val="002C6CEC"/>
    <w:rsid w:val="002E09CE"/>
    <w:rsid w:val="002E69D1"/>
    <w:rsid w:val="002F3BA6"/>
    <w:rsid w:val="00307A51"/>
    <w:rsid w:val="00313EA1"/>
    <w:rsid w:val="00315320"/>
    <w:rsid w:val="00315D53"/>
    <w:rsid w:val="00325776"/>
    <w:rsid w:val="00325E27"/>
    <w:rsid w:val="00330395"/>
    <w:rsid w:val="00333704"/>
    <w:rsid w:val="00336624"/>
    <w:rsid w:val="0034025F"/>
    <w:rsid w:val="00340458"/>
    <w:rsid w:val="0034200F"/>
    <w:rsid w:val="003446A0"/>
    <w:rsid w:val="0034481B"/>
    <w:rsid w:val="00350130"/>
    <w:rsid w:val="003518B8"/>
    <w:rsid w:val="00352662"/>
    <w:rsid w:val="00354334"/>
    <w:rsid w:val="003577D3"/>
    <w:rsid w:val="0036180C"/>
    <w:rsid w:val="00363CF5"/>
    <w:rsid w:val="00364344"/>
    <w:rsid w:val="00364445"/>
    <w:rsid w:val="00367B7D"/>
    <w:rsid w:val="00367BE3"/>
    <w:rsid w:val="003702CA"/>
    <w:rsid w:val="00370617"/>
    <w:rsid w:val="00371B55"/>
    <w:rsid w:val="00382F1F"/>
    <w:rsid w:val="00391DA4"/>
    <w:rsid w:val="00394011"/>
    <w:rsid w:val="003A1C0D"/>
    <w:rsid w:val="003A3C64"/>
    <w:rsid w:val="003A3F83"/>
    <w:rsid w:val="003B1A98"/>
    <w:rsid w:val="003B7C05"/>
    <w:rsid w:val="003C43EF"/>
    <w:rsid w:val="003C5A6B"/>
    <w:rsid w:val="003C7FB2"/>
    <w:rsid w:val="003D24DE"/>
    <w:rsid w:val="003E26D4"/>
    <w:rsid w:val="003E3905"/>
    <w:rsid w:val="003E47BA"/>
    <w:rsid w:val="003F002D"/>
    <w:rsid w:val="003F2622"/>
    <w:rsid w:val="003F3B37"/>
    <w:rsid w:val="0040195A"/>
    <w:rsid w:val="00402DC0"/>
    <w:rsid w:val="00416C4B"/>
    <w:rsid w:val="0041751E"/>
    <w:rsid w:val="004211E5"/>
    <w:rsid w:val="00422091"/>
    <w:rsid w:val="0043386C"/>
    <w:rsid w:val="00436F2D"/>
    <w:rsid w:val="00436F5D"/>
    <w:rsid w:val="00441B42"/>
    <w:rsid w:val="0045118A"/>
    <w:rsid w:val="00455D51"/>
    <w:rsid w:val="00456077"/>
    <w:rsid w:val="00456BF9"/>
    <w:rsid w:val="00461057"/>
    <w:rsid w:val="004704A8"/>
    <w:rsid w:val="00471102"/>
    <w:rsid w:val="00471F18"/>
    <w:rsid w:val="0048144F"/>
    <w:rsid w:val="00484144"/>
    <w:rsid w:val="00484C19"/>
    <w:rsid w:val="00485480"/>
    <w:rsid w:val="00485866"/>
    <w:rsid w:val="00492076"/>
    <w:rsid w:val="00493B1D"/>
    <w:rsid w:val="00497037"/>
    <w:rsid w:val="004970F6"/>
    <w:rsid w:val="004A3009"/>
    <w:rsid w:val="004A6940"/>
    <w:rsid w:val="004A77A4"/>
    <w:rsid w:val="004C6A5E"/>
    <w:rsid w:val="004C6C76"/>
    <w:rsid w:val="004C742C"/>
    <w:rsid w:val="004D0A65"/>
    <w:rsid w:val="004D21F0"/>
    <w:rsid w:val="004D36D6"/>
    <w:rsid w:val="004E1F3E"/>
    <w:rsid w:val="004F21BD"/>
    <w:rsid w:val="004F4F1D"/>
    <w:rsid w:val="004F6C10"/>
    <w:rsid w:val="004F74DD"/>
    <w:rsid w:val="005003E7"/>
    <w:rsid w:val="00501317"/>
    <w:rsid w:val="0050495C"/>
    <w:rsid w:val="00505DC9"/>
    <w:rsid w:val="00506E1E"/>
    <w:rsid w:val="00513C81"/>
    <w:rsid w:val="0051621C"/>
    <w:rsid w:val="00523E3E"/>
    <w:rsid w:val="00525B56"/>
    <w:rsid w:val="00527BFB"/>
    <w:rsid w:val="00530B6E"/>
    <w:rsid w:val="00532A32"/>
    <w:rsid w:val="00535B1F"/>
    <w:rsid w:val="00536129"/>
    <w:rsid w:val="00540B0B"/>
    <w:rsid w:val="0054460F"/>
    <w:rsid w:val="005461FC"/>
    <w:rsid w:val="005536CD"/>
    <w:rsid w:val="00554051"/>
    <w:rsid w:val="0055468F"/>
    <w:rsid w:val="00557240"/>
    <w:rsid w:val="0056155F"/>
    <w:rsid w:val="005651F3"/>
    <w:rsid w:val="00572184"/>
    <w:rsid w:val="00577A15"/>
    <w:rsid w:val="00580533"/>
    <w:rsid w:val="0059131D"/>
    <w:rsid w:val="005957D9"/>
    <w:rsid w:val="005B3F92"/>
    <w:rsid w:val="005B479C"/>
    <w:rsid w:val="005B561E"/>
    <w:rsid w:val="005B6E8A"/>
    <w:rsid w:val="005B732E"/>
    <w:rsid w:val="005C07E4"/>
    <w:rsid w:val="005C1902"/>
    <w:rsid w:val="005C2124"/>
    <w:rsid w:val="005C336F"/>
    <w:rsid w:val="005C45FB"/>
    <w:rsid w:val="005C7F3C"/>
    <w:rsid w:val="005E017C"/>
    <w:rsid w:val="005E50C6"/>
    <w:rsid w:val="005F2A97"/>
    <w:rsid w:val="005F399B"/>
    <w:rsid w:val="006019F8"/>
    <w:rsid w:val="00605B20"/>
    <w:rsid w:val="0060771A"/>
    <w:rsid w:val="0061156F"/>
    <w:rsid w:val="00613FF5"/>
    <w:rsid w:val="006155A8"/>
    <w:rsid w:val="00617882"/>
    <w:rsid w:val="00621B94"/>
    <w:rsid w:val="00626239"/>
    <w:rsid w:val="00635316"/>
    <w:rsid w:val="00635449"/>
    <w:rsid w:val="006378C5"/>
    <w:rsid w:val="0064095A"/>
    <w:rsid w:val="00641283"/>
    <w:rsid w:val="00645E6A"/>
    <w:rsid w:val="0066324B"/>
    <w:rsid w:val="00665CBC"/>
    <w:rsid w:val="00667033"/>
    <w:rsid w:val="00667A5C"/>
    <w:rsid w:val="00670896"/>
    <w:rsid w:val="00677316"/>
    <w:rsid w:val="00686AEB"/>
    <w:rsid w:val="00690C57"/>
    <w:rsid w:val="006B1E93"/>
    <w:rsid w:val="006B4E02"/>
    <w:rsid w:val="006B7897"/>
    <w:rsid w:val="006B7FA7"/>
    <w:rsid w:val="006C086A"/>
    <w:rsid w:val="006C21C1"/>
    <w:rsid w:val="006C2FD7"/>
    <w:rsid w:val="006C7327"/>
    <w:rsid w:val="006D00E5"/>
    <w:rsid w:val="006D6932"/>
    <w:rsid w:val="006D791B"/>
    <w:rsid w:val="006E2895"/>
    <w:rsid w:val="006E5480"/>
    <w:rsid w:val="006F180D"/>
    <w:rsid w:val="006F4334"/>
    <w:rsid w:val="006F47AF"/>
    <w:rsid w:val="006F4B12"/>
    <w:rsid w:val="006F6B8A"/>
    <w:rsid w:val="00701E5E"/>
    <w:rsid w:val="00707CD3"/>
    <w:rsid w:val="0071391D"/>
    <w:rsid w:val="00716BB9"/>
    <w:rsid w:val="00717B20"/>
    <w:rsid w:val="007256D1"/>
    <w:rsid w:val="007279FD"/>
    <w:rsid w:val="00731AA6"/>
    <w:rsid w:val="007419AD"/>
    <w:rsid w:val="00742C10"/>
    <w:rsid w:val="007502CB"/>
    <w:rsid w:val="00752D79"/>
    <w:rsid w:val="00752E20"/>
    <w:rsid w:val="00752EEC"/>
    <w:rsid w:val="007536E2"/>
    <w:rsid w:val="00756EDE"/>
    <w:rsid w:val="007573A8"/>
    <w:rsid w:val="00776E63"/>
    <w:rsid w:val="00781B4D"/>
    <w:rsid w:val="007824BF"/>
    <w:rsid w:val="00783B8D"/>
    <w:rsid w:val="00794B94"/>
    <w:rsid w:val="00794BD4"/>
    <w:rsid w:val="007A2F73"/>
    <w:rsid w:val="007A3061"/>
    <w:rsid w:val="007A5A0B"/>
    <w:rsid w:val="007B2086"/>
    <w:rsid w:val="007B4CB8"/>
    <w:rsid w:val="007C0E14"/>
    <w:rsid w:val="007C267B"/>
    <w:rsid w:val="007C7DE4"/>
    <w:rsid w:val="007D40CB"/>
    <w:rsid w:val="007D4409"/>
    <w:rsid w:val="007D4B59"/>
    <w:rsid w:val="007D4CDF"/>
    <w:rsid w:val="007D5796"/>
    <w:rsid w:val="007D59C0"/>
    <w:rsid w:val="007D7D9C"/>
    <w:rsid w:val="007E4D2C"/>
    <w:rsid w:val="007F485D"/>
    <w:rsid w:val="007F6050"/>
    <w:rsid w:val="008040D1"/>
    <w:rsid w:val="00813627"/>
    <w:rsid w:val="00832816"/>
    <w:rsid w:val="00837109"/>
    <w:rsid w:val="00840365"/>
    <w:rsid w:val="008406A3"/>
    <w:rsid w:val="00841D2C"/>
    <w:rsid w:val="00845F3C"/>
    <w:rsid w:val="008461B8"/>
    <w:rsid w:val="008462F1"/>
    <w:rsid w:val="00847EF1"/>
    <w:rsid w:val="008538FA"/>
    <w:rsid w:val="008573B0"/>
    <w:rsid w:val="008626E6"/>
    <w:rsid w:val="00865B3B"/>
    <w:rsid w:val="00866563"/>
    <w:rsid w:val="00867AC2"/>
    <w:rsid w:val="0087056E"/>
    <w:rsid w:val="00875402"/>
    <w:rsid w:val="00884D51"/>
    <w:rsid w:val="008916EC"/>
    <w:rsid w:val="00891E4F"/>
    <w:rsid w:val="00893EE0"/>
    <w:rsid w:val="008A0B57"/>
    <w:rsid w:val="008A31C5"/>
    <w:rsid w:val="008A4F9A"/>
    <w:rsid w:val="008A51A8"/>
    <w:rsid w:val="008B2850"/>
    <w:rsid w:val="008B45CD"/>
    <w:rsid w:val="008C79B3"/>
    <w:rsid w:val="008D77BD"/>
    <w:rsid w:val="008E454C"/>
    <w:rsid w:val="008F1E5A"/>
    <w:rsid w:val="008F635B"/>
    <w:rsid w:val="00901BDA"/>
    <w:rsid w:val="009121D8"/>
    <w:rsid w:val="00916F7A"/>
    <w:rsid w:val="00917FE3"/>
    <w:rsid w:val="009318C7"/>
    <w:rsid w:val="00931C09"/>
    <w:rsid w:val="009348C2"/>
    <w:rsid w:val="00934C51"/>
    <w:rsid w:val="00942CE6"/>
    <w:rsid w:val="009440D0"/>
    <w:rsid w:val="0095181C"/>
    <w:rsid w:val="009523A3"/>
    <w:rsid w:val="00960958"/>
    <w:rsid w:val="00963A46"/>
    <w:rsid w:val="00966A3E"/>
    <w:rsid w:val="009700D6"/>
    <w:rsid w:val="00971493"/>
    <w:rsid w:val="00971AD9"/>
    <w:rsid w:val="00973069"/>
    <w:rsid w:val="00973523"/>
    <w:rsid w:val="00980766"/>
    <w:rsid w:val="00982373"/>
    <w:rsid w:val="009825A7"/>
    <w:rsid w:val="009835D4"/>
    <w:rsid w:val="009865D4"/>
    <w:rsid w:val="00997152"/>
    <w:rsid w:val="009972CD"/>
    <w:rsid w:val="009A0E9C"/>
    <w:rsid w:val="009A45DA"/>
    <w:rsid w:val="009B06D2"/>
    <w:rsid w:val="009B34EC"/>
    <w:rsid w:val="009B5D67"/>
    <w:rsid w:val="009B6176"/>
    <w:rsid w:val="009B64A1"/>
    <w:rsid w:val="009C0D22"/>
    <w:rsid w:val="009C154D"/>
    <w:rsid w:val="009C2DD9"/>
    <w:rsid w:val="009C3E09"/>
    <w:rsid w:val="009C5630"/>
    <w:rsid w:val="009C605F"/>
    <w:rsid w:val="009D0E5D"/>
    <w:rsid w:val="009D0F63"/>
    <w:rsid w:val="009D7934"/>
    <w:rsid w:val="009D7CCF"/>
    <w:rsid w:val="009E1DC6"/>
    <w:rsid w:val="009E5961"/>
    <w:rsid w:val="009F0884"/>
    <w:rsid w:val="009F4FAC"/>
    <w:rsid w:val="009F6AB8"/>
    <w:rsid w:val="00A017C0"/>
    <w:rsid w:val="00A0355D"/>
    <w:rsid w:val="00A04094"/>
    <w:rsid w:val="00A10A33"/>
    <w:rsid w:val="00A10A7F"/>
    <w:rsid w:val="00A11228"/>
    <w:rsid w:val="00A21E6A"/>
    <w:rsid w:val="00A222C2"/>
    <w:rsid w:val="00A305D6"/>
    <w:rsid w:val="00A342C4"/>
    <w:rsid w:val="00A4156C"/>
    <w:rsid w:val="00A50140"/>
    <w:rsid w:val="00A50F6B"/>
    <w:rsid w:val="00A51352"/>
    <w:rsid w:val="00A51F53"/>
    <w:rsid w:val="00A52237"/>
    <w:rsid w:val="00A53DD0"/>
    <w:rsid w:val="00A551D6"/>
    <w:rsid w:val="00A564FE"/>
    <w:rsid w:val="00A6251B"/>
    <w:rsid w:val="00A6754E"/>
    <w:rsid w:val="00A67BDF"/>
    <w:rsid w:val="00A70F58"/>
    <w:rsid w:val="00A72987"/>
    <w:rsid w:val="00A732F7"/>
    <w:rsid w:val="00A7346B"/>
    <w:rsid w:val="00A83441"/>
    <w:rsid w:val="00A84C4F"/>
    <w:rsid w:val="00A932A1"/>
    <w:rsid w:val="00A95EBF"/>
    <w:rsid w:val="00A96E06"/>
    <w:rsid w:val="00AA1939"/>
    <w:rsid w:val="00AA6197"/>
    <w:rsid w:val="00AA6C70"/>
    <w:rsid w:val="00AB16FD"/>
    <w:rsid w:val="00AB4813"/>
    <w:rsid w:val="00AC6466"/>
    <w:rsid w:val="00AC7639"/>
    <w:rsid w:val="00AD08BB"/>
    <w:rsid w:val="00AD0EC0"/>
    <w:rsid w:val="00AD4BB5"/>
    <w:rsid w:val="00AD70D6"/>
    <w:rsid w:val="00AD75BC"/>
    <w:rsid w:val="00AD7BB0"/>
    <w:rsid w:val="00AD7BC9"/>
    <w:rsid w:val="00AE1871"/>
    <w:rsid w:val="00AF1595"/>
    <w:rsid w:val="00AF1A8C"/>
    <w:rsid w:val="00B0116D"/>
    <w:rsid w:val="00B01173"/>
    <w:rsid w:val="00B02F35"/>
    <w:rsid w:val="00B05A3C"/>
    <w:rsid w:val="00B07100"/>
    <w:rsid w:val="00B1138C"/>
    <w:rsid w:val="00B2574A"/>
    <w:rsid w:val="00B35D8A"/>
    <w:rsid w:val="00B45B34"/>
    <w:rsid w:val="00B57047"/>
    <w:rsid w:val="00B60B27"/>
    <w:rsid w:val="00B61D86"/>
    <w:rsid w:val="00B6342D"/>
    <w:rsid w:val="00B65F39"/>
    <w:rsid w:val="00B726BD"/>
    <w:rsid w:val="00B732BC"/>
    <w:rsid w:val="00B8504B"/>
    <w:rsid w:val="00B90E33"/>
    <w:rsid w:val="00B9676B"/>
    <w:rsid w:val="00BA2EA5"/>
    <w:rsid w:val="00BA364B"/>
    <w:rsid w:val="00BB1190"/>
    <w:rsid w:val="00BB31D0"/>
    <w:rsid w:val="00BB3A11"/>
    <w:rsid w:val="00BB487B"/>
    <w:rsid w:val="00BB4DDB"/>
    <w:rsid w:val="00BB5D79"/>
    <w:rsid w:val="00BB5F02"/>
    <w:rsid w:val="00BC39D9"/>
    <w:rsid w:val="00BC7892"/>
    <w:rsid w:val="00BD5BFE"/>
    <w:rsid w:val="00BE0AE2"/>
    <w:rsid w:val="00BE24D6"/>
    <w:rsid w:val="00BE6103"/>
    <w:rsid w:val="00BE6A42"/>
    <w:rsid w:val="00BE7EFA"/>
    <w:rsid w:val="00BF06AD"/>
    <w:rsid w:val="00BF14EB"/>
    <w:rsid w:val="00BF1A21"/>
    <w:rsid w:val="00BF2C67"/>
    <w:rsid w:val="00BF7849"/>
    <w:rsid w:val="00C00D41"/>
    <w:rsid w:val="00C00F2A"/>
    <w:rsid w:val="00C04F4D"/>
    <w:rsid w:val="00C076C3"/>
    <w:rsid w:val="00C125A4"/>
    <w:rsid w:val="00C12E48"/>
    <w:rsid w:val="00C13D14"/>
    <w:rsid w:val="00C14672"/>
    <w:rsid w:val="00C15137"/>
    <w:rsid w:val="00C15F53"/>
    <w:rsid w:val="00C23F09"/>
    <w:rsid w:val="00C25356"/>
    <w:rsid w:val="00C328D0"/>
    <w:rsid w:val="00C34120"/>
    <w:rsid w:val="00C36C9A"/>
    <w:rsid w:val="00C36FCA"/>
    <w:rsid w:val="00C46BC1"/>
    <w:rsid w:val="00C5235F"/>
    <w:rsid w:val="00C54CE2"/>
    <w:rsid w:val="00C5538B"/>
    <w:rsid w:val="00C61EA1"/>
    <w:rsid w:val="00C66BF3"/>
    <w:rsid w:val="00C70140"/>
    <w:rsid w:val="00C718B2"/>
    <w:rsid w:val="00C73CA7"/>
    <w:rsid w:val="00C805DC"/>
    <w:rsid w:val="00C822F6"/>
    <w:rsid w:val="00C82AC2"/>
    <w:rsid w:val="00C82DA2"/>
    <w:rsid w:val="00C8456C"/>
    <w:rsid w:val="00C87FA8"/>
    <w:rsid w:val="00C91E19"/>
    <w:rsid w:val="00C92402"/>
    <w:rsid w:val="00C92867"/>
    <w:rsid w:val="00C93B93"/>
    <w:rsid w:val="00CA037D"/>
    <w:rsid w:val="00CA0837"/>
    <w:rsid w:val="00CA194A"/>
    <w:rsid w:val="00CA2442"/>
    <w:rsid w:val="00CA4725"/>
    <w:rsid w:val="00CB0B1D"/>
    <w:rsid w:val="00CB4514"/>
    <w:rsid w:val="00CB6246"/>
    <w:rsid w:val="00CC0A17"/>
    <w:rsid w:val="00CD0F93"/>
    <w:rsid w:val="00CD1BD1"/>
    <w:rsid w:val="00CD1E2F"/>
    <w:rsid w:val="00CD4393"/>
    <w:rsid w:val="00CD528D"/>
    <w:rsid w:val="00CD7DE5"/>
    <w:rsid w:val="00CE78BF"/>
    <w:rsid w:val="00CF65EB"/>
    <w:rsid w:val="00CF72AD"/>
    <w:rsid w:val="00D02441"/>
    <w:rsid w:val="00D039F4"/>
    <w:rsid w:val="00D10496"/>
    <w:rsid w:val="00D11173"/>
    <w:rsid w:val="00D1215F"/>
    <w:rsid w:val="00D16561"/>
    <w:rsid w:val="00D166E4"/>
    <w:rsid w:val="00D17FF8"/>
    <w:rsid w:val="00D25F9F"/>
    <w:rsid w:val="00D268AC"/>
    <w:rsid w:val="00D27346"/>
    <w:rsid w:val="00D27FF3"/>
    <w:rsid w:val="00D30C5D"/>
    <w:rsid w:val="00D343D0"/>
    <w:rsid w:val="00D35D75"/>
    <w:rsid w:val="00D3664D"/>
    <w:rsid w:val="00D4625A"/>
    <w:rsid w:val="00D500E9"/>
    <w:rsid w:val="00D507BC"/>
    <w:rsid w:val="00D5203D"/>
    <w:rsid w:val="00D57E0A"/>
    <w:rsid w:val="00D6090A"/>
    <w:rsid w:val="00D62FA3"/>
    <w:rsid w:val="00D63B6F"/>
    <w:rsid w:val="00D64A90"/>
    <w:rsid w:val="00D76E2A"/>
    <w:rsid w:val="00D81640"/>
    <w:rsid w:val="00D9410B"/>
    <w:rsid w:val="00D944BF"/>
    <w:rsid w:val="00D9695B"/>
    <w:rsid w:val="00D97AE7"/>
    <w:rsid w:val="00DA2417"/>
    <w:rsid w:val="00DA2770"/>
    <w:rsid w:val="00DA3352"/>
    <w:rsid w:val="00DA5585"/>
    <w:rsid w:val="00DB02AC"/>
    <w:rsid w:val="00DB6AA2"/>
    <w:rsid w:val="00DD3F82"/>
    <w:rsid w:val="00DD55FC"/>
    <w:rsid w:val="00DE10D1"/>
    <w:rsid w:val="00DE2514"/>
    <w:rsid w:val="00DE4B9E"/>
    <w:rsid w:val="00DE6851"/>
    <w:rsid w:val="00DF03EE"/>
    <w:rsid w:val="00DF40CF"/>
    <w:rsid w:val="00DF4AA3"/>
    <w:rsid w:val="00DF60EB"/>
    <w:rsid w:val="00E01B71"/>
    <w:rsid w:val="00E05CC9"/>
    <w:rsid w:val="00E15573"/>
    <w:rsid w:val="00E20FAE"/>
    <w:rsid w:val="00E25A5B"/>
    <w:rsid w:val="00E34E95"/>
    <w:rsid w:val="00E373C7"/>
    <w:rsid w:val="00E4267B"/>
    <w:rsid w:val="00E42F13"/>
    <w:rsid w:val="00E452DF"/>
    <w:rsid w:val="00E461C5"/>
    <w:rsid w:val="00E502B6"/>
    <w:rsid w:val="00E51AFF"/>
    <w:rsid w:val="00E543CF"/>
    <w:rsid w:val="00E546FD"/>
    <w:rsid w:val="00E608F1"/>
    <w:rsid w:val="00E611B9"/>
    <w:rsid w:val="00E64C93"/>
    <w:rsid w:val="00E67263"/>
    <w:rsid w:val="00E673D8"/>
    <w:rsid w:val="00E7144F"/>
    <w:rsid w:val="00E73D74"/>
    <w:rsid w:val="00E76A79"/>
    <w:rsid w:val="00E80692"/>
    <w:rsid w:val="00E80C24"/>
    <w:rsid w:val="00E87C02"/>
    <w:rsid w:val="00E93836"/>
    <w:rsid w:val="00E96CD4"/>
    <w:rsid w:val="00EA019E"/>
    <w:rsid w:val="00EA4A20"/>
    <w:rsid w:val="00EA7C16"/>
    <w:rsid w:val="00EB2B6C"/>
    <w:rsid w:val="00EB48D6"/>
    <w:rsid w:val="00EC0B46"/>
    <w:rsid w:val="00EC35C1"/>
    <w:rsid w:val="00EC5281"/>
    <w:rsid w:val="00EC65B4"/>
    <w:rsid w:val="00EC791D"/>
    <w:rsid w:val="00EC7CA6"/>
    <w:rsid w:val="00ED3C5D"/>
    <w:rsid w:val="00ED4553"/>
    <w:rsid w:val="00EE3C36"/>
    <w:rsid w:val="00EE4CDB"/>
    <w:rsid w:val="00EF78BC"/>
    <w:rsid w:val="00F00D08"/>
    <w:rsid w:val="00F061F8"/>
    <w:rsid w:val="00F15583"/>
    <w:rsid w:val="00F200EE"/>
    <w:rsid w:val="00F22481"/>
    <w:rsid w:val="00F2542E"/>
    <w:rsid w:val="00F27278"/>
    <w:rsid w:val="00F30E2C"/>
    <w:rsid w:val="00F344E3"/>
    <w:rsid w:val="00F34D58"/>
    <w:rsid w:val="00F41A9D"/>
    <w:rsid w:val="00F44314"/>
    <w:rsid w:val="00F54B9C"/>
    <w:rsid w:val="00F56E96"/>
    <w:rsid w:val="00F573DD"/>
    <w:rsid w:val="00F61E59"/>
    <w:rsid w:val="00F63D99"/>
    <w:rsid w:val="00F6426B"/>
    <w:rsid w:val="00F674F8"/>
    <w:rsid w:val="00F709B3"/>
    <w:rsid w:val="00F71A5E"/>
    <w:rsid w:val="00F73A74"/>
    <w:rsid w:val="00F77A5C"/>
    <w:rsid w:val="00FA0AFC"/>
    <w:rsid w:val="00FA1C82"/>
    <w:rsid w:val="00FA2ED1"/>
    <w:rsid w:val="00FA4A52"/>
    <w:rsid w:val="00FA4F41"/>
    <w:rsid w:val="00FB4045"/>
    <w:rsid w:val="00FB4D8E"/>
    <w:rsid w:val="00FB621B"/>
    <w:rsid w:val="00FC0452"/>
    <w:rsid w:val="00FC0D0A"/>
    <w:rsid w:val="00FC1B0B"/>
    <w:rsid w:val="00FC366E"/>
    <w:rsid w:val="00FC5103"/>
    <w:rsid w:val="00FD2F97"/>
    <w:rsid w:val="00FD6573"/>
    <w:rsid w:val="00FF01B4"/>
    <w:rsid w:val="00FF50C0"/>
    <w:rsid w:val="00F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EE4F85"/>
  <w15:docId w15:val="{17783B90-7327-4437-BB23-6B7CC11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6E4"/>
    <w:rPr>
      <w:rFonts w:ascii="Segoe UI" w:hAnsi="Segoe UI" w:cs="Segoe UI"/>
      <w:spacing w:val="4"/>
      <w:sz w:val="18"/>
      <w:szCs w:val="18"/>
    </w:rPr>
  </w:style>
  <w:style w:type="character" w:styleId="LineNumber">
    <w:name w:val="line number"/>
    <w:basedOn w:val="DefaultParagraphFont"/>
    <w:semiHidden/>
    <w:unhideWhenUsed/>
    <w:rsid w:val="003A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F4028-BB24-4625-92A7-98A2F39DA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2523</Words>
  <Characters>14269</Characters>
  <Application>Microsoft Office Word</Application>
  <DocSecurity>0</DocSecurity>
  <Lines>314</Lines>
  <Paragraphs>72</Paragraphs>
  <ScaleCrop>false</ScaleCrop>
  <HeadingPairs>
    <vt:vector size="2" baseType="variant">
      <vt:variant>
        <vt:lpstr>Title</vt:lpstr>
      </vt:variant>
      <vt:variant>
        <vt:i4>1</vt:i4>
      </vt:variant>
    </vt:vector>
  </HeadingPairs>
  <TitlesOfParts>
    <vt:vector size="1" baseType="lpstr">
      <vt:lpstr>S2419 1R</vt:lpstr>
    </vt:vector>
  </TitlesOfParts>
  <Manager>R229</Manager>
  <Company>NJ Office of Legislative Services</Company>
  <LinksUpToDate>false</LinksUpToDate>
  <CharactersWithSpaces>16831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S2419 1R</dc:title>
  <dc:subject/>
  <dc:creator>Senator  SCUTARI</dc:creator>
  <cp:keywords>S2419|8|LG |264|252|252|!||</cp:keywords>
  <dc:description>INTRODUCED MAY 7, 2020_x000d_
AMENDED JUNE 29, 2020</dc:description>
  <cp:lastModifiedBy>Bell, Careema</cp:lastModifiedBy>
  <cp:revision>2</cp:revision>
  <cp:lastPrinted>2020-02-18T20:00:00Z</cp:lastPrinted>
  <dcterms:created xsi:type="dcterms:W3CDTF">2020-06-29T22:31:00Z</dcterms:created>
  <dcterms:modified xsi:type="dcterms:W3CDTF">2020-06-29T22:31:00Z</dcterms:modified>
  <cp:category>s.2:45-5A-2.1;s.4:45:5A-11.7;s.5:45:5A-2.2 to 2020/37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