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6543"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654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2437</w:t>
      </w:r>
      <w:r w:rsidR="0063703D" w:rsidRPr="00ED5E27">
        <w:rPr>
          <w:b/>
          <w:sz w:val="36"/>
          <w:szCs w:val="36"/>
        </w:rPr>
        <w:t xml:space="preserve"> </w:t>
      </w:r>
    </w:p>
    <w:p w:rsidR="00D33775" w:rsidRDefault="00D33775" w:rsidP="0007575C">
      <w:pPr>
        <w:pStyle w:val="TopofPage1"/>
        <w:rPr>
          <w:sz w:val="24"/>
          <w:szCs w:val="24"/>
        </w:rPr>
      </w:pPr>
    </w:p>
    <w:p w:rsidR="00840451" w:rsidRPr="00840451" w:rsidRDefault="00840451" w:rsidP="0007575C">
      <w:pPr>
        <w:pStyle w:val="TopofPage1"/>
        <w:rPr>
          <w:sz w:val="24"/>
          <w:szCs w:val="24"/>
        </w:rPr>
      </w:pPr>
      <w:r w:rsidRPr="00840451">
        <w:rPr>
          <w:color w:val="000000"/>
          <w:sz w:val="24"/>
          <w:szCs w:val="24"/>
        </w:rPr>
        <w:t>with committee amendments</w:t>
      </w:r>
    </w:p>
    <w:p w:rsidR="00840451" w:rsidRPr="004721EF" w:rsidRDefault="0084045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29C1">
        <w:rPr>
          <w:caps/>
          <w:szCs w:val="24"/>
        </w:rPr>
        <w:t>MAY 12</w:t>
      </w:r>
      <w:bookmarkStart w:id="0" w:name="_GoBack"/>
      <w:bookmarkEnd w:id="0"/>
      <w:r w:rsidR="00086543">
        <w:rPr>
          <w:caps/>
          <w:szCs w:val="24"/>
        </w:rPr>
        <w:t>, 2020</w:t>
      </w:r>
    </w:p>
    <w:p w:rsidR="004144CF" w:rsidRDefault="004144CF" w:rsidP="0083060A"/>
    <w:p w:rsidR="00D318C2" w:rsidRDefault="00D318C2" w:rsidP="00674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318C2">
        <w:rPr>
          <w:spacing w:val="4"/>
          <w:szCs w:val="24"/>
        </w:rPr>
        <w:t>The Senate Budget and Appropriations Committee reports</w:t>
      </w:r>
      <w:r w:rsidR="009A5432">
        <w:rPr>
          <w:spacing w:val="4"/>
          <w:szCs w:val="24"/>
        </w:rPr>
        <w:t xml:space="preserve"> favorably Senate Bill No. 2437, with amendments.</w:t>
      </w:r>
    </w:p>
    <w:p w:rsidR="00674EC0" w:rsidRPr="00674EC0" w:rsidRDefault="00674EC0" w:rsidP="00674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w:t>
      </w:r>
      <w:r w:rsidR="00701B35">
        <w:rPr>
          <w:spacing w:val="4"/>
          <w:szCs w:val="24"/>
        </w:rPr>
        <w:t xml:space="preserve">amended and </w:t>
      </w:r>
      <w:r>
        <w:rPr>
          <w:spacing w:val="4"/>
          <w:szCs w:val="24"/>
        </w:rPr>
        <w:t xml:space="preserve">reported by the committee, this </w:t>
      </w:r>
      <w:r w:rsidRPr="00674EC0">
        <w:rPr>
          <w:spacing w:val="4"/>
          <w:szCs w:val="24"/>
        </w:rPr>
        <w:t xml:space="preserve">bill regulates the service fees that third-party food takeout and delivery service applications or websites may charge during a state of emergency </w:t>
      </w:r>
      <w:r>
        <w:rPr>
          <w:spacing w:val="4"/>
          <w:szCs w:val="24"/>
        </w:rPr>
        <w:t>declared in response to COVID-19.</w:t>
      </w:r>
    </w:p>
    <w:p w:rsidR="00F04736" w:rsidRDefault="00674EC0" w:rsidP="00E678D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4EC0">
        <w:rPr>
          <w:spacing w:val="4"/>
          <w:szCs w:val="24"/>
        </w:rPr>
        <w:tab/>
        <w:t xml:space="preserve">Under the </w:t>
      </w:r>
      <w:r>
        <w:rPr>
          <w:spacing w:val="4"/>
          <w:szCs w:val="24"/>
        </w:rPr>
        <w:t xml:space="preserve">amended </w:t>
      </w:r>
      <w:r w:rsidRPr="00674EC0">
        <w:rPr>
          <w:spacing w:val="4"/>
          <w:szCs w:val="24"/>
        </w:rPr>
        <w:t xml:space="preserve">bill, it would be an unlawful practice for any third-party food takeout and delivery service application or website, during a state of emergency </w:t>
      </w:r>
      <w:r>
        <w:rPr>
          <w:spacing w:val="4"/>
          <w:szCs w:val="24"/>
        </w:rPr>
        <w:t>declared in response to COVID-19</w:t>
      </w:r>
      <w:r w:rsidRPr="00674EC0">
        <w:rPr>
          <w:spacing w:val="4"/>
          <w:szCs w:val="24"/>
        </w:rPr>
        <w:t xml:space="preserve">, to charge a service fee to a restaurant that is: 1) greater than 20 percent of the cost of the individual order; or 2) greater than 10 percent of the cost of the individual order, when the order is delivered by an employee of the restaurant or an independent contractor with whom the restaurant has </w:t>
      </w:r>
      <w:r w:rsidR="00F04736">
        <w:rPr>
          <w:spacing w:val="4"/>
          <w:szCs w:val="24"/>
        </w:rPr>
        <w:t xml:space="preserve">contracted directly.  </w:t>
      </w:r>
    </w:p>
    <w:p w:rsidR="00F04736" w:rsidRDefault="00F04736" w:rsidP="00E678D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87C4C">
        <w:rPr>
          <w:spacing w:val="4"/>
          <w:szCs w:val="24"/>
        </w:rPr>
        <w:t>T</w:t>
      </w:r>
      <w:r w:rsidR="00674EC0" w:rsidRPr="00787C4C">
        <w:rPr>
          <w:spacing w:val="4"/>
          <w:szCs w:val="24"/>
        </w:rPr>
        <w:t xml:space="preserve">his bill does not limit the ability of any restaurant to choose to pay </w:t>
      </w:r>
      <w:r w:rsidRPr="00787C4C">
        <w:rPr>
          <w:spacing w:val="4"/>
          <w:szCs w:val="24"/>
        </w:rPr>
        <w:t>up to 25 percent of</w:t>
      </w:r>
      <w:r w:rsidR="00674EC0" w:rsidRPr="00787C4C">
        <w:rPr>
          <w:spacing w:val="4"/>
          <w:szCs w:val="24"/>
        </w:rPr>
        <w:t xml:space="preserve"> the cost of the individual order to access additional advertising or other products and services offered by the third-party application or website.  </w:t>
      </w:r>
      <w:r w:rsidRPr="00787C4C">
        <w:rPr>
          <w:spacing w:val="4"/>
          <w:szCs w:val="24"/>
        </w:rPr>
        <w:t>However, any restaurant that chooses to pay a service fee that is greater than that set forth b</w:t>
      </w:r>
      <w:r w:rsidR="00995217">
        <w:rPr>
          <w:spacing w:val="4"/>
          <w:szCs w:val="24"/>
        </w:rPr>
        <w:t>y the provisions of this bill</w:t>
      </w:r>
      <w:r w:rsidRPr="00787C4C">
        <w:rPr>
          <w:spacing w:val="4"/>
          <w:szCs w:val="24"/>
        </w:rPr>
        <w:t xml:space="preserve"> is required to affirmatively </w:t>
      </w:r>
      <w:r w:rsidR="00787C4C">
        <w:rPr>
          <w:spacing w:val="4"/>
          <w:szCs w:val="24"/>
        </w:rPr>
        <w:t xml:space="preserve">elect to do so </w:t>
      </w:r>
      <w:r w:rsidRPr="00787C4C">
        <w:rPr>
          <w:spacing w:val="4"/>
          <w:szCs w:val="24"/>
        </w:rPr>
        <w:t xml:space="preserve">regardless of any contract that is in effect </w:t>
      </w:r>
      <w:r w:rsidR="00787C4C">
        <w:rPr>
          <w:spacing w:val="4"/>
          <w:szCs w:val="24"/>
        </w:rPr>
        <w:t xml:space="preserve">on </w:t>
      </w:r>
      <w:r w:rsidRPr="00787C4C">
        <w:rPr>
          <w:spacing w:val="4"/>
          <w:szCs w:val="24"/>
        </w:rPr>
        <w:t xml:space="preserve">the </w:t>
      </w:r>
      <w:r w:rsidR="00787C4C">
        <w:rPr>
          <w:spacing w:val="4"/>
          <w:szCs w:val="24"/>
        </w:rPr>
        <w:t xml:space="preserve">bill’s </w:t>
      </w:r>
      <w:r w:rsidRPr="00787C4C">
        <w:rPr>
          <w:spacing w:val="4"/>
          <w:szCs w:val="24"/>
        </w:rPr>
        <w:t>effective date</w:t>
      </w:r>
      <w:r w:rsidR="00542F11">
        <w:rPr>
          <w:spacing w:val="4"/>
          <w:szCs w:val="24"/>
        </w:rPr>
        <w:t xml:space="preserve"> </w:t>
      </w:r>
      <w:r w:rsidR="00083E78">
        <w:rPr>
          <w:spacing w:val="4"/>
          <w:szCs w:val="24"/>
        </w:rPr>
        <w:t>unless the contract was entered into</w:t>
      </w:r>
      <w:r w:rsidR="00542F11" w:rsidRPr="00083E78">
        <w:rPr>
          <w:spacing w:val="4"/>
          <w:szCs w:val="24"/>
        </w:rPr>
        <w:t xml:space="preserve"> prior to the state of emergency declared by the Governor pursuant to Executive Order No. 103 of 2020</w:t>
      </w:r>
      <w:r w:rsidRPr="00083E78">
        <w:rPr>
          <w:spacing w:val="4"/>
          <w:szCs w:val="24"/>
        </w:rPr>
        <w:t>.</w:t>
      </w:r>
      <w:r>
        <w:rPr>
          <w:spacing w:val="4"/>
          <w:szCs w:val="24"/>
        </w:rPr>
        <w:t xml:space="preserve">  </w:t>
      </w:r>
    </w:p>
    <w:p w:rsidR="00E678D2" w:rsidRDefault="00F04736" w:rsidP="00E678D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678D2">
        <w:rPr>
          <w:spacing w:val="4"/>
          <w:szCs w:val="24"/>
        </w:rPr>
        <w:t>The provisions of this bill</w:t>
      </w:r>
      <w:r w:rsidR="00E678D2" w:rsidRPr="00E678D2">
        <w:rPr>
          <w:spacing w:val="4"/>
          <w:szCs w:val="24"/>
        </w:rPr>
        <w:t xml:space="preserve"> are to</w:t>
      </w:r>
      <w:r w:rsidR="00B36C6D" w:rsidRPr="00E678D2">
        <w:rPr>
          <w:spacing w:val="4"/>
          <w:szCs w:val="24"/>
        </w:rPr>
        <w:t xml:space="preserve"> </w:t>
      </w:r>
      <w:r w:rsidR="00E678D2" w:rsidRPr="00E678D2">
        <w:rPr>
          <w:spacing w:val="4"/>
          <w:szCs w:val="24"/>
        </w:rPr>
        <w:t xml:space="preserve">repeatedly </w:t>
      </w:r>
      <w:r w:rsidR="00B36C6D" w:rsidRPr="00E678D2">
        <w:rPr>
          <w:spacing w:val="4"/>
          <w:szCs w:val="24"/>
        </w:rPr>
        <w:t>take effe</w:t>
      </w:r>
      <w:r w:rsidR="009F61D1" w:rsidRPr="00E678D2">
        <w:rPr>
          <w:spacing w:val="4"/>
          <w:szCs w:val="24"/>
        </w:rPr>
        <w:t>ct</w:t>
      </w:r>
      <w:r w:rsidR="000E7E8A" w:rsidRPr="00E678D2">
        <w:rPr>
          <w:spacing w:val="4"/>
          <w:szCs w:val="24"/>
        </w:rPr>
        <w:t xml:space="preserve"> anytime the Governor restricts</w:t>
      </w:r>
      <w:r w:rsidR="009F61D1" w:rsidRPr="00E678D2">
        <w:rPr>
          <w:spacing w:val="4"/>
          <w:szCs w:val="24"/>
        </w:rPr>
        <w:t xml:space="preserve"> dine-in service to less than 25 percent of the maximum capacity allowed by law</w:t>
      </w:r>
      <w:r w:rsidR="000E7E8A" w:rsidRPr="00E678D2">
        <w:rPr>
          <w:spacing w:val="4"/>
          <w:szCs w:val="24"/>
        </w:rPr>
        <w:t xml:space="preserve"> during a</w:t>
      </w:r>
      <w:r w:rsidR="00732D62">
        <w:rPr>
          <w:spacing w:val="4"/>
          <w:szCs w:val="24"/>
        </w:rPr>
        <w:t>ny</w:t>
      </w:r>
      <w:r w:rsidR="000E7E8A" w:rsidRPr="00E678D2">
        <w:rPr>
          <w:spacing w:val="4"/>
          <w:szCs w:val="24"/>
        </w:rPr>
        <w:t xml:space="preserve"> state of emergency </w:t>
      </w:r>
      <w:r w:rsidR="00E678D2" w:rsidRPr="00E678D2">
        <w:rPr>
          <w:spacing w:val="4"/>
          <w:szCs w:val="24"/>
        </w:rPr>
        <w:t>declared in response to COVID-19</w:t>
      </w:r>
      <w:r w:rsidR="00E678D2">
        <w:rPr>
          <w:spacing w:val="4"/>
          <w:szCs w:val="24"/>
        </w:rPr>
        <w:t>.</w:t>
      </w:r>
    </w:p>
    <w:p w:rsidR="00674EC0" w:rsidRPr="00E678D2" w:rsidRDefault="00674EC0" w:rsidP="00E678D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u w:val="single"/>
          <w:vertAlign w:val="superscript"/>
        </w:rPr>
      </w:pPr>
      <w:r w:rsidRPr="00674EC0">
        <w:rPr>
          <w:spacing w:val="4"/>
          <w:szCs w:val="24"/>
        </w:rPr>
        <w:tab/>
        <w:t xml:space="preserve">In addition, this bill is to supersede and preempt any county or municipal law, ordinance, resolution, or regulation concerning the relationship between third-party food takeout and delivery service applications or Internet websites and any restaurants utilizing its services.  </w:t>
      </w:r>
    </w:p>
    <w:p w:rsidR="00674EC0" w:rsidRPr="00674EC0" w:rsidRDefault="00674EC0" w:rsidP="00674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4EC0">
        <w:rPr>
          <w:spacing w:val="4"/>
          <w:szCs w:val="24"/>
        </w:rPr>
        <w:tab/>
        <w:t xml:space="preserve">The bill defines “third-party food takeout and delivery service application or Internet website” to mean any online food order or </w:t>
      </w:r>
      <w:r w:rsidRPr="00674EC0">
        <w:rPr>
          <w:spacing w:val="4"/>
          <w:szCs w:val="24"/>
        </w:rPr>
        <w:lastRenderedPageBreak/>
        <w:t xml:space="preserve">delivery service that allows a consumer to place an order for takeout or delivery from a restaurant.  </w:t>
      </w:r>
    </w:p>
    <w:p w:rsidR="00674EC0" w:rsidRPr="00674EC0" w:rsidRDefault="00674EC0" w:rsidP="00674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4EC0">
        <w:rPr>
          <w:spacing w:val="4"/>
          <w:szCs w:val="24"/>
        </w:rPr>
        <w:tab/>
        <w:t xml:space="preserve">An unlawful practice under the consumer fraud act, P.L.1960, c.39 (C.56:8-1 et seq.), is punishable by a monetary penalty of not more than $10,000 for first offense and not more than $20,000 for any subsequent offense.  In addition, a violation can result in cease and desist order issued by the Attorney General, the assessment of punitive damages, and the awarding of treble damages and costs to the injured.  </w:t>
      </w:r>
    </w:p>
    <w:p w:rsidR="00655CA3" w:rsidRDefault="00655CA3" w:rsidP="0083060A"/>
    <w:p w:rsidR="00674EC0" w:rsidRPr="00674EC0" w:rsidRDefault="00674EC0" w:rsidP="00674EC0">
      <w:pPr>
        <w:autoSpaceDE w:val="0"/>
        <w:autoSpaceDN w:val="0"/>
        <w:adjustRightInd w:val="0"/>
        <w:spacing w:line="240" w:lineRule="auto"/>
        <w:rPr>
          <w:color w:val="000000"/>
          <w:szCs w:val="24"/>
          <w:u w:val="double"/>
        </w:rPr>
      </w:pPr>
      <w:r w:rsidRPr="00674EC0">
        <w:rPr>
          <w:color w:val="000000"/>
          <w:szCs w:val="24"/>
          <w:u w:val="double"/>
        </w:rPr>
        <w:t>COMMITTEE AMENDMENTS:</w:t>
      </w:r>
    </w:p>
    <w:p w:rsidR="004B2ABF" w:rsidRDefault="00674EC0" w:rsidP="00674EC0">
      <w:pPr>
        <w:rPr>
          <w:color w:val="000000"/>
          <w:szCs w:val="24"/>
        </w:rPr>
      </w:pPr>
      <w:r>
        <w:rPr>
          <w:color w:val="000000"/>
          <w:szCs w:val="24"/>
        </w:rPr>
        <w:tab/>
        <w:t>T</w:t>
      </w:r>
      <w:r w:rsidRPr="00674EC0">
        <w:rPr>
          <w:color w:val="000000"/>
          <w:szCs w:val="24"/>
        </w:rPr>
        <w:t>he committee amended the bill to:</w:t>
      </w:r>
    </w:p>
    <w:p w:rsidR="001A141E" w:rsidRDefault="00674EC0" w:rsidP="00674EC0">
      <w:pPr>
        <w:rPr>
          <w:color w:val="000000"/>
          <w:szCs w:val="24"/>
        </w:rPr>
      </w:pPr>
      <w:r>
        <w:rPr>
          <w:color w:val="000000"/>
          <w:szCs w:val="24"/>
        </w:rPr>
        <w:tab/>
        <w:t>1)</w:t>
      </w:r>
      <w:r w:rsidR="009F548E">
        <w:rPr>
          <w:color w:val="000000"/>
          <w:szCs w:val="24"/>
        </w:rPr>
        <w:tab/>
      </w:r>
      <w:r w:rsidR="001A141E">
        <w:rPr>
          <w:color w:val="000000"/>
          <w:szCs w:val="24"/>
        </w:rPr>
        <w:t>apply only during a state of emergency declar</w:t>
      </w:r>
      <w:r w:rsidR="00542F11">
        <w:rPr>
          <w:color w:val="000000"/>
          <w:szCs w:val="24"/>
        </w:rPr>
        <w:t>ed in response to COVID-19</w:t>
      </w:r>
      <w:r w:rsidR="00542F11">
        <w:rPr>
          <w:color w:val="000000"/>
          <w:szCs w:val="24"/>
        </w:rPr>
        <w:tab/>
        <w:t>;</w:t>
      </w:r>
    </w:p>
    <w:p w:rsidR="00542F11" w:rsidRDefault="001A141E" w:rsidP="00674EC0">
      <w:pPr>
        <w:rPr>
          <w:color w:val="000000"/>
          <w:szCs w:val="24"/>
        </w:rPr>
      </w:pPr>
      <w:r>
        <w:rPr>
          <w:color w:val="000000"/>
          <w:szCs w:val="24"/>
        </w:rPr>
        <w:tab/>
      </w:r>
      <w:r w:rsidR="009F548E">
        <w:rPr>
          <w:color w:val="000000"/>
          <w:szCs w:val="24"/>
        </w:rPr>
        <w:t>2)</w:t>
      </w:r>
      <w:r w:rsidR="009F548E">
        <w:rPr>
          <w:color w:val="000000"/>
          <w:szCs w:val="24"/>
        </w:rPr>
        <w:tab/>
      </w:r>
      <w:r w:rsidRPr="00E678D2">
        <w:rPr>
          <w:color w:val="000000"/>
          <w:szCs w:val="24"/>
        </w:rPr>
        <w:t xml:space="preserve">expire on the first day of the third month following the date on which the Governor allows restaurants to operate dine-in service at 25 percent </w:t>
      </w:r>
      <w:r w:rsidR="00B36C6D" w:rsidRPr="00E678D2">
        <w:rPr>
          <w:color w:val="000000"/>
          <w:szCs w:val="24"/>
        </w:rPr>
        <w:t xml:space="preserve">of the maximum </w:t>
      </w:r>
      <w:r w:rsidRPr="00E678D2">
        <w:rPr>
          <w:color w:val="000000"/>
          <w:szCs w:val="24"/>
        </w:rPr>
        <w:t xml:space="preserve">capacity </w:t>
      </w:r>
      <w:r w:rsidR="00B36C6D" w:rsidRPr="00E678D2">
        <w:rPr>
          <w:color w:val="000000"/>
          <w:szCs w:val="24"/>
        </w:rPr>
        <w:t xml:space="preserve">allowed by law </w:t>
      </w:r>
      <w:r w:rsidRPr="00E678D2">
        <w:rPr>
          <w:color w:val="000000"/>
          <w:szCs w:val="24"/>
        </w:rPr>
        <w:t>or greater; except that t</w:t>
      </w:r>
      <w:r w:rsidR="00701B35" w:rsidRPr="00E678D2">
        <w:rPr>
          <w:color w:val="000000"/>
          <w:szCs w:val="24"/>
        </w:rPr>
        <w:t>he provisions of the bill would</w:t>
      </w:r>
      <w:r w:rsidRPr="00E678D2">
        <w:rPr>
          <w:color w:val="000000"/>
          <w:szCs w:val="24"/>
        </w:rPr>
        <w:t xml:space="preserve"> take effect again if din</w:t>
      </w:r>
      <w:r w:rsidR="00B36C6D" w:rsidRPr="00E678D2">
        <w:rPr>
          <w:color w:val="000000"/>
          <w:szCs w:val="24"/>
        </w:rPr>
        <w:t>e-in service is later restricted to less than 25 percent capacity</w:t>
      </w:r>
      <w:r w:rsidRPr="00E678D2">
        <w:rPr>
          <w:color w:val="000000"/>
          <w:szCs w:val="24"/>
        </w:rPr>
        <w:t xml:space="preserve"> during a state of emergency declared in response to COVID-19</w:t>
      </w:r>
      <w:r w:rsidR="00542F11">
        <w:rPr>
          <w:color w:val="000000"/>
          <w:szCs w:val="24"/>
        </w:rPr>
        <w:t>;</w:t>
      </w:r>
    </w:p>
    <w:p w:rsidR="00542F11" w:rsidRPr="00995217" w:rsidRDefault="00542F11" w:rsidP="00674EC0">
      <w:pPr>
        <w:rPr>
          <w:color w:val="000000"/>
          <w:szCs w:val="24"/>
        </w:rPr>
      </w:pPr>
      <w:r>
        <w:rPr>
          <w:color w:val="000000"/>
          <w:szCs w:val="24"/>
        </w:rPr>
        <w:tab/>
      </w:r>
      <w:r w:rsidR="009F548E">
        <w:rPr>
          <w:color w:val="000000"/>
          <w:szCs w:val="24"/>
        </w:rPr>
        <w:t>3)</w:t>
      </w:r>
      <w:r w:rsidR="009F548E">
        <w:rPr>
          <w:color w:val="000000"/>
          <w:szCs w:val="24"/>
        </w:rPr>
        <w:tab/>
      </w:r>
      <w:r w:rsidRPr="00995217">
        <w:rPr>
          <w:color w:val="000000"/>
          <w:szCs w:val="24"/>
        </w:rPr>
        <w:t xml:space="preserve">provide that any restaurant may choose to pay up to 25 percent of the cost of the individual order to access additional advertising or other products and services; and </w:t>
      </w:r>
    </w:p>
    <w:p w:rsidR="001A141E" w:rsidRDefault="009F548E" w:rsidP="00674EC0">
      <w:pPr>
        <w:rPr>
          <w:color w:val="000000"/>
          <w:szCs w:val="24"/>
        </w:rPr>
      </w:pPr>
      <w:r>
        <w:rPr>
          <w:color w:val="000000"/>
          <w:szCs w:val="24"/>
        </w:rPr>
        <w:tab/>
        <w:t>4)</w:t>
      </w:r>
      <w:r>
        <w:rPr>
          <w:color w:val="000000"/>
          <w:szCs w:val="24"/>
        </w:rPr>
        <w:tab/>
      </w:r>
      <w:r w:rsidR="00542F11" w:rsidRPr="00995217">
        <w:rPr>
          <w:color w:val="000000"/>
          <w:szCs w:val="24"/>
        </w:rPr>
        <w:t>provide that any restaurant that chooses to pay a service fee that is greater than the fee set forth in the provisions of this bill is required to affirmatively elect to pay that fee regardless of any contract that is in effect on the effective date of this act unl</w:t>
      </w:r>
      <w:r w:rsidR="00995217">
        <w:rPr>
          <w:color w:val="000000"/>
          <w:szCs w:val="24"/>
        </w:rPr>
        <w:t>ess the contract was entered into</w:t>
      </w:r>
      <w:r w:rsidR="00542F11" w:rsidRPr="00995217">
        <w:rPr>
          <w:color w:val="000000"/>
          <w:szCs w:val="24"/>
        </w:rPr>
        <w:t xml:space="preserve"> prior to the state of emergency declared by the Governor pursuant to Executive Order No. 103 of 2020</w:t>
      </w:r>
      <w:r w:rsidR="001A141E" w:rsidRPr="00995217">
        <w:rPr>
          <w:color w:val="000000"/>
          <w:szCs w:val="24"/>
        </w:rPr>
        <w:t>.</w:t>
      </w:r>
    </w:p>
    <w:p w:rsidR="00D318C2" w:rsidRDefault="00D318C2" w:rsidP="00674EC0">
      <w:pPr>
        <w:rPr>
          <w:color w:val="000000"/>
          <w:szCs w:val="24"/>
        </w:rPr>
      </w:pPr>
    </w:p>
    <w:p w:rsidR="00D318C2" w:rsidRDefault="00D318C2" w:rsidP="00D318C2">
      <w:r>
        <w:rPr>
          <w:u w:val="double"/>
        </w:rPr>
        <w:t>FISCAL IMPACT</w:t>
      </w:r>
      <w:r>
        <w:t>:</w:t>
      </w:r>
    </w:p>
    <w:p w:rsidR="00D318C2" w:rsidRPr="00D318C2" w:rsidRDefault="00D318C2" w:rsidP="00D318C2">
      <w:r>
        <w:tab/>
        <w:t>This bill is not certified as requiring a fiscal note.</w:t>
      </w:r>
    </w:p>
    <w:sectPr w:rsidR="00D318C2" w:rsidRPr="00D318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543" w:rsidRDefault="00086543">
      <w:r>
        <w:separator/>
      </w:r>
    </w:p>
  </w:endnote>
  <w:endnote w:type="continuationSeparator" w:id="0">
    <w:p w:rsidR="00086543" w:rsidRDefault="00086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543" w:rsidRDefault="00086543">
      <w:r>
        <w:separator/>
      </w:r>
    </w:p>
  </w:footnote>
  <w:footnote w:type="continuationSeparator" w:id="0">
    <w:p w:rsidR="00086543" w:rsidRDefault="00086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09F4" w:rsidP="00CE09F4">
    <w:pPr>
      <w:pStyle w:val="HeaderPage2"/>
      <w:jc w:val="center"/>
    </w:pPr>
    <w:r>
      <w:fldChar w:fldCharType="begin"/>
    </w:r>
    <w:r>
      <w:instrText xml:space="preserve"> PAGE  \* MERGEFORMAT </w:instrText>
    </w:r>
    <w:r>
      <w:fldChar w:fldCharType="separate"/>
    </w:r>
    <w:r w:rsidR="004E63D8">
      <w:rPr>
        <w:noProof/>
      </w:rPr>
      <w:t>2</w:t>
    </w:r>
    <w:r>
      <w:fldChar w:fldCharType="end"/>
    </w:r>
  </w:p>
  <w:p w:rsidR="00CE09F4" w:rsidRDefault="00CE09F4" w:rsidP="00CE09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543"/>
    <w:rsid w:val="00010CB9"/>
    <w:rsid w:val="000123C0"/>
    <w:rsid w:val="00015342"/>
    <w:rsid w:val="000213D6"/>
    <w:rsid w:val="00024ADA"/>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E78"/>
    <w:rsid w:val="00086543"/>
    <w:rsid w:val="000927EF"/>
    <w:rsid w:val="000928AB"/>
    <w:rsid w:val="000979D2"/>
    <w:rsid w:val="00097A1F"/>
    <w:rsid w:val="000B3E82"/>
    <w:rsid w:val="000B5230"/>
    <w:rsid w:val="000B7E9C"/>
    <w:rsid w:val="000C45B4"/>
    <w:rsid w:val="000C6786"/>
    <w:rsid w:val="000D1F50"/>
    <w:rsid w:val="000E670C"/>
    <w:rsid w:val="000E7E8A"/>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41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29C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DFB"/>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677"/>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B00"/>
    <w:rsid w:val="00475ADA"/>
    <w:rsid w:val="0048100F"/>
    <w:rsid w:val="00481289"/>
    <w:rsid w:val="0048398F"/>
    <w:rsid w:val="0048685C"/>
    <w:rsid w:val="00491049"/>
    <w:rsid w:val="004918FA"/>
    <w:rsid w:val="00493065"/>
    <w:rsid w:val="00496DD1"/>
    <w:rsid w:val="004A1E29"/>
    <w:rsid w:val="004A1E4D"/>
    <w:rsid w:val="004A391C"/>
    <w:rsid w:val="004A4BEF"/>
    <w:rsid w:val="004A7696"/>
    <w:rsid w:val="004B2ABF"/>
    <w:rsid w:val="004B4174"/>
    <w:rsid w:val="004B7F58"/>
    <w:rsid w:val="004C4BCE"/>
    <w:rsid w:val="004C52C2"/>
    <w:rsid w:val="004C73E5"/>
    <w:rsid w:val="004C7D16"/>
    <w:rsid w:val="004D32CB"/>
    <w:rsid w:val="004D39D0"/>
    <w:rsid w:val="004D618C"/>
    <w:rsid w:val="004E5505"/>
    <w:rsid w:val="004E63D8"/>
    <w:rsid w:val="004F240B"/>
    <w:rsid w:val="005105E1"/>
    <w:rsid w:val="0052178A"/>
    <w:rsid w:val="00525D56"/>
    <w:rsid w:val="0052722C"/>
    <w:rsid w:val="00527799"/>
    <w:rsid w:val="00530663"/>
    <w:rsid w:val="00531292"/>
    <w:rsid w:val="00542F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EC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B35"/>
    <w:rsid w:val="00711B66"/>
    <w:rsid w:val="00717104"/>
    <w:rsid w:val="0071764F"/>
    <w:rsid w:val="00732D62"/>
    <w:rsid w:val="007459B6"/>
    <w:rsid w:val="007472F5"/>
    <w:rsid w:val="0075754A"/>
    <w:rsid w:val="00760429"/>
    <w:rsid w:val="0076634F"/>
    <w:rsid w:val="007762E8"/>
    <w:rsid w:val="007808FF"/>
    <w:rsid w:val="00787C4C"/>
    <w:rsid w:val="00787C51"/>
    <w:rsid w:val="00790729"/>
    <w:rsid w:val="007934E1"/>
    <w:rsid w:val="00796073"/>
    <w:rsid w:val="007A0689"/>
    <w:rsid w:val="007A60C5"/>
    <w:rsid w:val="007B0CFF"/>
    <w:rsid w:val="007B3D29"/>
    <w:rsid w:val="007C1799"/>
    <w:rsid w:val="007C2A85"/>
    <w:rsid w:val="007C2BA4"/>
    <w:rsid w:val="007C5327"/>
    <w:rsid w:val="007D0B68"/>
    <w:rsid w:val="007D39E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451"/>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28B"/>
    <w:rsid w:val="00906674"/>
    <w:rsid w:val="00912150"/>
    <w:rsid w:val="00913C8C"/>
    <w:rsid w:val="009154B2"/>
    <w:rsid w:val="00921007"/>
    <w:rsid w:val="0092127F"/>
    <w:rsid w:val="009221EC"/>
    <w:rsid w:val="00925B67"/>
    <w:rsid w:val="00925CF8"/>
    <w:rsid w:val="00932959"/>
    <w:rsid w:val="009341ED"/>
    <w:rsid w:val="00937F0A"/>
    <w:rsid w:val="00941936"/>
    <w:rsid w:val="0094457B"/>
    <w:rsid w:val="009521CE"/>
    <w:rsid w:val="00953D76"/>
    <w:rsid w:val="0095413F"/>
    <w:rsid w:val="00967405"/>
    <w:rsid w:val="009701CF"/>
    <w:rsid w:val="009768FB"/>
    <w:rsid w:val="00980123"/>
    <w:rsid w:val="00983A48"/>
    <w:rsid w:val="00983A52"/>
    <w:rsid w:val="00992CC6"/>
    <w:rsid w:val="00995217"/>
    <w:rsid w:val="009A48E4"/>
    <w:rsid w:val="009A5432"/>
    <w:rsid w:val="009A6AC9"/>
    <w:rsid w:val="009B1B63"/>
    <w:rsid w:val="009B5DEA"/>
    <w:rsid w:val="009B724F"/>
    <w:rsid w:val="009C078B"/>
    <w:rsid w:val="009C300A"/>
    <w:rsid w:val="009C4238"/>
    <w:rsid w:val="009C79F8"/>
    <w:rsid w:val="009F05A2"/>
    <w:rsid w:val="009F13CA"/>
    <w:rsid w:val="009F26AA"/>
    <w:rsid w:val="009F3565"/>
    <w:rsid w:val="009F520D"/>
    <w:rsid w:val="009F548E"/>
    <w:rsid w:val="009F61D1"/>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C6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C2B"/>
    <w:rsid w:val="00C863A3"/>
    <w:rsid w:val="00C87FC7"/>
    <w:rsid w:val="00C94EFB"/>
    <w:rsid w:val="00C9642B"/>
    <w:rsid w:val="00C96D54"/>
    <w:rsid w:val="00C975EB"/>
    <w:rsid w:val="00CA2896"/>
    <w:rsid w:val="00CA42E8"/>
    <w:rsid w:val="00CD2D9C"/>
    <w:rsid w:val="00CD5034"/>
    <w:rsid w:val="00CE09F4"/>
    <w:rsid w:val="00CE1E3A"/>
    <w:rsid w:val="00CE5315"/>
    <w:rsid w:val="00CE74A8"/>
    <w:rsid w:val="00CF030F"/>
    <w:rsid w:val="00CF18CB"/>
    <w:rsid w:val="00CF27F3"/>
    <w:rsid w:val="00CF6E1F"/>
    <w:rsid w:val="00D05E75"/>
    <w:rsid w:val="00D22C02"/>
    <w:rsid w:val="00D25BF5"/>
    <w:rsid w:val="00D30C09"/>
    <w:rsid w:val="00D318C2"/>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8D2"/>
    <w:rsid w:val="00E764D9"/>
    <w:rsid w:val="00E8408C"/>
    <w:rsid w:val="00E90CBC"/>
    <w:rsid w:val="00E941A7"/>
    <w:rsid w:val="00E97A05"/>
    <w:rsid w:val="00E97C34"/>
    <w:rsid w:val="00EA034A"/>
    <w:rsid w:val="00EA09B8"/>
    <w:rsid w:val="00EA236A"/>
    <w:rsid w:val="00EA36EA"/>
    <w:rsid w:val="00EC66C0"/>
    <w:rsid w:val="00ED0598"/>
    <w:rsid w:val="00ED16A7"/>
    <w:rsid w:val="00ED5E27"/>
    <w:rsid w:val="00EE2498"/>
    <w:rsid w:val="00EE49E4"/>
    <w:rsid w:val="00EE62FC"/>
    <w:rsid w:val="00EE6D25"/>
    <w:rsid w:val="00EF0439"/>
    <w:rsid w:val="00EF52FC"/>
    <w:rsid w:val="00F04736"/>
    <w:rsid w:val="00F140A0"/>
    <w:rsid w:val="00F26A91"/>
    <w:rsid w:val="00F30F46"/>
    <w:rsid w:val="00F3289D"/>
    <w:rsid w:val="00F472DE"/>
    <w:rsid w:val="00F526A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4:docId w14:val="1A219CDC"/>
  <w15:docId w15:val="{0D5F1788-07A1-4DD1-A1D1-D03F862C5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76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654</Words>
  <Characters>3280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S2437 SBA Statement 5/11/20</vt:lpstr>
    </vt:vector>
  </TitlesOfParts>
  <Manager>R225</Manager>
  <Company>NJ OLS DMU</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S2437 SBA Statement 5/12/20</dc:title>
  <dc:subject/>
  <dc:creator>Senate SBA</dc:creator>
  <cp:keywords>S2437|2|LP |301|0|0|!|0|</cp:keywords>
  <dc:description/>
  <cp:lastModifiedBy>Siracusa, Nicole</cp:lastModifiedBy>
  <cp:revision>2</cp:revision>
  <cp:lastPrinted>1999-09-30T17:29:00Z</cp:lastPrinted>
  <dcterms:created xsi:type="dcterms:W3CDTF">2020-05-12T23:36:00Z</dcterms:created>
  <dcterms:modified xsi:type="dcterms:W3CDTF">2020-05-12T23:36:00Z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