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A4A68A" w14:textId="1B85BDBE" w:rsidR="00C94966" w:rsidRDefault="00C94966" w:rsidP="00C94966">
      <w:pPr>
        <w:pStyle w:val="bpuBill"/>
      </w:pPr>
      <w:bookmarkStart w:id="0" w:name="bpuFrontPg"/>
      <w:bookmarkStart w:id="1" w:name="_GoBack"/>
      <w:bookmarkEnd w:id="0"/>
      <w:bookmarkEnd w:id="1"/>
      <w:r>
        <w:t xml:space="preserve">SENATE, No. 2460 </w:t>
      </w:r>
    </w:p>
    <w:p w14:paraId="74CCDBB7" w14:textId="4F9C0360" w:rsidR="00C94966" w:rsidRPr="009D38FF" w:rsidRDefault="00C94966" w:rsidP="00C94966">
      <w:pPr>
        <w:pStyle w:val="bpuWpGraphic"/>
      </w:pPr>
      <w:r>
        <w:object w:dxaOrig="8985" w:dyaOrig="255" w14:anchorId="7215F6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816446" r:id="rId7"/>
        </w:object>
      </w:r>
    </w:p>
    <w:p w14:paraId="09BC5BF4" w14:textId="77777777" w:rsidR="00C94966" w:rsidRDefault="00C94966" w:rsidP="00C94966">
      <w:pPr>
        <w:pStyle w:val="bpuState"/>
      </w:pPr>
      <w:r>
        <w:t>STATE OF NEW JERSEY</w:t>
      </w:r>
    </w:p>
    <w:p w14:paraId="16FA6AFA" w14:textId="77777777" w:rsidR="00C94966" w:rsidRDefault="00C94966" w:rsidP="00C94966">
      <w:pPr>
        <w:pStyle w:val="bpuLegislature"/>
      </w:pPr>
      <w:r>
        <w:t>219th LEGISLATURE</w:t>
      </w:r>
    </w:p>
    <w:p w14:paraId="06E33550" w14:textId="6F8F2FBA" w:rsidR="00C94966" w:rsidRDefault="00C94966" w:rsidP="00C94966">
      <w:pPr>
        <w:pStyle w:val="bpuWpGraphic"/>
      </w:pPr>
      <w:r>
        <w:object w:dxaOrig="8985" w:dyaOrig="255" w14:anchorId="1FE6AD33">
          <v:shape id="_x0000_i1026" type="#_x0000_t75" style="width:6in;height:12pt" o:ole="">
            <v:imagedata r:id="rId6" o:title=""/>
          </v:shape>
          <o:OLEObject Type="Embed" ProgID="WPWin6.1" ShapeID="_x0000_i1026" DrawAspect="Content" ObjectID="_1650816447" r:id="rId8"/>
        </w:object>
      </w:r>
      <w:r>
        <w:t xml:space="preserve">  </w:t>
      </w:r>
    </w:p>
    <w:p w14:paraId="1118EDBA" w14:textId="77777777" w:rsidR="00C94966" w:rsidRDefault="00C94966" w:rsidP="00C94966">
      <w:pPr>
        <w:pStyle w:val="bpuIntro"/>
      </w:pPr>
      <w:r>
        <w:t>INTRODUCED MAY 11, 2020</w:t>
      </w:r>
    </w:p>
    <w:p w14:paraId="26AA48B4" w14:textId="77777777" w:rsidR="00C94966" w:rsidRDefault="00C94966" w:rsidP="00C94966">
      <w:pPr>
        <w:pStyle w:val="bpuIntro"/>
      </w:pPr>
    </w:p>
    <w:p w14:paraId="2A63F302" w14:textId="77777777" w:rsidR="00C94966" w:rsidRDefault="00C94966" w:rsidP="00C94966">
      <w:pPr>
        <w:pStyle w:val="bpuIntro"/>
        <w:sectPr w:rsidR="00C94966" w:rsidSect="00C94966">
          <w:headerReference w:type="even" r:id="rId9"/>
          <w:headerReference w:type="default" r:id="rId10"/>
          <w:pgSz w:w="12240" w:h="20160" w:code="5"/>
          <w:pgMar w:top="2160" w:right="1440" w:bottom="1440" w:left="1440" w:header="72" w:footer="720" w:gutter="0"/>
          <w:pgNumType w:start="1"/>
          <w:cols w:space="720"/>
          <w:docGrid w:linePitch="360"/>
        </w:sectPr>
      </w:pPr>
    </w:p>
    <w:p w14:paraId="3E9CD152" w14:textId="77777777" w:rsidR="00C94966" w:rsidRDefault="00C94966" w:rsidP="00C94966">
      <w:pPr>
        <w:pStyle w:val="bpuIntro"/>
      </w:pPr>
    </w:p>
    <w:p w14:paraId="34930F9F" w14:textId="77777777" w:rsidR="00C94966" w:rsidRDefault="00C94966" w:rsidP="00C94966">
      <w:pPr>
        <w:pStyle w:val="bpuSponsor"/>
      </w:pPr>
      <w:r>
        <w:t>Sponsored by:</w:t>
      </w:r>
    </w:p>
    <w:p w14:paraId="6A7D3F71" w14:textId="77777777" w:rsidR="00C94966" w:rsidRDefault="00C94966" w:rsidP="00C94966">
      <w:pPr>
        <w:pStyle w:val="bpuSponsor"/>
      </w:pPr>
      <w:r>
        <w:t>Senator  JOSEPH PENNACCHIO</w:t>
      </w:r>
    </w:p>
    <w:p w14:paraId="2FD4A839" w14:textId="77777777" w:rsidR="00C94966" w:rsidRDefault="00C94966" w:rsidP="00C94966">
      <w:pPr>
        <w:pStyle w:val="bpuSponsor"/>
      </w:pPr>
      <w:r>
        <w:t>District 26 (Essex, Morris and Passaic)</w:t>
      </w:r>
    </w:p>
    <w:p w14:paraId="0257E436" w14:textId="77777777" w:rsidR="00C94966" w:rsidRDefault="00C94966" w:rsidP="00C94966">
      <w:pPr>
        <w:pStyle w:val="bpuSponsor"/>
      </w:pPr>
    </w:p>
    <w:p w14:paraId="5DF3AEF1" w14:textId="77777777" w:rsidR="00C94966" w:rsidRDefault="00C94966" w:rsidP="00C94966">
      <w:pPr>
        <w:pStyle w:val="bpuSponsor"/>
      </w:pPr>
    </w:p>
    <w:p w14:paraId="43639376" w14:textId="77777777" w:rsidR="00C94966" w:rsidRDefault="00C94966" w:rsidP="00C94966">
      <w:pPr>
        <w:pStyle w:val="bpuSponsor"/>
      </w:pPr>
    </w:p>
    <w:p w14:paraId="19A8A776" w14:textId="77777777" w:rsidR="00C94966" w:rsidRDefault="00C94966" w:rsidP="00C94966">
      <w:pPr>
        <w:pStyle w:val="bpuSponsor"/>
      </w:pPr>
    </w:p>
    <w:p w14:paraId="30424720" w14:textId="77777777" w:rsidR="00C94966" w:rsidRDefault="00C94966" w:rsidP="00C94966">
      <w:pPr>
        <w:pStyle w:val="bpuSponsor"/>
      </w:pPr>
      <w:r>
        <w:t>SYNOPSIS</w:t>
      </w:r>
    </w:p>
    <w:p w14:paraId="569AA385" w14:textId="77777777" w:rsidR="00C94966" w:rsidRDefault="00C94966" w:rsidP="00C94966">
      <w:pPr>
        <w:pStyle w:val="bpuNormText"/>
      </w:pPr>
      <w:r>
        <w:tab/>
        <w:t>Allows commercial property owners to claim certain amounts of commercial tenant rent forgiveness during COVID-19 emergency as deduction against property owner’s income under CBT or GIT.</w:t>
      </w:r>
    </w:p>
    <w:p w14:paraId="02D295F4" w14:textId="0903576C" w:rsidR="00C94966" w:rsidRDefault="00C94966" w:rsidP="00C94966">
      <w:pPr>
        <w:pStyle w:val="bpuNormText"/>
      </w:pPr>
      <w:r>
        <w:t xml:space="preserve"> </w:t>
      </w:r>
    </w:p>
    <w:p w14:paraId="2D6737BF" w14:textId="77777777" w:rsidR="00C94966" w:rsidRDefault="00C94966" w:rsidP="00C94966">
      <w:pPr>
        <w:pStyle w:val="bpuSponsor"/>
      </w:pPr>
      <w:r>
        <w:t xml:space="preserve">CURRENT VERSION OF TEXT </w:t>
      </w:r>
    </w:p>
    <w:p w14:paraId="7ABBA54C" w14:textId="77777777" w:rsidR="00C94966" w:rsidRDefault="00C94966" w:rsidP="00C94966">
      <w:pPr>
        <w:pStyle w:val="bpuNormText"/>
      </w:pPr>
      <w:r>
        <w:tab/>
        <w:t>As introduced.</w:t>
      </w:r>
    </w:p>
    <w:p w14:paraId="69E43995" w14:textId="0BC14C6C" w:rsidR="00C94966" w:rsidRDefault="00C94966" w:rsidP="00C94966">
      <w:pPr>
        <w:pStyle w:val="bpuNormText"/>
      </w:pPr>
      <w:r>
        <w:rPr>
          <w:noProof/>
        </w:rPr>
        <w:drawing>
          <wp:anchor distT="0" distB="0" distL="114300" distR="114300" simplePos="0" relativeHeight="251659264" behindDoc="1" locked="0" layoutInCell="1" allowOverlap="1" wp14:anchorId="119D8FCC" wp14:editId="3F89B6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681BB97" w14:textId="77777777" w:rsidR="00C94966" w:rsidRDefault="00C94966" w:rsidP="008916EC">
      <w:pPr>
        <w:pStyle w:val="FronterPage"/>
        <w:tabs>
          <w:tab w:val="clear" w:pos="720"/>
          <w:tab w:val="clear" w:pos="1440"/>
          <w:tab w:val="clear" w:pos="2160"/>
          <w:tab w:val="clear" w:pos="2880"/>
          <w:tab w:val="clear" w:pos="3600"/>
          <w:tab w:val="clear" w:pos="4320"/>
          <w:tab w:val="clear" w:pos="5040"/>
        </w:tabs>
        <w:sectPr w:rsidR="00C94966" w:rsidSect="00C94966">
          <w:type w:val="continuous"/>
          <w:pgSz w:w="12240" w:h="20160" w:code="5"/>
          <w:pgMar w:top="1440" w:right="2275" w:bottom="1440" w:left="2275" w:header="72" w:footer="720" w:gutter="0"/>
          <w:pgNumType w:start="1"/>
          <w:cols w:space="720"/>
          <w:docGrid w:linePitch="360"/>
        </w:sectPr>
      </w:pPr>
    </w:p>
    <w:p w14:paraId="51500F69" w14:textId="76C75DD6" w:rsidR="00686AEB" w:rsidRPr="00677316" w:rsidRDefault="00847FF8" w:rsidP="003E47BA">
      <w:pPr>
        <w:pStyle w:val="HangingAnAct"/>
        <w:rPr>
          <w:rStyle w:val="HangingAnActChar"/>
        </w:rPr>
      </w:pPr>
      <w:r>
        <w:rPr>
          <w:rStyle w:val="BillHead"/>
        </w:rPr>
        <w:t>An Act</w:t>
      </w:r>
      <w:r w:rsidR="00686AEB" w:rsidRPr="006B7FA7">
        <w:rPr>
          <w:rStyle w:val="HangingAnActChar"/>
        </w:rPr>
        <w:t xml:space="preserve"> </w:t>
      </w:r>
      <w:r w:rsidR="005067EB">
        <w:t xml:space="preserve">allowing commercial property owners to claim certain amounts of commercial tenant rent forgiveness </w:t>
      </w:r>
      <w:r w:rsidR="00896E13">
        <w:t xml:space="preserve">during COVID-19 emergency </w:t>
      </w:r>
      <w:r w:rsidR="005067EB">
        <w:t xml:space="preserve">as a </w:t>
      </w:r>
      <w:r w:rsidR="00782CA1">
        <w:t>deduction against the property owner’s income</w:t>
      </w:r>
      <w:r w:rsidR="00FC3365">
        <w:t>.</w:t>
      </w:r>
    </w:p>
    <w:p w14:paraId="076C077D" w14:textId="77777777" w:rsidR="000B1054" w:rsidRPr="00D71D68" w:rsidRDefault="000B1054" w:rsidP="000B1054"/>
    <w:p w14:paraId="5667FFCE" w14:textId="77777777" w:rsidR="00686AEB" w:rsidRPr="00AA7880" w:rsidRDefault="00686AEB" w:rsidP="00686AEB">
      <w:r>
        <w:tab/>
      </w:r>
      <w:r w:rsidR="00847FF8">
        <w:rPr>
          <w:rStyle w:val="BillHeading2"/>
        </w:rPr>
        <w:t>Be It Enacted</w:t>
      </w:r>
      <w:r>
        <w:rPr>
          <w:rStyle w:val="BillHeading2"/>
        </w:rPr>
        <w:t xml:space="preserve"> </w:t>
      </w:r>
      <w:r w:rsidR="00847FF8">
        <w:rPr>
          <w:rStyle w:val="BillLanguage"/>
        </w:rPr>
        <w:t>by the Senate and General Assembly of the State of New Jersey:</w:t>
      </w:r>
    </w:p>
    <w:p w14:paraId="6ECD60EB" w14:textId="77777777" w:rsidR="00686AEB" w:rsidRDefault="00686AEB" w:rsidP="00686AEB"/>
    <w:p w14:paraId="580C0477" w14:textId="5C27612D" w:rsidR="00082239" w:rsidRDefault="00477147" w:rsidP="008B7CC1">
      <w:r>
        <w:tab/>
        <w:t>1.</w:t>
      </w:r>
      <w:r w:rsidR="00103A6D">
        <w:tab/>
      </w:r>
      <w:r w:rsidR="00B33035">
        <w:t>a.</w:t>
      </w:r>
      <w:r w:rsidR="00063003">
        <w:t xml:space="preserve">  </w:t>
      </w:r>
      <w:r w:rsidR="00103A6D">
        <w:t xml:space="preserve">For the purposes of the </w:t>
      </w:r>
      <w:r w:rsidR="007D0520" w:rsidRPr="0000525D">
        <w:t>"</w:t>
      </w:r>
      <w:r w:rsidR="00103A6D">
        <w:t>Corporation Business Tax Act</w:t>
      </w:r>
      <w:r w:rsidR="0000525D">
        <w:t>,</w:t>
      </w:r>
      <w:r w:rsidR="007D0520" w:rsidRPr="0000525D">
        <w:t>"</w:t>
      </w:r>
      <w:r w:rsidR="00103A6D">
        <w:t xml:space="preserve"> </w:t>
      </w:r>
      <w:r w:rsidR="0000525D" w:rsidRPr="0000525D">
        <w:t>P.L.1945, c.162 (C.54:10A-1 et seq.)</w:t>
      </w:r>
      <w:r w:rsidR="0000525D">
        <w:t xml:space="preserve">, </w:t>
      </w:r>
      <w:r w:rsidR="00103A6D">
        <w:t xml:space="preserve">and the </w:t>
      </w:r>
      <w:r w:rsidR="0000525D" w:rsidRPr="0000525D">
        <w:t>"New Jersey Gross Income Tax Act," N.J.S.54A:1-1 et seq.,</w:t>
      </w:r>
      <w:r w:rsidR="00103A6D">
        <w:t xml:space="preserve"> a taxpayer</w:t>
      </w:r>
      <w:r w:rsidR="00782CA1">
        <w:t xml:space="preserve"> </w:t>
      </w:r>
      <w:r w:rsidR="00082239">
        <w:t>shall</w:t>
      </w:r>
      <w:r w:rsidR="00782CA1" w:rsidRPr="00782CA1">
        <w:t xml:space="preserve"> </w:t>
      </w:r>
      <w:r w:rsidR="00782CA1">
        <w:t xml:space="preserve">be allowed to deduct from the taxpayer’s income </w:t>
      </w:r>
      <w:r w:rsidR="00103A6D">
        <w:t xml:space="preserve">the </w:t>
      </w:r>
      <w:r w:rsidR="002319BD">
        <w:t xml:space="preserve">value of any </w:t>
      </w:r>
      <w:r w:rsidR="00782CA1">
        <w:t>qualifying</w:t>
      </w:r>
      <w:r w:rsidR="0000525D">
        <w:t xml:space="preserve"> </w:t>
      </w:r>
      <w:r w:rsidR="002319BD">
        <w:t xml:space="preserve">rent forgiveness that the taxpayer provides to </w:t>
      </w:r>
      <w:r w:rsidR="00C36A44">
        <w:t xml:space="preserve">an </w:t>
      </w:r>
      <w:r w:rsidR="002319BD">
        <w:t xml:space="preserve">eligible business. </w:t>
      </w:r>
      <w:r w:rsidR="006A2426">
        <w:t xml:space="preserve">A </w:t>
      </w:r>
      <w:r w:rsidR="006A2426" w:rsidRPr="006A2426">
        <w:t xml:space="preserve">taxpayer shall be allowed to deduct from </w:t>
      </w:r>
      <w:r w:rsidR="006A2426">
        <w:t>the taxpayer’s</w:t>
      </w:r>
      <w:r w:rsidR="006A2426" w:rsidRPr="006A2426">
        <w:t xml:space="preserve"> income up to</w:t>
      </w:r>
      <w:r w:rsidR="006A2426">
        <w:t xml:space="preserve"> a total of</w:t>
      </w:r>
      <w:r w:rsidR="006A2426" w:rsidRPr="006A2426">
        <w:t xml:space="preserve"> $1</w:t>
      </w:r>
      <w:r w:rsidR="006A2426">
        <w:t>5</w:t>
      </w:r>
      <w:r w:rsidR="006A2426" w:rsidRPr="006A2426">
        <w:t xml:space="preserve">,000 of </w:t>
      </w:r>
      <w:r w:rsidR="00082239">
        <w:t>cumulative</w:t>
      </w:r>
      <w:r w:rsidR="006A2426">
        <w:t xml:space="preserve"> rent forgiveness </w:t>
      </w:r>
      <w:r w:rsidR="00082239">
        <w:t>provided by the taxpayer to</w:t>
      </w:r>
      <w:r w:rsidR="006A2426">
        <w:t xml:space="preserve"> each eligible business that is a commercial property tenant of the </w:t>
      </w:r>
      <w:r w:rsidR="00082239">
        <w:t>taxpayer</w:t>
      </w:r>
      <w:r w:rsidR="0042391D">
        <w:t xml:space="preserve">, </w:t>
      </w:r>
      <w:r w:rsidR="00C36A44">
        <w:t xml:space="preserve">and </w:t>
      </w:r>
      <w:r w:rsidR="0042391D">
        <w:t xml:space="preserve">shall not be allowed to deduct more than $15,000 for rent forgiveness related to any </w:t>
      </w:r>
      <w:r w:rsidR="00782CA1">
        <w:t>individual</w:t>
      </w:r>
      <w:r w:rsidR="0042391D">
        <w:t xml:space="preserve"> commercial </w:t>
      </w:r>
      <w:r w:rsidR="0083734A">
        <w:t xml:space="preserve">property </w:t>
      </w:r>
      <w:r w:rsidR="0042391D">
        <w:t>unit</w:t>
      </w:r>
      <w:r w:rsidR="006A2426">
        <w:t>.</w:t>
      </w:r>
    </w:p>
    <w:p w14:paraId="6014350D" w14:textId="77777777" w:rsidR="00043A89" w:rsidRDefault="007D0520" w:rsidP="008B7CC1">
      <w:r>
        <w:tab/>
      </w:r>
      <w:r w:rsidR="00782CA1">
        <w:t>b</w:t>
      </w:r>
      <w:r w:rsidR="00082239">
        <w:t>.</w:t>
      </w:r>
      <w:r w:rsidR="00082239">
        <w:tab/>
      </w:r>
      <w:r w:rsidR="00043A89">
        <w:t>The deduction allowed by this section shall apply only to rent forgiven for months that occur during the emergency declared by the Governor pursuant to Executive Order No. 103 of 2020 or any extension thereof. The deduction shall not apply to rent forgiveness after the month of September 2020.</w:t>
      </w:r>
    </w:p>
    <w:p w14:paraId="02441C2D" w14:textId="77777777" w:rsidR="00082239" w:rsidRDefault="00043A89" w:rsidP="008B7CC1">
      <w:r>
        <w:tab/>
        <w:t>c.</w:t>
      </w:r>
      <w:r>
        <w:tab/>
      </w:r>
      <w:r w:rsidR="00082239">
        <w:t>For the purposes of this act:</w:t>
      </w:r>
    </w:p>
    <w:p w14:paraId="09F9A5C5" w14:textId="77777777" w:rsidR="007D0520" w:rsidRDefault="00082239" w:rsidP="008B7CC1">
      <w:r>
        <w:tab/>
      </w:r>
      <w:r w:rsidR="007D0520" w:rsidRPr="00082239">
        <w:t>"</w:t>
      </w:r>
      <w:r w:rsidR="007D0520" w:rsidRPr="007D0520">
        <w:t>Affiliated group" means an affiliated group as defined in section 1504 of the federal Internal</w:t>
      </w:r>
      <w:r w:rsidR="0042391D">
        <w:t xml:space="preserve"> Revenue Code, 26 U.S.C. s.1504.</w:t>
      </w:r>
      <w:r w:rsidR="007D0520" w:rsidRPr="007D0520">
        <w:t xml:space="preserve"> </w:t>
      </w:r>
    </w:p>
    <w:p w14:paraId="49592B9E" w14:textId="77777777" w:rsidR="0042391D" w:rsidRDefault="007D0520" w:rsidP="008B7CC1">
      <w:r>
        <w:tab/>
      </w:r>
      <w:r w:rsidR="0042391D" w:rsidRPr="0042391D">
        <w:t>"Controlled group" means</w:t>
      </w:r>
      <w:r w:rsidR="00321AEA">
        <w:t xml:space="preserve"> a controlled group of corporations </w:t>
      </w:r>
      <w:r w:rsidR="00321AEA" w:rsidRPr="007D0520">
        <w:t xml:space="preserve">as defined </w:t>
      </w:r>
      <w:r w:rsidR="00321AEA">
        <w:t>in section 1563</w:t>
      </w:r>
      <w:r w:rsidR="00321AEA" w:rsidRPr="007D0520">
        <w:t xml:space="preserve"> of the federal Internal</w:t>
      </w:r>
      <w:r w:rsidR="00321AEA">
        <w:t xml:space="preserve"> Revenue Code, 26 U.S.C. s.1563.</w:t>
      </w:r>
    </w:p>
    <w:p w14:paraId="7CEB2DF1" w14:textId="77777777" w:rsidR="00082239" w:rsidRDefault="0042391D" w:rsidP="008B7CC1">
      <w:r>
        <w:tab/>
      </w:r>
      <w:r w:rsidR="00082239" w:rsidRPr="00082239">
        <w:t>"</w:t>
      </w:r>
      <w:r w:rsidR="00082239">
        <w:t>Commercial property</w:t>
      </w:r>
      <w:r w:rsidR="00082239" w:rsidRPr="00082239">
        <w:t>" means property that is classified pursuant to the requirements of N.J.A.C.18:12-2.2 as Class 4A "commercial properties".</w:t>
      </w:r>
      <w:r w:rsidR="007D0520">
        <w:t xml:space="preserve"> </w:t>
      </w:r>
    </w:p>
    <w:p w14:paraId="654E7A7F" w14:textId="77777777" w:rsidR="00082239" w:rsidRDefault="00082239" w:rsidP="008B7CC1">
      <w:r>
        <w:tab/>
      </w:r>
      <w:r w:rsidRPr="00082239">
        <w:t>"</w:t>
      </w:r>
      <w:r>
        <w:t>Eligible business</w:t>
      </w:r>
      <w:r w:rsidRPr="00082239">
        <w:t>" means</w:t>
      </w:r>
      <w:r w:rsidR="007D0520">
        <w:t xml:space="preserve"> a commercial, business, trade</w:t>
      </w:r>
      <w:r w:rsidR="007D0520" w:rsidRPr="007D0520">
        <w:t>, wholesaling, retailing, or other profit-making enterprise</w:t>
      </w:r>
      <w:r w:rsidR="007D0520">
        <w:t>, or a nonprofit organization, that leases all or a part of a commercial property in this State.  “Eligible business” shall not include any commercial, business, trade</w:t>
      </w:r>
      <w:r w:rsidR="007D0520" w:rsidRPr="007D0520">
        <w:t>, wholesaling, retailing, or other profit-making enterprise</w:t>
      </w:r>
      <w:r w:rsidR="008D7EFE">
        <w:t xml:space="preserve"> </w:t>
      </w:r>
      <w:r w:rsidR="007D0520">
        <w:t xml:space="preserve">that is </w:t>
      </w:r>
      <w:r w:rsidR="0042391D">
        <w:t xml:space="preserve">considered to be a part of a controlled group or </w:t>
      </w:r>
      <w:r w:rsidR="007D0520">
        <w:t xml:space="preserve">an affiliated group </w:t>
      </w:r>
      <w:r w:rsidR="0042391D">
        <w:t>with the taxpayer.</w:t>
      </w:r>
    </w:p>
    <w:p w14:paraId="0EBE5566" w14:textId="77777777" w:rsidR="00782CA1" w:rsidRDefault="00782CA1" w:rsidP="00782CA1">
      <w:r>
        <w:tab/>
      </w:r>
      <w:r w:rsidRPr="00082239">
        <w:t>"</w:t>
      </w:r>
      <w:r>
        <w:t>Qualifying rent forgiveness</w:t>
      </w:r>
      <w:r w:rsidRPr="00082239">
        <w:t>" means</w:t>
      </w:r>
      <w:r>
        <w:t xml:space="preserve"> 33.3 percent or $5,000, whichever is less, of the total amount of rent forgiveness provided by a taxpayer to an eligible business</w:t>
      </w:r>
      <w:r w:rsidR="008D7EFE" w:rsidRPr="008D7EFE">
        <w:t xml:space="preserve"> </w:t>
      </w:r>
      <w:r w:rsidR="008D7EFE">
        <w:t>for each month up to three months, or an equivalent amount for a commercial lease that is not payable to the taxpayer on a monthly basis</w:t>
      </w:r>
      <w:r>
        <w:t>.</w:t>
      </w:r>
    </w:p>
    <w:p w14:paraId="36DED5D0" w14:textId="00215908" w:rsidR="00782CA1" w:rsidRDefault="00782CA1" w:rsidP="008B7CC1">
      <w:r>
        <w:tab/>
      </w:r>
      <w:r w:rsidRPr="00082239">
        <w:t>"</w:t>
      </w:r>
      <w:r>
        <w:t>Taxpayer</w:t>
      </w:r>
      <w:r w:rsidRPr="00082239">
        <w:t>" means</w:t>
      </w:r>
      <w:r>
        <w:t xml:space="preserve"> a person or entity required to pay tax to the State pursuant to </w:t>
      </w:r>
      <w:r w:rsidRPr="00782CA1">
        <w:t>the "Corporation Business Tax Act," P.L.194</w:t>
      </w:r>
      <w:r>
        <w:t>5, c.162 (C.54:10A-1 et seq.)</w:t>
      </w:r>
      <w:r w:rsidRPr="00782CA1">
        <w:t xml:space="preserve"> </w:t>
      </w:r>
      <w:r>
        <w:t>or</w:t>
      </w:r>
      <w:r w:rsidRPr="00782CA1">
        <w:t xml:space="preserve"> the "New Jersey Gross Income Tax Act," N.J.S.54A:1-1 et seq., who is a commercial property owner and who leases all or part of the taxpayer’s commercial p</w:t>
      </w:r>
      <w:r>
        <w:t>roperty to an eligible business.</w:t>
      </w:r>
    </w:p>
    <w:p w14:paraId="1DBD6967" w14:textId="77777777" w:rsidR="008D7EFE" w:rsidRDefault="008D7EFE" w:rsidP="008B7CC1"/>
    <w:p w14:paraId="068149EC" w14:textId="1BE833D7" w:rsidR="008D7EFE" w:rsidRDefault="008D7EFE" w:rsidP="008B7CC1">
      <w:r>
        <w:tab/>
        <w:t>2.</w:t>
      </w:r>
      <w:r>
        <w:tab/>
        <w:t xml:space="preserve">The Director of the Division of Taxation in the Department of the Treasury </w:t>
      </w:r>
      <w:r w:rsidR="004B4DC3">
        <w:t xml:space="preserve">may </w:t>
      </w:r>
      <w:r>
        <w:t xml:space="preserve">adopt rules and regulations necessary to implement this act, including, but not limited to, rules and regulations </w:t>
      </w:r>
      <w:r w:rsidR="00733F18">
        <w:t xml:space="preserve">to secure and verify documentation from taxpayers and </w:t>
      </w:r>
      <w:r>
        <w:t xml:space="preserve">to calculate the allowable deductions for commercial property units that are subject to leases that are payable on any regular basis that is not monthly. </w:t>
      </w:r>
      <w:r w:rsidR="00043A89">
        <w:t xml:space="preserve">The Director </w:t>
      </w:r>
      <w:r w:rsidR="002A2370">
        <w:t>shall</w:t>
      </w:r>
      <w:r w:rsidR="00043A89">
        <w:t xml:space="preserve"> impose a penalty, in the amount of </w:t>
      </w:r>
      <w:r w:rsidR="00BB6A06">
        <w:t>three</w:t>
      </w:r>
      <w:r w:rsidR="00043A89">
        <w:t xml:space="preserve"> times the </w:t>
      </w:r>
      <w:r w:rsidR="00321AEA">
        <w:t>amount</w:t>
      </w:r>
      <w:r w:rsidR="00043A89">
        <w:t xml:space="preserve"> of the deduction claimed, on any taxpayer</w:t>
      </w:r>
      <w:r w:rsidR="002A2370">
        <w:t xml:space="preserve"> that intentionally, inappropriately claims the deduction allowed pursuant to this act. </w:t>
      </w:r>
    </w:p>
    <w:p w14:paraId="28FD8A60" w14:textId="77777777" w:rsidR="00477147" w:rsidRPr="00D71D68" w:rsidRDefault="00477147" w:rsidP="00686AEB"/>
    <w:p w14:paraId="21B23BBA" w14:textId="77777777" w:rsidR="00686AEB" w:rsidRPr="00AA7880" w:rsidRDefault="00686AEB" w:rsidP="00686AEB">
      <w:r>
        <w:tab/>
      </w:r>
      <w:r w:rsidR="008D7EFE">
        <w:t>3</w:t>
      </w:r>
      <w:r w:rsidR="00847FF8">
        <w:t>.</w:t>
      </w:r>
      <w:r w:rsidR="008D7EFE">
        <w:tab/>
      </w:r>
      <w:r w:rsidR="00847FF8">
        <w:t>This act shall take effect</w:t>
      </w:r>
      <w:r w:rsidR="00B33035">
        <w:t xml:space="preserve"> immediately.</w:t>
      </w:r>
    </w:p>
    <w:p w14:paraId="4DAA008C" w14:textId="47049315" w:rsidR="00686AEB" w:rsidRDefault="00686AEB" w:rsidP="00686AEB"/>
    <w:p w14:paraId="158B6246" w14:textId="77777777" w:rsidR="004B4DC3" w:rsidRPr="00CE7BD8" w:rsidRDefault="004B4DC3" w:rsidP="00686AEB"/>
    <w:p w14:paraId="0DE3DA9F" w14:textId="77777777" w:rsidR="00686AEB" w:rsidRPr="00AA7880" w:rsidRDefault="00686AEB" w:rsidP="00686AEB">
      <w:pPr>
        <w:jc w:val="center"/>
      </w:pPr>
      <w:r w:rsidRPr="00D71D68">
        <w:t>STATEMENT</w:t>
      </w:r>
    </w:p>
    <w:p w14:paraId="7946BE7B" w14:textId="77777777" w:rsidR="00686AEB" w:rsidRDefault="00686AEB" w:rsidP="00686AEB"/>
    <w:p w14:paraId="2A0661C8" w14:textId="3F41500F" w:rsidR="0083734A" w:rsidRDefault="00FC3365" w:rsidP="00686AEB">
      <w:r>
        <w:tab/>
        <w:t xml:space="preserve">This bill allows taxpayers that </w:t>
      </w:r>
      <w:r w:rsidR="00733F18">
        <w:t xml:space="preserve">are commercial property owners who </w:t>
      </w:r>
      <w:r>
        <w:t xml:space="preserve">grant their tenants rent </w:t>
      </w:r>
      <w:r w:rsidR="00733F18">
        <w:t>forgiveness</w:t>
      </w:r>
      <w:r>
        <w:t xml:space="preserve"> because of the COVID-19 pandemic to </w:t>
      </w:r>
      <w:r w:rsidR="00733F18">
        <w:t>deduct from the taxpayers Corporation Business Tax or Gross Income Tax liability, whichever is applicable, a portion up to 33.3 percent or $15,000, whichever is less, of the amount of rent forgiveness provided by the taxpayer to each commercial tenant</w:t>
      </w:r>
      <w:r w:rsidR="0083734A">
        <w:t>, over not more than three months</w:t>
      </w:r>
      <w:r w:rsidR="00733F18">
        <w:t>.</w:t>
      </w:r>
      <w:r w:rsidR="0083734A">
        <w:t xml:space="preserve">  </w:t>
      </w:r>
    </w:p>
    <w:p w14:paraId="51E1FB1D" w14:textId="77777777" w:rsidR="00733F18" w:rsidRDefault="0083734A" w:rsidP="00686AEB">
      <w:r>
        <w:tab/>
        <w:t>The bill stipulates that a taxpayer is not allowed to claim a deduction for any rent forgiveness provided by the taxpayer to a business that is a part of the same controlled group or the same affiliated group as the taxpayer.</w:t>
      </w:r>
    </w:p>
    <w:p w14:paraId="656B6FFC" w14:textId="77777777" w:rsidR="002A2370" w:rsidRDefault="005E5825" w:rsidP="00686AEB">
      <w:r>
        <w:tab/>
        <w:t xml:space="preserve">The </w:t>
      </w:r>
      <w:r w:rsidR="00C01299">
        <w:t>deduction</w:t>
      </w:r>
      <w:r>
        <w:t xml:space="preserve"> </w:t>
      </w:r>
      <w:r w:rsidR="00C01299">
        <w:t>is</w:t>
      </w:r>
      <w:r>
        <w:t xml:space="preserve"> only</w:t>
      </w:r>
      <w:r w:rsidR="00C01299">
        <w:t xml:space="preserve"> to</w:t>
      </w:r>
      <w:r>
        <w:t xml:space="preserve"> be available </w:t>
      </w:r>
      <w:r w:rsidR="002A2370">
        <w:t>for forgiven rent on months occurring during the public health emergency declared by the Governor, but the deduction will not be allowed for forgiven rent on any month after September 2020</w:t>
      </w:r>
      <w:r>
        <w:t>.</w:t>
      </w:r>
    </w:p>
    <w:sectPr w:rsidR="002A2370" w:rsidSect="00C949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7BB2C" w14:textId="77777777" w:rsidR="008A5742" w:rsidRDefault="008A5742">
      <w:r>
        <w:separator/>
      </w:r>
    </w:p>
  </w:endnote>
  <w:endnote w:type="continuationSeparator" w:id="0">
    <w:p w14:paraId="1756D816" w14:textId="77777777" w:rsidR="008A5742" w:rsidRDefault="008A5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B64C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529C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0CE05" w14:textId="77777777" w:rsidR="008A5742" w:rsidRDefault="008A5742">
      <w:r>
        <w:separator/>
      </w:r>
    </w:p>
  </w:footnote>
  <w:footnote w:type="continuationSeparator" w:id="0">
    <w:p w14:paraId="136870CD" w14:textId="77777777" w:rsidR="008A5742" w:rsidRDefault="008A5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AC59C" w14:textId="77777777" w:rsidR="00665CBC" w:rsidRDefault="00AC6351">
    <w:pPr>
      <w:pStyle w:val="Header"/>
    </w:pPr>
    <w:r>
      <w:rPr>
        <w:noProof/>
      </w:rPr>
      <w:pict w14:anchorId="5E716C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E4E33" w14:textId="0F04D790" w:rsidR="00665CBC" w:rsidRPr="00AF575C" w:rsidRDefault="00FE36C7">
    <w:pPr>
      <w:pStyle w:val="Header"/>
      <w:rPr>
        <w:sz w:val="22"/>
        <w:szCs w:val="22"/>
      </w:rPr>
    </w:pPr>
    <w:r w:rsidRPr="00FE36C7">
      <w:rPr>
        <w:noProof/>
        <w:sz w:val="22"/>
        <w:szCs w:val="22"/>
      </w:rPr>
      <w:drawing>
        <wp:anchor distT="0" distB="0" distL="114300" distR="114300" simplePos="0" relativeHeight="251656704" behindDoc="1" locked="0" layoutInCell="1" allowOverlap="1" wp14:anchorId="47CE6BB4" wp14:editId="7F407876">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FE36C7">
      <w:rPr>
        <w:noProof/>
        <w:sz w:val="22"/>
        <w:szCs w:val="22"/>
      </w:rPr>
      <w:drawing>
        <wp:anchor distT="0" distB="0" distL="114300" distR="114300" simplePos="0" relativeHeight="251655680" behindDoc="1" locked="0" layoutInCell="1" allowOverlap="1" wp14:anchorId="41D5E6B2" wp14:editId="0A703DF0">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D1D7E" w14:textId="28828118" w:rsidR="00665CBC" w:rsidRDefault="00FE36C7" w:rsidP="00686AEB">
    <w:pPr>
      <w:pStyle w:val="Header"/>
      <w:jc w:val="center"/>
      <w:rPr>
        <w:rStyle w:val="PageNumber"/>
      </w:rPr>
    </w:pPr>
    <w:r w:rsidRPr="00FE36C7">
      <w:rPr>
        <w:rStyle w:val="PageNumber"/>
        <w:noProof/>
        <w:sz w:val="22"/>
        <w:szCs w:val="22"/>
      </w:rPr>
      <w:drawing>
        <wp:anchor distT="0" distB="0" distL="114300" distR="114300" simplePos="0" relativeHeight="251657728" behindDoc="1" locked="0" layoutInCell="1" allowOverlap="1" wp14:anchorId="319F2E5E" wp14:editId="3C7E5997">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69AAB2E6" w14:textId="71579903" w:rsidR="00C94966" w:rsidRDefault="00C94966" w:rsidP="00C94966">
    <w:pPr>
      <w:pStyle w:val="bpuHeadSpon"/>
    </w:pPr>
    <w:r w:rsidRPr="00C94966">
      <w:rPr>
        <w:rStyle w:val="bpuHeadSponChar"/>
      </w:rPr>
      <w:t>S2460</w:t>
    </w:r>
    <w:r>
      <w:t xml:space="preserve"> PENNACCHIO</w:t>
    </w:r>
  </w:p>
  <w:p w14:paraId="4895EB85" w14:textId="273FCE64" w:rsidR="00C94966" w:rsidRDefault="00C94966" w:rsidP="00C94966">
    <w:pPr>
      <w:pStyle w:val="bpuHeadSpon"/>
    </w:pPr>
    <w:r>
      <w:fldChar w:fldCharType="begin"/>
    </w:r>
    <w:r>
      <w:instrText xml:space="preserve"> PAGE  \* MERGEFORMAT </w:instrText>
    </w:r>
    <w:r>
      <w:fldChar w:fldCharType="separate"/>
    </w:r>
    <w:r w:rsidR="00FE36C7">
      <w:rPr>
        <w:noProof/>
      </w:rPr>
      <w:t>3</w:t>
    </w:r>
    <w:r>
      <w:fldChar w:fldCharType="end"/>
    </w:r>
  </w:p>
  <w:p w14:paraId="3F3EBA3D" w14:textId="77777777" w:rsidR="00C94966" w:rsidRDefault="00C94966" w:rsidP="00C949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2F4F5" w14:textId="0AC736B1" w:rsidR="00665CBC" w:rsidRDefault="00FE36C7">
    <w:pPr>
      <w:pStyle w:val="Header"/>
    </w:pPr>
    <w:r>
      <w:rPr>
        <w:noProof/>
        <w:sz w:val="22"/>
        <w:szCs w:val="22"/>
      </w:rPr>
      <w:drawing>
        <wp:anchor distT="0" distB="0" distL="114300" distR="114300" simplePos="0" relativeHeight="251658752" behindDoc="1" locked="0" layoutInCell="1" allowOverlap="1" wp14:anchorId="1789CF03" wp14:editId="0FA77DEA">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14:paraId="26C0E3DD" w14:textId="4848A4BD" w:rsidR="00C94966" w:rsidRDefault="00C94966" w:rsidP="00C94966">
    <w:pPr>
      <w:pStyle w:val="bpuHeadSpon"/>
    </w:pPr>
    <w:r w:rsidRPr="00C94966">
      <w:rPr>
        <w:rStyle w:val="bpuHeadSponChar"/>
      </w:rPr>
      <w:t>S2460</w:t>
    </w:r>
    <w:r>
      <w:t xml:space="preserve"> PENNACCHIO</w:t>
    </w:r>
  </w:p>
  <w:p w14:paraId="25E4CCA4" w14:textId="2A307202" w:rsidR="00C94966" w:rsidRDefault="00C94966" w:rsidP="00C94966">
    <w:pPr>
      <w:pStyle w:val="bpuHeadSpon"/>
    </w:pPr>
    <w:r>
      <w:fldChar w:fldCharType="begin"/>
    </w:r>
    <w:r>
      <w:instrText xml:space="preserve"> PAGE  \* MERGEFORMAT </w:instrText>
    </w:r>
    <w:r>
      <w:fldChar w:fldCharType="separate"/>
    </w:r>
    <w:r w:rsidR="00FE36C7">
      <w:rPr>
        <w:noProof/>
      </w:rPr>
      <w:t>2</w:t>
    </w:r>
    <w:r>
      <w:fldChar w:fldCharType="end"/>
    </w:r>
  </w:p>
  <w:p w14:paraId="67DB3054" w14:textId="77777777" w:rsidR="00C94966" w:rsidRDefault="00C94966" w:rsidP="00C949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E44"/>
    <w:rsid w:val="000051B3"/>
    <w:rsid w:val="000051BD"/>
    <w:rsid w:val="0000525D"/>
    <w:rsid w:val="00015924"/>
    <w:rsid w:val="000160A5"/>
    <w:rsid w:val="0002335B"/>
    <w:rsid w:val="0003549A"/>
    <w:rsid w:val="000367AE"/>
    <w:rsid w:val="00043A89"/>
    <w:rsid w:val="00043B22"/>
    <w:rsid w:val="00054975"/>
    <w:rsid w:val="00057D20"/>
    <w:rsid w:val="0006197C"/>
    <w:rsid w:val="0006281F"/>
    <w:rsid w:val="00063003"/>
    <w:rsid w:val="0008141C"/>
    <w:rsid w:val="00082239"/>
    <w:rsid w:val="00090C00"/>
    <w:rsid w:val="00092A2B"/>
    <w:rsid w:val="00094A55"/>
    <w:rsid w:val="000A44A7"/>
    <w:rsid w:val="000B1054"/>
    <w:rsid w:val="000B3411"/>
    <w:rsid w:val="000C054C"/>
    <w:rsid w:val="000C12C2"/>
    <w:rsid w:val="000D11AF"/>
    <w:rsid w:val="000D6255"/>
    <w:rsid w:val="000D6262"/>
    <w:rsid w:val="000D7B4A"/>
    <w:rsid w:val="000E4006"/>
    <w:rsid w:val="000E457C"/>
    <w:rsid w:val="000E7969"/>
    <w:rsid w:val="000F3DA2"/>
    <w:rsid w:val="000F5FDE"/>
    <w:rsid w:val="000F7466"/>
    <w:rsid w:val="001015FF"/>
    <w:rsid w:val="00103A6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55A"/>
    <w:rsid w:val="00212B8D"/>
    <w:rsid w:val="00222983"/>
    <w:rsid w:val="002319BD"/>
    <w:rsid w:val="002370D0"/>
    <w:rsid w:val="00255958"/>
    <w:rsid w:val="00257FA2"/>
    <w:rsid w:val="0026574A"/>
    <w:rsid w:val="002660BB"/>
    <w:rsid w:val="002720E8"/>
    <w:rsid w:val="00275293"/>
    <w:rsid w:val="002776B0"/>
    <w:rsid w:val="00286C7E"/>
    <w:rsid w:val="002A1029"/>
    <w:rsid w:val="002A2370"/>
    <w:rsid w:val="002A3A1A"/>
    <w:rsid w:val="002A4692"/>
    <w:rsid w:val="002A51BA"/>
    <w:rsid w:val="002B04EE"/>
    <w:rsid w:val="002B2E26"/>
    <w:rsid w:val="002B3FE6"/>
    <w:rsid w:val="002C2D81"/>
    <w:rsid w:val="002C461E"/>
    <w:rsid w:val="002C6CEC"/>
    <w:rsid w:val="002E09CE"/>
    <w:rsid w:val="002E69D1"/>
    <w:rsid w:val="002F3BA6"/>
    <w:rsid w:val="00315320"/>
    <w:rsid w:val="00321A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91D"/>
    <w:rsid w:val="0043386C"/>
    <w:rsid w:val="00436F2D"/>
    <w:rsid w:val="00436F5D"/>
    <w:rsid w:val="00441B42"/>
    <w:rsid w:val="0045118A"/>
    <w:rsid w:val="00455D51"/>
    <w:rsid w:val="00456BF9"/>
    <w:rsid w:val="00461057"/>
    <w:rsid w:val="004704A8"/>
    <w:rsid w:val="00471102"/>
    <w:rsid w:val="00471F18"/>
    <w:rsid w:val="00477147"/>
    <w:rsid w:val="00484144"/>
    <w:rsid w:val="00484C19"/>
    <w:rsid w:val="00485866"/>
    <w:rsid w:val="00492076"/>
    <w:rsid w:val="00493B1D"/>
    <w:rsid w:val="00497037"/>
    <w:rsid w:val="004A0C5C"/>
    <w:rsid w:val="004A3009"/>
    <w:rsid w:val="004A6940"/>
    <w:rsid w:val="004A77A4"/>
    <w:rsid w:val="004B4DC3"/>
    <w:rsid w:val="004C742C"/>
    <w:rsid w:val="004E1F3E"/>
    <w:rsid w:val="004F21BD"/>
    <w:rsid w:val="004F4F1D"/>
    <w:rsid w:val="004F74DD"/>
    <w:rsid w:val="00501317"/>
    <w:rsid w:val="0050495C"/>
    <w:rsid w:val="00505DC9"/>
    <w:rsid w:val="005067EB"/>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825"/>
    <w:rsid w:val="005F2A97"/>
    <w:rsid w:val="005F399B"/>
    <w:rsid w:val="006019F8"/>
    <w:rsid w:val="00605B20"/>
    <w:rsid w:val="0061156F"/>
    <w:rsid w:val="00613FF5"/>
    <w:rsid w:val="006155A8"/>
    <w:rsid w:val="00621B94"/>
    <w:rsid w:val="00626239"/>
    <w:rsid w:val="00635316"/>
    <w:rsid w:val="00635449"/>
    <w:rsid w:val="006378C5"/>
    <w:rsid w:val="00645E6A"/>
    <w:rsid w:val="00655F8A"/>
    <w:rsid w:val="00665CBC"/>
    <w:rsid w:val="00667A5C"/>
    <w:rsid w:val="00677316"/>
    <w:rsid w:val="00686AEB"/>
    <w:rsid w:val="00691E44"/>
    <w:rsid w:val="006933D5"/>
    <w:rsid w:val="006A2426"/>
    <w:rsid w:val="006B7897"/>
    <w:rsid w:val="006B7FA7"/>
    <w:rsid w:val="006C086A"/>
    <w:rsid w:val="006C21C1"/>
    <w:rsid w:val="006C7327"/>
    <w:rsid w:val="006D00E5"/>
    <w:rsid w:val="006D791B"/>
    <w:rsid w:val="006E2895"/>
    <w:rsid w:val="006E63B5"/>
    <w:rsid w:val="006F180D"/>
    <w:rsid w:val="006F4334"/>
    <w:rsid w:val="006F47AF"/>
    <w:rsid w:val="006F6B8A"/>
    <w:rsid w:val="00707CD3"/>
    <w:rsid w:val="00716BB9"/>
    <w:rsid w:val="007256D1"/>
    <w:rsid w:val="007279FD"/>
    <w:rsid w:val="00733F18"/>
    <w:rsid w:val="007502CB"/>
    <w:rsid w:val="007514D3"/>
    <w:rsid w:val="00752D79"/>
    <w:rsid w:val="00752E20"/>
    <w:rsid w:val="00756EDE"/>
    <w:rsid w:val="00781B4D"/>
    <w:rsid w:val="007824BF"/>
    <w:rsid w:val="00782CA1"/>
    <w:rsid w:val="00783B8D"/>
    <w:rsid w:val="00794B94"/>
    <w:rsid w:val="00794BD4"/>
    <w:rsid w:val="007A2F73"/>
    <w:rsid w:val="007A3061"/>
    <w:rsid w:val="007A5A0B"/>
    <w:rsid w:val="007C0E14"/>
    <w:rsid w:val="007C7DE4"/>
    <w:rsid w:val="007D0520"/>
    <w:rsid w:val="007D40CB"/>
    <w:rsid w:val="007D5796"/>
    <w:rsid w:val="007D59C0"/>
    <w:rsid w:val="007D7D9C"/>
    <w:rsid w:val="007F485D"/>
    <w:rsid w:val="007F6050"/>
    <w:rsid w:val="00813627"/>
    <w:rsid w:val="00832816"/>
    <w:rsid w:val="00832C80"/>
    <w:rsid w:val="00837109"/>
    <w:rsid w:val="0083734A"/>
    <w:rsid w:val="00840365"/>
    <w:rsid w:val="008406A3"/>
    <w:rsid w:val="00841D2C"/>
    <w:rsid w:val="00845F3C"/>
    <w:rsid w:val="008461B8"/>
    <w:rsid w:val="008462F1"/>
    <w:rsid w:val="00847EF1"/>
    <w:rsid w:val="00847FF8"/>
    <w:rsid w:val="008538FA"/>
    <w:rsid w:val="008573B0"/>
    <w:rsid w:val="00861965"/>
    <w:rsid w:val="00866563"/>
    <w:rsid w:val="00867AC2"/>
    <w:rsid w:val="0087056E"/>
    <w:rsid w:val="00875402"/>
    <w:rsid w:val="00884D51"/>
    <w:rsid w:val="008916EC"/>
    <w:rsid w:val="00891E4F"/>
    <w:rsid w:val="00896E13"/>
    <w:rsid w:val="008A31C5"/>
    <w:rsid w:val="008A4F9A"/>
    <w:rsid w:val="008A5742"/>
    <w:rsid w:val="008B2850"/>
    <w:rsid w:val="008B7CC1"/>
    <w:rsid w:val="008C62AE"/>
    <w:rsid w:val="008C79B3"/>
    <w:rsid w:val="008D77BD"/>
    <w:rsid w:val="008D7EFE"/>
    <w:rsid w:val="008E454C"/>
    <w:rsid w:val="008F1E5A"/>
    <w:rsid w:val="00901BDA"/>
    <w:rsid w:val="009121D8"/>
    <w:rsid w:val="00916F7A"/>
    <w:rsid w:val="00917FE3"/>
    <w:rsid w:val="009318C7"/>
    <w:rsid w:val="00931C09"/>
    <w:rsid w:val="009348C2"/>
    <w:rsid w:val="009440D0"/>
    <w:rsid w:val="009518D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680"/>
    <w:rsid w:val="00A932A1"/>
    <w:rsid w:val="00A96E06"/>
    <w:rsid w:val="00AA6197"/>
    <w:rsid w:val="00AA6C70"/>
    <w:rsid w:val="00AB16FD"/>
    <w:rsid w:val="00AB4813"/>
    <w:rsid w:val="00AC635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035"/>
    <w:rsid w:val="00B35D8A"/>
    <w:rsid w:val="00B45B34"/>
    <w:rsid w:val="00B55523"/>
    <w:rsid w:val="00B57047"/>
    <w:rsid w:val="00B61D86"/>
    <w:rsid w:val="00B6342D"/>
    <w:rsid w:val="00B726BD"/>
    <w:rsid w:val="00B732BC"/>
    <w:rsid w:val="00B90C71"/>
    <w:rsid w:val="00B90E33"/>
    <w:rsid w:val="00B9676B"/>
    <w:rsid w:val="00BA2EA5"/>
    <w:rsid w:val="00BA364B"/>
    <w:rsid w:val="00BB1190"/>
    <w:rsid w:val="00BB31D0"/>
    <w:rsid w:val="00BB3A11"/>
    <w:rsid w:val="00BB4DDB"/>
    <w:rsid w:val="00BB5D79"/>
    <w:rsid w:val="00BB5F02"/>
    <w:rsid w:val="00BB6A06"/>
    <w:rsid w:val="00BC7892"/>
    <w:rsid w:val="00BE24D6"/>
    <w:rsid w:val="00BE7EFA"/>
    <w:rsid w:val="00BF06AD"/>
    <w:rsid w:val="00BF2C67"/>
    <w:rsid w:val="00C01299"/>
    <w:rsid w:val="00C04F4D"/>
    <w:rsid w:val="00C12E48"/>
    <w:rsid w:val="00C13D14"/>
    <w:rsid w:val="00C15F53"/>
    <w:rsid w:val="00C23F09"/>
    <w:rsid w:val="00C25356"/>
    <w:rsid w:val="00C328D0"/>
    <w:rsid w:val="00C36A44"/>
    <w:rsid w:val="00C46BC1"/>
    <w:rsid w:val="00C5235F"/>
    <w:rsid w:val="00C54CE2"/>
    <w:rsid w:val="00C66BF3"/>
    <w:rsid w:val="00C70140"/>
    <w:rsid w:val="00C73CA7"/>
    <w:rsid w:val="00C822F6"/>
    <w:rsid w:val="00C82AC2"/>
    <w:rsid w:val="00C8456C"/>
    <w:rsid w:val="00C91E19"/>
    <w:rsid w:val="00C92402"/>
    <w:rsid w:val="00C92867"/>
    <w:rsid w:val="00C93B93"/>
    <w:rsid w:val="00C9496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98E"/>
    <w:rsid w:val="00D11173"/>
    <w:rsid w:val="00D1215F"/>
    <w:rsid w:val="00D140E6"/>
    <w:rsid w:val="00D16561"/>
    <w:rsid w:val="00D17FF8"/>
    <w:rsid w:val="00D268AC"/>
    <w:rsid w:val="00D27FF3"/>
    <w:rsid w:val="00D343D0"/>
    <w:rsid w:val="00D3664D"/>
    <w:rsid w:val="00D4298A"/>
    <w:rsid w:val="00D500E9"/>
    <w:rsid w:val="00D507BC"/>
    <w:rsid w:val="00D6090A"/>
    <w:rsid w:val="00D62FA3"/>
    <w:rsid w:val="00D63B6F"/>
    <w:rsid w:val="00D64A90"/>
    <w:rsid w:val="00D9410B"/>
    <w:rsid w:val="00D9695B"/>
    <w:rsid w:val="00DA2417"/>
    <w:rsid w:val="00DA5585"/>
    <w:rsid w:val="00DA797E"/>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F87"/>
    <w:rsid w:val="00ED3C5D"/>
    <w:rsid w:val="00ED4553"/>
    <w:rsid w:val="00F00D08"/>
    <w:rsid w:val="00F15583"/>
    <w:rsid w:val="00F200EE"/>
    <w:rsid w:val="00F22481"/>
    <w:rsid w:val="00F2542E"/>
    <w:rsid w:val="00F27278"/>
    <w:rsid w:val="00F344E3"/>
    <w:rsid w:val="00F34D58"/>
    <w:rsid w:val="00F41A9D"/>
    <w:rsid w:val="00F44314"/>
    <w:rsid w:val="00F51AFC"/>
    <w:rsid w:val="00F54B9C"/>
    <w:rsid w:val="00F56E96"/>
    <w:rsid w:val="00F573DD"/>
    <w:rsid w:val="00F61E59"/>
    <w:rsid w:val="00F63D99"/>
    <w:rsid w:val="00F6426B"/>
    <w:rsid w:val="00F709B3"/>
    <w:rsid w:val="00F71A5E"/>
    <w:rsid w:val="00F72199"/>
    <w:rsid w:val="00FA0AFC"/>
    <w:rsid w:val="00FA1C82"/>
    <w:rsid w:val="00FA2ED1"/>
    <w:rsid w:val="00FA4A52"/>
    <w:rsid w:val="00FB4045"/>
    <w:rsid w:val="00FB4D8E"/>
    <w:rsid w:val="00FC0D0A"/>
    <w:rsid w:val="00FC1B0B"/>
    <w:rsid w:val="00FC3365"/>
    <w:rsid w:val="00FC4875"/>
    <w:rsid w:val="00FD0A06"/>
    <w:rsid w:val="00FD2F97"/>
    <w:rsid w:val="00FE36C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5F9EE0"/>
  <w15:docId w15:val="{DCDC15B0-1F65-4882-BFC9-E3716ED9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03A6D"/>
    <w:pPr>
      <w:ind w:left="720"/>
      <w:contextualSpacing/>
    </w:pPr>
  </w:style>
  <w:style w:type="paragraph" w:styleId="BalloonText">
    <w:name w:val="Balloon Text"/>
    <w:basedOn w:val="Normal"/>
    <w:link w:val="BalloonTextChar"/>
    <w:semiHidden/>
    <w:unhideWhenUsed/>
    <w:rsid w:val="00BB6A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A06"/>
    <w:rPr>
      <w:rFonts w:ascii="Segoe UI" w:hAnsi="Segoe UI" w:cs="Segoe UI"/>
      <w:spacing w:val="4"/>
      <w:sz w:val="18"/>
      <w:szCs w:val="18"/>
    </w:rPr>
  </w:style>
  <w:style w:type="character" w:styleId="LineNumber">
    <w:name w:val="line number"/>
    <w:basedOn w:val="DefaultParagraphFont"/>
    <w:semiHidden/>
    <w:unhideWhenUsed/>
    <w:rsid w:val="00C94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749</Words>
  <Characters>3957</Characters>
  <Application>Microsoft Office Word</Application>
  <DocSecurity>0</DocSecurity>
  <Lines>108</Lines>
  <Paragraphs>28</Paragraphs>
  <ScaleCrop>false</ScaleCrop>
  <HeadingPairs>
    <vt:vector size="2" baseType="variant">
      <vt:variant>
        <vt:lpstr>Title</vt:lpstr>
      </vt:variant>
      <vt:variant>
        <vt:i4>1</vt:i4>
      </vt:variant>
    </vt:vector>
  </HeadingPairs>
  <TitlesOfParts>
    <vt:vector size="1" baseType="lpstr">
      <vt:lpstr>20-6721</vt:lpstr>
    </vt:vector>
  </TitlesOfParts>
  <Manager>R211</Manager>
  <Company>NJ Office of Legislative Services</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S2460</dc:title>
  <dc:subject>Gill, GIT credit for waiving rent</dc:subject>
  <dc:creator>Senator  PENNACCHIO</dc:creator>
  <cp:keywords>S2460|3|RF |297|298|265|F|0|</cp:keywords>
  <dc:description>INTRODUCED MAY 11, 2020</dc:description>
  <cp:lastModifiedBy>Sommers, Shelly</cp:lastModifiedBy>
  <cp:revision>2</cp:revision>
  <cp:lastPrinted>2020-05-07T22:06:00Z</cp:lastPrinted>
  <dcterms:created xsi:type="dcterms:W3CDTF">2020-05-12T23:20:00Z</dcterms:created>
  <dcterms:modified xsi:type="dcterms:W3CDTF">2020-05-12T23:20:00Z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