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85DF6B" w14:textId="77777777" w:rsidR="009154B2" w:rsidRDefault="006A1227" w:rsidP="00ED5E27">
      <w:pPr>
        <w:pStyle w:val="TopofPage1"/>
      </w:pPr>
      <w:bookmarkStart w:id="0" w:name="_GoBack"/>
      <w:bookmarkEnd w:id="0"/>
      <w:r>
        <w:t>SENATE</w:t>
      </w:r>
      <w:r w:rsidR="005C51A8">
        <w:t xml:space="preserve"> </w:t>
      </w:r>
      <w:r>
        <w:t>BUDGET AND APPROPRIATIONS</w:t>
      </w:r>
      <w:r w:rsidR="006A5D7B">
        <w:t xml:space="preserve"> COMMITTEE</w:t>
      </w:r>
    </w:p>
    <w:p w14:paraId="22D8E26A" w14:textId="77777777" w:rsidR="00C47AF5" w:rsidRPr="004721EF" w:rsidRDefault="00C47AF5" w:rsidP="00ED5E27">
      <w:pPr>
        <w:pStyle w:val="TopofPage1"/>
        <w:rPr>
          <w:sz w:val="24"/>
          <w:szCs w:val="24"/>
        </w:rPr>
      </w:pPr>
    </w:p>
    <w:p w14:paraId="7572CE7A" w14:textId="77777777" w:rsidR="00292D7C" w:rsidRDefault="00C47AF5" w:rsidP="00292D7C">
      <w:pPr>
        <w:pStyle w:val="TopofPage1"/>
        <w:rPr>
          <w:sz w:val="24"/>
        </w:rPr>
      </w:pPr>
      <w:r>
        <w:t>STATEMENT TO</w:t>
      </w:r>
      <w:r w:rsidR="000425D8">
        <w:t xml:space="preserve"> </w:t>
      </w:r>
    </w:p>
    <w:p w14:paraId="50681395" w14:textId="77777777" w:rsidR="006A1227" w:rsidRPr="006A1227" w:rsidRDefault="006A1227" w:rsidP="00292D7C">
      <w:pPr>
        <w:pStyle w:val="TopofPage1"/>
        <w:rPr>
          <w:sz w:val="24"/>
        </w:rPr>
      </w:pPr>
    </w:p>
    <w:p w14:paraId="43C41F4F" w14:textId="77777777" w:rsidR="00292D7C" w:rsidRPr="006A1227" w:rsidRDefault="006A1227" w:rsidP="00ED5E27">
      <w:pPr>
        <w:pStyle w:val="TopofPage1"/>
        <w:rPr>
          <w:szCs w:val="24"/>
        </w:rPr>
      </w:pPr>
      <w:r>
        <w:rPr>
          <w:szCs w:val="24"/>
        </w:rPr>
        <w:t>[First Reprint]</w:t>
      </w:r>
    </w:p>
    <w:p w14:paraId="55F1EDEB" w14:textId="77777777" w:rsidR="00AA5E23" w:rsidRDefault="006A1227"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2465</w:t>
      </w:r>
      <w:r w:rsidR="0063703D" w:rsidRPr="00ED5E27">
        <w:rPr>
          <w:b/>
          <w:sz w:val="36"/>
          <w:szCs w:val="36"/>
        </w:rPr>
        <w:t xml:space="preserve"> </w:t>
      </w:r>
    </w:p>
    <w:p w14:paraId="3D413081" w14:textId="77777777" w:rsidR="006A1227" w:rsidRDefault="006A1227" w:rsidP="00ED5E27">
      <w:pPr>
        <w:pStyle w:val="TopofPage1"/>
        <w:rPr>
          <w:sz w:val="24"/>
          <w:szCs w:val="36"/>
        </w:rPr>
      </w:pPr>
    </w:p>
    <w:p w14:paraId="08EEA06E" w14:textId="77777777" w:rsidR="006A1227" w:rsidRPr="006A1227" w:rsidRDefault="006A1227" w:rsidP="00ED5E27">
      <w:pPr>
        <w:pStyle w:val="TopofPage1"/>
        <w:rPr>
          <w:sz w:val="24"/>
          <w:szCs w:val="36"/>
        </w:rPr>
      </w:pPr>
      <w:r>
        <w:rPr>
          <w:sz w:val="24"/>
          <w:szCs w:val="36"/>
        </w:rPr>
        <w:t>with committee amendments</w:t>
      </w:r>
    </w:p>
    <w:p w14:paraId="458D4E17" w14:textId="77777777" w:rsidR="00D33775" w:rsidRPr="004721EF" w:rsidRDefault="00D33775" w:rsidP="0007575C">
      <w:pPr>
        <w:pStyle w:val="TopofPage1"/>
        <w:rPr>
          <w:sz w:val="24"/>
          <w:szCs w:val="24"/>
        </w:rPr>
      </w:pPr>
    </w:p>
    <w:p w14:paraId="58F98FB0"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790A29C7" w14:textId="77777777" w:rsidR="00E941A7" w:rsidRDefault="00E941A7" w:rsidP="006A5D7B">
      <w:pPr>
        <w:tabs>
          <w:tab w:val="left" w:pos="900"/>
          <w:tab w:val="left" w:pos="4140"/>
          <w:tab w:val="left" w:pos="5670"/>
          <w:tab w:val="left" w:pos="5940"/>
        </w:tabs>
        <w:jc w:val="center"/>
        <w:rPr>
          <w:szCs w:val="24"/>
        </w:rPr>
      </w:pPr>
    </w:p>
    <w:p w14:paraId="15F1A524"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A1227">
        <w:rPr>
          <w:caps/>
          <w:szCs w:val="24"/>
        </w:rPr>
        <w:t>AUGUST 24, 2020</w:t>
      </w:r>
    </w:p>
    <w:p w14:paraId="725914A4" w14:textId="77777777" w:rsidR="004144CF" w:rsidRDefault="004144CF" w:rsidP="0083060A"/>
    <w:p w14:paraId="5E79CB1E" w14:textId="7EADDD21" w:rsidR="00813648" w:rsidRDefault="00813648" w:rsidP="00813648">
      <w:r>
        <w:tab/>
        <w:t xml:space="preserve">The Senate Budget and Appropriations </w:t>
      </w:r>
      <w:r w:rsidRPr="006A1BAC">
        <w:t>Committee reports favorably</w:t>
      </w:r>
      <w:r>
        <w:t xml:space="preserve"> and with committee amendments</w:t>
      </w:r>
      <w:r w:rsidRPr="006A1BAC">
        <w:t xml:space="preserve"> Senate Bill No.</w:t>
      </w:r>
      <w:r>
        <w:t xml:space="preserve"> 2465</w:t>
      </w:r>
      <w:r w:rsidR="006D284C">
        <w:t xml:space="preserve"> (1R)</w:t>
      </w:r>
      <w:r>
        <w:t>.</w:t>
      </w:r>
    </w:p>
    <w:p w14:paraId="01721B57" w14:textId="115AEE60" w:rsidR="00B57495" w:rsidRDefault="00813648" w:rsidP="00813648">
      <w:r>
        <w:tab/>
      </w:r>
      <w:r w:rsidR="006D284C">
        <w:t>As amended, t</w:t>
      </w:r>
      <w:r>
        <w:t xml:space="preserve">his bill, which is designated as the “New Jersey Health Care Transparency Act,” requires any advertisement for a health care professional licensed or certified to practice under State law to include the type of licensure the professional was issued.  </w:t>
      </w:r>
      <w:r w:rsidR="0037172E">
        <w:t xml:space="preserve">As amended, the term “advertisement” </w:t>
      </w:r>
      <w:r w:rsidR="00EB1D33">
        <w:t>includes</w:t>
      </w:r>
      <w:r w:rsidR="0037172E">
        <w:t xml:space="preserve"> any communication or statement directly controlled by or administered by a health care professional or a health care professional’s office personnel.</w:t>
      </w:r>
      <w:r w:rsidR="00B57495">
        <w:t xml:space="preserve"> </w:t>
      </w:r>
      <w:r w:rsidR="00FB4814">
        <w:t>T</w:t>
      </w:r>
      <w:r w:rsidR="00B57495">
        <w:t>he bill, includes “advertisement” to mean any situation where a health care professional is utilizing a professional degree or license to influence opinion</w:t>
      </w:r>
      <w:r w:rsidR="0037172E">
        <w:t xml:space="preserve"> </w:t>
      </w:r>
      <w:r w:rsidR="00B57495">
        <w:t xml:space="preserve">or infer expertise in a health care topic. The definition of “health care professional” </w:t>
      </w:r>
      <w:r w:rsidR="00EB1D33">
        <w:t>include</w:t>
      </w:r>
      <w:r w:rsidR="00766C29">
        <w:t>s</w:t>
      </w:r>
      <w:r w:rsidR="00EB1D33">
        <w:t xml:space="preserve"> </w:t>
      </w:r>
      <w:r w:rsidR="00B57495">
        <w:t xml:space="preserve">specific boards which regulate health care professions and </w:t>
      </w:r>
      <w:r w:rsidR="006D284C">
        <w:t>modifies</w:t>
      </w:r>
      <w:r w:rsidR="00B57495">
        <w:t xml:space="preserve"> </w:t>
      </w:r>
      <w:r w:rsidR="00811EDF">
        <w:t xml:space="preserve">the definition of </w:t>
      </w:r>
      <w:r w:rsidR="00B57495">
        <w:t xml:space="preserve">“health care professional” </w:t>
      </w:r>
      <w:r w:rsidR="00811EDF">
        <w:t>to exclude</w:t>
      </w:r>
      <w:r w:rsidR="00B57495">
        <w:t xml:space="preserve"> health care professionals in a non-patient care setting </w:t>
      </w:r>
      <w:r w:rsidR="00897E34">
        <w:t>nor</w:t>
      </w:r>
      <w:r w:rsidR="00B57495">
        <w:t xml:space="preserve"> health care professionals who do not have any direct patient care interaction. </w:t>
      </w:r>
      <w:r w:rsidR="006D284C">
        <w:t>Additionally,</w:t>
      </w:r>
      <w:r w:rsidR="00B57495">
        <w:t xml:space="preserve"> the bill includes definitions for “</w:t>
      </w:r>
      <w:r w:rsidR="00897E34">
        <w:t>professional degre</w:t>
      </w:r>
      <w:r w:rsidR="00B57495">
        <w:t xml:space="preserve">e” and “professional license.” </w:t>
      </w:r>
    </w:p>
    <w:p w14:paraId="118F7921" w14:textId="34551676" w:rsidR="00813648" w:rsidRDefault="00897E34" w:rsidP="00813648">
      <w:r>
        <w:tab/>
      </w:r>
      <w:r w:rsidR="00766C29">
        <w:t>The bill requires a</w:t>
      </w:r>
      <w:r w:rsidR="00813648">
        <w:t>dvertisements to exclude deceptive or misleading information relating to the health care professional, including, but not limited to, any affirmative communication or representation that misstates, falsely describes, holds out, or falsely details the professional’s skills, training, expertise, education, public or private board certification, or licensure.</w:t>
      </w:r>
    </w:p>
    <w:p w14:paraId="48269405" w14:textId="4F7F5333" w:rsidR="00811EDF" w:rsidRDefault="00FB4814" w:rsidP="00813648">
      <w:r>
        <w:tab/>
        <w:t xml:space="preserve">The bill requires </w:t>
      </w:r>
      <w:r w:rsidR="00813648">
        <w:t xml:space="preserve">a health care professional </w:t>
      </w:r>
      <w:r w:rsidR="00897E34">
        <w:t>to communicate, when providing in-person care, the specific professional license and professional degree the</w:t>
      </w:r>
      <w:r w:rsidR="00811EDF">
        <w:t xml:space="preserve"> professional</w:t>
      </w:r>
      <w:r w:rsidR="00897E34">
        <w:t xml:space="preserve"> hold</w:t>
      </w:r>
      <w:r w:rsidR="00811EDF">
        <w:t>s</w:t>
      </w:r>
      <w:r w:rsidR="00897E34">
        <w:t xml:space="preserve">. Additionally, the bill </w:t>
      </w:r>
      <w:r w:rsidR="00811EDF">
        <w:t>permits</w:t>
      </w:r>
      <w:r w:rsidR="00897E34">
        <w:t xml:space="preserve"> a health care professional to communicate the information through</w:t>
      </w:r>
      <w:r w:rsidR="00813648">
        <w:t xml:space="preserve"> a name tag</w:t>
      </w:r>
      <w:r w:rsidR="00897E34">
        <w:t xml:space="preserve"> or embroidered identification.</w:t>
      </w:r>
      <w:r w:rsidR="00813648">
        <w:t xml:space="preserve"> </w:t>
      </w:r>
      <w:r w:rsidR="00897E34">
        <w:t>The name tag or embroidery is to</w:t>
      </w:r>
      <w:r w:rsidR="00EB1D33">
        <w:t xml:space="preserve"> include, at a minimum, the full name of the health care professional. </w:t>
      </w:r>
      <w:r w:rsidR="00811EDF">
        <w:t>I</w:t>
      </w:r>
      <w:r w:rsidR="00EB1D33">
        <w:t>n a hospital setting and at the discretion of hospital administrators, the professional’s name can be listed as the full first name and last name or the full first name and first initial of the last name</w:t>
      </w:r>
      <w:r w:rsidR="00897E34">
        <w:t xml:space="preserve">. </w:t>
      </w:r>
      <w:r w:rsidR="00766C29">
        <w:t>The bill requires</w:t>
      </w:r>
      <w:r w:rsidR="00897E34">
        <w:t xml:space="preserve"> the name tag</w:t>
      </w:r>
      <w:r w:rsidR="00EB1D33">
        <w:t xml:space="preserve"> or embroidery to also include the </w:t>
      </w:r>
      <w:r w:rsidR="00EB1D33">
        <w:lastRenderedPageBreak/>
        <w:t>professional degree and professional license of the health care professional. If a health care professional is providing direct patient care at a hospital, the professional is to wear a recent photograph, unless otherwise directed by hospital administrators.</w:t>
      </w:r>
      <w:r w:rsidR="00813648">
        <w:t xml:space="preserve"> </w:t>
      </w:r>
    </w:p>
    <w:p w14:paraId="0B096F88" w14:textId="6DE8E056" w:rsidR="00811EDF" w:rsidRDefault="00811EDF" w:rsidP="00813648">
      <w:r>
        <w:tab/>
        <w:t>Under the bill, a poster or other signage</w:t>
      </w:r>
      <w:r w:rsidR="00813648">
        <w:t xml:space="preserve">, in sufficiently-sized font, is to be placed </w:t>
      </w:r>
      <w:r>
        <w:t>at</w:t>
      </w:r>
      <w:r w:rsidR="00813648">
        <w:t xml:space="preserve"> the office or offices where the health care professional provides health care services</w:t>
      </w:r>
      <w:r>
        <w:t xml:space="preserve"> to scheduled patients in an ambulatory setting, </w:t>
      </w:r>
      <w:r w:rsidR="00813648">
        <w:t xml:space="preserve">and convey the </w:t>
      </w:r>
      <w:r>
        <w:t>professional license and professional degree</w:t>
      </w:r>
      <w:r w:rsidR="00813648">
        <w:t xml:space="preserve"> held by the professional. </w:t>
      </w:r>
      <w:r>
        <w:t>The bill</w:t>
      </w:r>
      <w:r w:rsidR="004E079C">
        <w:t xml:space="preserve"> </w:t>
      </w:r>
      <w:r w:rsidR="00766C29">
        <w:t xml:space="preserve">provides </w:t>
      </w:r>
      <w:r>
        <w:t>that “office” does include in-patient hospital or emergency department patient care. Additionally, the bill excludes telehealth and telemedicine services from the requirements regarding name tags and embroidery as well as posters and other signage.</w:t>
      </w:r>
    </w:p>
    <w:p w14:paraId="040858D3" w14:textId="536FD3EF" w:rsidR="00813648" w:rsidRDefault="00811EDF" w:rsidP="00813648">
      <w:r>
        <w:tab/>
        <w:t xml:space="preserve">Under the bill, </w:t>
      </w:r>
      <w:r w:rsidR="00813648">
        <w:t>a medical doctor or doctor of osteopathic medicine who supervises or participates in collaborative practice agreements with non-</w:t>
      </w:r>
      <w:r>
        <w:t xml:space="preserve">physician health care professionals who provide in-person patient care at the same practice location as the medical doctor or doctor of osteopathic medicine </w:t>
      </w:r>
      <w:r w:rsidR="006D284C">
        <w:t>is</w:t>
      </w:r>
      <w:r>
        <w:t xml:space="preserve"> required to post</w:t>
      </w:r>
      <w:r w:rsidR="00813648">
        <w:t xml:space="preserve"> clearly and conspicuously in each office </w:t>
      </w:r>
      <w:r>
        <w:t xml:space="preserve">when the </w:t>
      </w:r>
      <w:r w:rsidR="00813648">
        <w:t xml:space="preserve">medical doctor or doctor of </w:t>
      </w:r>
      <w:r>
        <w:t xml:space="preserve">osteopathic medicine is present. </w:t>
      </w:r>
      <w:r w:rsidR="00D420DE">
        <w:t xml:space="preserve">As </w:t>
      </w:r>
      <w:r w:rsidR="00DF550C">
        <w:t>used in the bill</w:t>
      </w:r>
      <w:r w:rsidR="00D420DE">
        <w:t>, “office” does not include in-patient hospital or emergency department patient care.</w:t>
      </w:r>
    </w:p>
    <w:p w14:paraId="4F4454C4" w14:textId="367DEECC" w:rsidR="00D420DE" w:rsidRDefault="00D420DE" w:rsidP="00813648">
      <w:r>
        <w:tab/>
        <w:t xml:space="preserve"> </w:t>
      </w:r>
      <w:r w:rsidR="00DF550C">
        <w:t xml:space="preserve">The bill prohibits </w:t>
      </w:r>
      <w:r>
        <w:t xml:space="preserve">a medical doctor or doctor of osteopathic medicine </w:t>
      </w:r>
      <w:r w:rsidR="00DF550C">
        <w:t>from advertising or holding</w:t>
      </w:r>
      <w:r>
        <w:t xml:space="preserve"> themselves out to the public as being certified by a public or private board unless the board is a member of the American Board of Medical Specialties (ABMS) or American Osteopathic Association (AOA) or is a non-ABMS or non-AOA board that requires following </w:t>
      </w:r>
      <w:r w:rsidR="006D284C">
        <w:t xml:space="preserve">certain </w:t>
      </w:r>
      <w:r>
        <w:t>prerequi</w:t>
      </w:r>
      <w:r w:rsidR="006D284C">
        <w:t>sites for issuing certification.</w:t>
      </w:r>
      <w:r>
        <w:t xml:space="preserve"> </w:t>
      </w:r>
    </w:p>
    <w:p w14:paraId="0B74D34D" w14:textId="6FF7E37A" w:rsidR="00813648" w:rsidRDefault="00D420DE" w:rsidP="00813648">
      <w:r>
        <w:tab/>
      </w:r>
      <w:r w:rsidR="00DF550C">
        <w:t>T</w:t>
      </w:r>
      <w:r>
        <w:t xml:space="preserve">he bill states that it shall be unlawful for a health care professional to fail to comply with </w:t>
      </w:r>
      <w:r w:rsidR="00DF550C">
        <w:t>certain provisions</w:t>
      </w:r>
      <w:r>
        <w:t xml:space="preserve"> of the bill. </w:t>
      </w:r>
      <w:r w:rsidR="00DF550C">
        <w:t>T</w:t>
      </w:r>
      <w:r>
        <w:t xml:space="preserve">he bill </w:t>
      </w:r>
      <w:r w:rsidR="00E3123E">
        <w:t xml:space="preserve">clarifies </w:t>
      </w:r>
      <w:r>
        <w:t>that nothing in its provisions is to be construed so as to impose liability on news media that accept or publish advertising that may fal</w:t>
      </w:r>
      <w:r w:rsidR="00E3123E">
        <w:t>l within the scope of the bill. The bill also</w:t>
      </w:r>
      <w:r w:rsidR="00DF550C">
        <w:t xml:space="preserve"> provides</w:t>
      </w:r>
      <w:r w:rsidR="00E3123E">
        <w:t xml:space="preserve"> that nothing in the bill is to limit a licensing board, principal department of the Executive Branch of State government, </w:t>
      </w:r>
      <w:r w:rsidR="006D284C">
        <w:t xml:space="preserve">or </w:t>
      </w:r>
      <w:r w:rsidR="00E3123E">
        <w:t>any entity within any department or any other entity created to regulate a health care profession to adopt more stringent standards for its licensees.</w:t>
      </w:r>
      <w:r w:rsidR="00813648">
        <w:tab/>
      </w:r>
    </w:p>
    <w:p w14:paraId="1BDADA43" w14:textId="77777777" w:rsidR="00813648" w:rsidRDefault="00813648" w:rsidP="00813648"/>
    <w:p w14:paraId="35F3F30A" w14:textId="77777777" w:rsidR="00655CA3" w:rsidRDefault="00813648" w:rsidP="0083060A">
      <w:r w:rsidRPr="00813648">
        <w:rPr>
          <w:u w:val="double"/>
        </w:rPr>
        <w:t>COMMITTEE AMENDMENTS</w:t>
      </w:r>
      <w:r>
        <w:t>:</w:t>
      </w:r>
    </w:p>
    <w:p w14:paraId="5057EB75" w14:textId="77777777" w:rsidR="004E079C" w:rsidRDefault="00813648" w:rsidP="0083060A">
      <w:r>
        <w:tab/>
      </w:r>
      <w:r w:rsidR="00E3123E">
        <w:t>The committee amendments</w:t>
      </w:r>
      <w:r w:rsidR="004E079C">
        <w:t>:</w:t>
      </w:r>
    </w:p>
    <w:p w14:paraId="6ABF9109" w14:textId="6AADD0BE" w:rsidR="00E3123E" w:rsidRDefault="00E3123E" w:rsidP="0083060A">
      <w:r>
        <w:t xml:space="preserve"> </w:t>
      </w:r>
      <w:r w:rsidR="004E079C">
        <w:tab/>
        <w:t xml:space="preserve">1) </w:t>
      </w:r>
      <w:r w:rsidR="00B36179">
        <w:t xml:space="preserve"> </w:t>
      </w:r>
      <w:r>
        <w:t>clarify the specific boards and health care professions</w:t>
      </w:r>
      <w:r w:rsidR="00DF550C">
        <w:t xml:space="preserve"> to which</w:t>
      </w:r>
      <w:r>
        <w:t xml:space="preserve"> the bill’s definitions apply</w:t>
      </w:r>
      <w:r w:rsidR="004E079C">
        <w:t>;</w:t>
      </w:r>
    </w:p>
    <w:p w14:paraId="4F43CE9D" w14:textId="025A7B37" w:rsidR="004E079C" w:rsidRDefault="00E3123E" w:rsidP="0083060A">
      <w:r>
        <w:tab/>
      </w:r>
      <w:r w:rsidR="004E079C">
        <w:t>2)</w:t>
      </w:r>
      <w:r>
        <w:t xml:space="preserve"> </w:t>
      </w:r>
      <w:r w:rsidR="00B36179">
        <w:t xml:space="preserve"> </w:t>
      </w:r>
      <w:r>
        <w:t>stipulate which advertisements fall under the jurisdiction of the bill. The amendments also add definitions of “professional de</w:t>
      </w:r>
      <w:r w:rsidR="004E079C">
        <w:t>gree” and “professional license;</w:t>
      </w:r>
      <w:r>
        <w:t>”</w:t>
      </w:r>
    </w:p>
    <w:p w14:paraId="7A60AB66" w14:textId="4A550504" w:rsidR="00E3123E" w:rsidRDefault="004E079C" w:rsidP="0083060A">
      <w:r>
        <w:lastRenderedPageBreak/>
        <w:tab/>
        <w:t xml:space="preserve">3) </w:t>
      </w:r>
      <w:r w:rsidR="00B36179">
        <w:t xml:space="preserve"> </w:t>
      </w:r>
      <w:r w:rsidR="00E3123E">
        <w:t xml:space="preserve">clarify the types of identification a health care professional is to </w:t>
      </w:r>
      <w:r w:rsidR="00DF550C">
        <w:t>wear</w:t>
      </w:r>
      <w:r w:rsidR="00E3123E">
        <w:t>, the setting in which the identification is to be worn</w:t>
      </w:r>
      <w:r w:rsidR="00DF550C">
        <w:t>,</w:t>
      </w:r>
      <w:r w:rsidR="00E3123E">
        <w:t xml:space="preserve"> and the information to be</w:t>
      </w:r>
      <w:r>
        <w:t xml:space="preserve"> included in the identification;</w:t>
      </w:r>
    </w:p>
    <w:p w14:paraId="699C5C31" w14:textId="42B24717" w:rsidR="00D10D23" w:rsidRDefault="00D10D23" w:rsidP="0083060A">
      <w:r>
        <w:tab/>
      </w:r>
      <w:r w:rsidR="004E079C">
        <w:t>4)</w:t>
      </w:r>
      <w:r>
        <w:t xml:space="preserve"> </w:t>
      </w:r>
      <w:r w:rsidR="00B36179">
        <w:t xml:space="preserve"> </w:t>
      </w:r>
      <w:r>
        <w:t>stipulate the types of offices in which posters or signage are to be place</w:t>
      </w:r>
      <w:r w:rsidR="00F2567A">
        <w:t>d</w:t>
      </w:r>
      <w:r>
        <w:t xml:space="preserve"> and the type of information to include on the poster or signage.</w:t>
      </w:r>
    </w:p>
    <w:p w14:paraId="2E89B29F" w14:textId="27C93515" w:rsidR="00D10D23" w:rsidRDefault="00D10D23" w:rsidP="0083060A">
      <w:r>
        <w:tab/>
      </w:r>
      <w:r w:rsidR="004E079C">
        <w:t>5)</w:t>
      </w:r>
      <w:r w:rsidR="00B36179">
        <w:t xml:space="preserve"> </w:t>
      </w:r>
      <w:r w:rsidR="004E079C">
        <w:t xml:space="preserve"> </w:t>
      </w:r>
      <w:r>
        <w:t xml:space="preserve">provide the requirements that, if met, allow a medical doctor or doctor of osteopathic medicine to publicly hold themselves out as </w:t>
      </w:r>
      <w:r w:rsidR="004E079C">
        <w:t>“certified” or “board certified;</w:t>
      </w:r>
      <w:r>
        <w:t>”</w:t>
      </w:r>
    </w:p>
    <w:p w14:paraId="73964A09" w14:textId="3384022A" w:rsidR="00D10D23" w:rsidRDefault="00D10D23" w:rsidP="0083060A">
      <w:r>
        <w:tab/>
      </w:r>
      <w:r w:rsidR="004E079C">
        <w:t>6)</w:t>
      </w:r>
      <w:r w:rsidR="00B36179">
        <w:t xml:space="preserve"> </w:t>
      </w:r>
      <w:r>
        <w:t xml:space="preserve"> clarify that it shall be unlawful for health care professionals to not comply with the provisions of the bill regarding name tags or embroidered identificatio</w:t>
      </w:r>
      <w:r w:rsidR="004E079C">
        <w:t>n as well as posters or signage; and</w:t>
      </w:r>
    </w:p>
    <w:p w14:paraId="67A33806" w14:textId="6DED38A2" w:rsidR="00813648" w:rsidRDefault="00E3123E" w:rsidP="0083060A">
      <w:r>
        <w:tab/>
      </w:r>
      <w:r w:rsidR="004E079C">
        <w:t>7)</w:t>
      </w:r>
      <w:r>
        <w:t xml:space="preserve"> </w:t>
      </w:r>
      <w:r w:rsidR="00B36179">
        <w:t xml:space="preserve"> </w:t>
      </w:r>
      <w:r w:rsidR="00D10D23">
        <w:t>add language stating that a licensing board or any State entity created to license a health care profession can adopt more stringent standards for licensees.</w:t>
      </w:r>
    </w:p>
    <w:p w14:paraId="7BA928A6" w14:textId="50AB28EE" w:rsidR="00E3123E" w:rsidRPr="00813648" w:rsidRDefault="00E3123E" w:rsidP="0083060A"/>
    <w:p w14:paraId="1550DA38" w14:textId="77777777" w:rsidR="007A2C78" w:rsidRDefault="007A2C78" w:rsidP="007A2C78">
      <w:r>
        <w:rPr>
          <w:u w:val="double"/>
        </w:rPr>
        <w:t>FISCAL IMPACT</w:t>
      </w:r>
      <w:r>
        <w:t>:</w:t>
      </w:r>
    </w:p>
    <w:p w14:paraId="079A494E" w14:textId="196FED5B" w:rsidR="00712295" w:rsidRDefault="007A2C78" w:rsidP="00712295">
      <w:r>
        <w:tab/>
      </w:r>
      <w:r w:rsidR="00712295">
        <w:t>The Office of Legislative Services (OLS) finds that the bill may cause indeterminate increases in annual State revenues and expenditures.  The OLS, however, cannot assess the direction of the net effect of the two increases given the absence of information on the future cost of regulating licensed or certified health care professionals and potential penalty collections.</w:t>
      </w:r>
    </w:p>
    <w:p w14:paraId="15AC80A4" w14:textId="42FEC744" w:rsidR="00712295" w:rsidRDefault="00712295" w:rsidP="00712295">
      <w:r>
        <w:tab/>
        <w:t>The OLS anticipates that the State may annually collect indeterminate fine and penalty payments from violators of statutory and regulatory requirements applicable to the bill’s provisions.  Pursuant to current State law, a violator may receive a civil penalty of $10,000 for</w:t>
      </w:r>
    </w:p>
    <w:p w14:paraId="23896CC8" w14:textId="15CFCBB4" w:rsidR="004B2ABF" w:rsidRDefault="00712295" w:rsidP="00712295">
      <w:r>
        <w:t>an initial violation and $20,000 for any subsequent violations.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DA6469" w14:textId="77777777" w:rsidR="00F137F1" w:rsidRDefault="00F137F1">
      <w:r>
        <w:separator/>
      </w:r>
    </w:p>
  </w:endnote>
  <w:endnote w:type="continuationSeparator" w:id="0">
    <w:p w14:paraId="749D2798" w14:textId="77777777" w:rsidR="00F137F1" w:rsidRDefault="00F13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D15F83" w14:textId="77777777" w:rsidR="00F137F1" w:rsidRDefault="00F137F1">
      <w:r>
        <w:separator/>
      </w:r>
    </w:p>
  </w:footnote>
  <w:footnote w:type="continuationSeparator" w:id="0">
    <w:p w14:paraId="44A564D9" w14:textId="77777777" w:rsidR="00F137F1" w:rsidRDefault="00F13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DBE71" w14:textId="5F198F83" w:rsidR="00662ED4" w:rsidRDefault="00B36179" w:rsidP="00B36179">
    <w:pPr>
      <w:pStyle w:val="HeaderPage2"/>
      <w:jc w:val="center"/>
    </w:pPr>
    <w:r>
      <w:fldChar w:fldCharType="begin"/>
    </w:r>
    <w:r>
      <w:instrText xml:space="preserve"> PAGE  \* MERGEFORMAT </w:instrText>
    </w:r>
    <w:r>
      <w:fldChar w:fldCharType="separate"/>
    </w:r>
    <w:r w:rsidR="00A50664">
      <w:rPr>
        <w:noProof/>
      </w:rPr>
      <w:t>3</w:t>
    </w:r>
    <w:r>
      <w:fldChar w:fldCharType="end"/>
    </w:r>
  </w:p>
  <w:p w14:paraId="2C428761" w14:textId="77777777" w:rsidR="00B36179" w:rsidRDefault="00B36179" w:rsidP="00B3617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22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68A2"/>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6F2D"/>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7589"/>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72E"/>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11B"/>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79C"/>
    <w:rsid w:val="004E5505"/>
    <w:rsid w:val="004F240B"/>
    <w:rsid w:val="00500E6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227"/>
    <w:rsid w:val="006A1A3C"/>
    <w:rsid w:val="006A2F8D"/>
    <w:rsid w:val="006A3288"/>
    <w:rsid w:val="006A5D7B"/>
    <w:rsid w:val="006B65A9"/>
    <w:rsid w:val="006B6C47"/>
    <w:rsid w:val="006C0835"/>
    <w:rsid w:val="006C0ED3"/>
    <w:rsid w:val="006C7CB4"/>
    <w:rsid w:val="006C7CC5"/>
    <w:rsid w:val="006D284C"/>
    <w:rsid w:val="006D2DD5"/>
    <w:rsid w:val="006F4981"/>
    <w:rsid w:val="00712295"/>
    <w:rsid w:val="00717104"/>
    <w:rsid w:val="0071764F"/>
    <w:rsid w:val="007459B6"/>
    <w:rsid w:val="007472F5"/>
    <w:rsid w:val="0075754A"/>
    <w:rsid w:val="00760429"/>
    <w:rsid w:val="00765CD2"/>
    <w:rsid w:val="0076634F"/>
    <w:rsid w:val="00766C29"/>
    <w:rsid w:val="007762E8"/>
    <w:rsid w:val="007808FF"/>
    <w:rsid w:val="00787C51"/>
    <w:rsid w:val="00790729"/>
    <w:rsid w:val="007934E1"/>
    <w:rsid w:val="00796073"/>
    <w:rsid w:val="007A0689"/>
    <w:rsid w:val="007A2C78"/>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1EDF"/>
    <w:rsid w:val="00813648"/>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7E34"/>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664"/>
    <w:rsid w:val="00A51994"/>
    <w:rsid w:val="00A53B47"/>
    <w:rsid w:val="00A577F9"/>
    <w:rsid w:val="00A654F0"/>
    <w:rsid w:val="00A65CE7"/>
    <w:rsid w:val="00A76504"/>
    <w:rsid w:val="00A863ED"/>
    <w:rsid w:val="00A92210"/>
    <w:rsid w:val="00A92973"/>
    <w:rsid w:val="00A92EFB"/>
    <w:rsid w:val="00AA4F86"/>
    <w:rsid w:val="00AA5E23"/>
    <w:rsid w:val="00AB47F2"/>
    <w:rsid w:val="00AC33CA"/>
    <w:rsid w:val="00AC62AE"/>
    <w:rsid w:val="00AD5E8F"/>
    <w:rsid w:val="00AF0946"/>
    <w:rsid w:val="00AF15E4"/>
    <w:rsid w:val="00AF1DF1"/>
    <w:rsid w:val="00AF6E68"/>
    <w:rsid w:val="00B01A5A"/>
    <w:rsid w:val="00B02537"/>
    <w:rsid w:val="00B07B1C"/>
    <w:rsid w:val="00B1015F"/>
    <w:rsid w:val="00B1280B"/>
    <w:rsid w:val="00B15315"/>
    <w:rsid w:val="00B20E36"/>
    <w:rsid w:val="00B21486"/>
    <w:rsid w:val="00B215A6"/>
    <w:rsid w:val="00B30EC1"/>
    <w:rsid w:val="00B36179"/>
    <w:rsid w:val="00B43C57"/>
    <w:rsid w:val="00B50AEA"/>
    <w:rsid w:val="00B51413"/>
    <w:rsid w:val="00B52FED"/>
    <w:rsid w:val="00B54579"/>
    <w:rsid w:val="00B54A1A"/>
    <w:rsid w:val="00B56514"/>
    <w:rsid w:val="00B56A4C"/>
    <w:rsid w:val="00B57495"/>
    <w:rsid w:val="00B62264"/>
    <w:rsid w:val="00B65DAF"/>
    <w:rsid w:val="00B66139"/>
    <w:rsid w:val="00B7210C"/>
    <w:rsid w:val="00B74B7C"/>
    <w:rsid w:val="00B74F66"/>
    <w:rsid w:val="00B759F0"/>
    <w:rsid w:val="00B75DA5"/>
    <w:rsid w:val="00B82C1C"/>
    <w:rsid w:val="00B84596"/>
    <w:rsid w:val="00B85D4E"/>
    <w:rsid w:val="00B92547"/>
    <w:rsid w:val="00BA6BA8"/>
    <w:rsid w:val="00BA7725"/>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0D23"/>
    <w:rsid w:val="00D22C02"/>
    <w:rsid w:val="00D25BF5"/>
    <w:rsid w:val="00D30C09"/>
    <w:rsid w:val="00D32F02"/>
    <w:rsid w:val="00D33344"/>
    <w:rsid w:val="00D33775"/>
    <w:rsid w:val="00D420DE"/>
    <w:rsid w:val="00D44C80"/>
    <w:rsid w:val="00D458D6"/>
    <w:rsid w:val="00D57BC3"/>
    <w:rsid w:val="00D64B78"/>
    <w:rsid w:val="00D74306"/>
    <w:rsid w:val="00D7553F"/>
    <w:rsid w:val="00D84CF6"/>
    <w:rsid w:val="00D9059F"/>
    <w:rsid w:val="00DA20C4"/>
    <w:rsid w:val="00DA587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50C"/>
    <w:rsid w:val="00E045B1"/>
    <w:rsid w:val="00E102B8"/>
    <w:rsid w:val="00E12FEF"/>
    <w:rsid w:val="00E3123E"/>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1D33"/>
    <w:rsid w:val="00EC66C0"/>
    <w:rsid w:val="00ED0598"/>
    <w:rsid w:val="00ED16A7"/>
    <w:rsid w:val="00ED5E27"/>
    <w:rsid w:val="00EE2498"/>
    <w:rsid w:val="00EE49E4"/>
    <w:rsid w:val="00EE62FC"/>
    <w:rsid w:val="00EE6D25"/>
    <w:rsid w:val="00EF037E"/>
    <w:rsid w:val="00EF0439"/>
    <w:rsid w:val="00EF52FC"/>
    <w:rsid w:val="00F137F1"/>
    <w:rsid w:val="00F140A0"/>
    <w:rsid w:val="00F2567A"/>
    <w:rsid w:val="00F26A91"/>
    <w:rsid w:val="00F30F46"/>
    <w:rsid w:val="00F3289D"/>
    <w:rsid w:val="00F472DE"/>
    <w:rsid w:val="00F62075"/>
    <w:rsid w:val="00F638EA"/>
    <w:rsid w:val="00F649A5"/>
    <w:rsid w:val="00F67A25"/>
    <w:rsid w:val="00F704E3"/>
    <w:rsid w:val="00F71C29"/>
    <w:rsid w:val="00F822C9"/>
    <w:rsid w:val="00F83890"/>
    <w:rsid w:val="00F84AED"/>
    <w:rsid w:val="00F914C0"/>
    <w:rsid w:val="00FA2943"/>
    <w:rsid w:val="00FA3796"/>
    <w:rsid w:val="00FA6023"/>
    <w:rsid w:val="00FB122E"/>
    <w:rsid w:val="00FB4814"/>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77FE8496"/>
  <w15:docId w15:val="{21BD89A4-6A14-4563-950D-12CA0047F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766C29"/>
    <w:rPr>
      <w:sz w:val="16"/>
      <w:szCs w:val="16"/>
    </w:rPr>
  </w:style>
  <w:style w:type="paragraph" w:styleId="CommentText">
    <w:name w:val="annotation text"/>
    <w:basedOn w:val="Normal"/>
    <w:link w:val="CommentTextChar"/>
    <w:semiHidden/>
    <w:unhideWhenUsed/>
    <w:rsid w:val="00766C29"/>
    <w:pPr>
      <w:spacing w:line="240" w:lineRule="auto"/>
    </w:pPr>
    <w:rPr>
      <w:sz w:val="20"/>
    </w:rPr>
  </w:style>
  <w:style w:type="character" w:customStyle="1" w:styleId="CommentTextChar">
    <w:name w:val="Comment Text Char"/>
    <w:basedOn w:val="DefaultParagraphFont"/>
    <w:link w:val="CommentText"/>
    <w:semiHidden/>
    <w:rsid w:val="00766C29"/>
  </w:style>
  <w:style w:type="paragraph" w:styleId="CommentSubject">
    <w:name w:val="annotation subject"/>
    <w:basedOn w:val="CommentText"/>
    <w:next w:val="CommentText"/>
    <w:link w:val="CommentSubjectChar"/>
    <w:semiHidden/>
    <w:unhideWhenUsed/>
    <w:rsid w:val="00766C29"/>
    <w:rPr>
      <w:b/>
      <w:bCs/>
    </w:rPr>
  </w:style>
  <w:style w:type="character" w:customStyle="1" w:styleId="CommentSubjectChar">
    <w:name w:val="Comment Subject Char"/>
    <w:basedOn w:val="CommentTextChar"/>
    <w:link w:val="CommentSubject"/>
    <w:semiHidden/>
    <w:rsid w:val="00766C29"/>
    <w:rPr>
      <w:b/>
      <w:bCs/>
    </w:rPr>
  </w:style>
  <w:style w:type="paragraph" w:styleId="BalloonText">
    <w:name w:val="Balloon Text"/>
    <w:basedOn w:val="Normal"/>
    <w:link w:val="BalloonTextChar"/>
    <w:semiHidden/>
    <w:unhideWhenUsed/>
    <w:rsid w:val="00766C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6C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1018</Words>
  <Characters>5692</Characters>
  <Application>Microsoft Office Word</Application>
  <DocSecurity>0</DocSecurity>
  <Lines>121</Lines>
  <Paragraphs>28</Paragraphs>
  <ScaleCrop>false</ScaleCrop>
  <HeadingPairs>
    <vt:vector size="2" baseType="variant">
      <vt:variant>
        <vt:lpstr>Title</vt:lpstr>
      </vt:variant>
      <vt:variant>
        <vt:i4>1</vt:i4>
      </vt:variant>
    </vt:vector>
  </HeadingPairs>
  <TitlesOfParts>
    <vt:vector size="1" baseType="lpstr">
      <vt:lpstr>S2465-SBA Statement-08/24/20</vt:lpstr>
    </vt:vector>
  </TitlesOfParts>
  <Manager>R229</Manager>
  <Company>NJ OLS DMU</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S2465 1R SBA Statement 08/24/20</dc:title>
  <dc:subject>HEALTH CARE PROFESSIONS</dc:subject>
  <dc:creator>Senate SBA</dc:creator>
  <cp:keywords>S2465|3|CL |314|0|0|!||</cp:keywords>
  <dc:description>Amendments to conform bill more to AMA model law.</dc:description>
  <cp:lastModifiedBy>Bell, Careema</cp:lastModifiedBy>
  <cp:revision>2</cp:revision>
  <cp:lastPrinted>2020-08-24T15:59:00Z</cp:lastPrinted>
  <dcterms:created xsi:type="dcterms:W3CDTF">2020-08-26T20:35:00Z</dcterms:created>
  <dcterms:modified xsi:type="dcterms:W3CDTF">2020-08-26T20:35:00Z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