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F9B" w:rsidRDefault="00750F9B" w:rsidP="00750F9B">
      <w:pPr>
        <w:pStyle w:val="bpuBill"/>
      </w:pPr>
      <w:bookmarkStart w:id="0" w:name="bpuFrontPg"/>
      <w:bookmarkStart w:id="1" w:name="_GoBack"/>
      <w:bookmarkEnd w:id="0"/>
      <w:bookmarkEnd w:id="1"/>
      <w:r>
        <w:t xml:space="preserve">SENATE, No. 2469 </w:t>
      </w:r>
    </w:p>
    <w:p w:rsidR="00750F9B" w:rsidRPr="009D38FF" w:rsidRDefault="00750F9B" w:rsidP="00750F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816070" r:id="rId7"/>
        </w:object>
      </w:r>
    </w:p>
    <w:p w:rsidR="00750F9B" w:rsidRDefault="00750F9B" w:rsidP="00750F9B">
      <w:pPr>
        <w:pStyle w:val="bpuState"/>
      </w:pPr>
      <w:r>
        <w:t>STATE OF NEW JERSEY</w:t>
      </w:r>
    </w:p>
    <w:p w:rsidR="00750F9B" w:rsidRDefault="00750F9B" w:rsidP="00750F9B">
      <w:pPr>
        <w:pStyle w:val="bpuLegislature"/>
      </w:pPr>
      <w:r>
        <w:t>219th LEGISLATURE</w:t>
      </w:r>
    </w:p>
    <w:p w:rsidR="00750F9B" w:rsidRDefault="00750F9B" w:rsidP="00750F9B">
      <w:pPr>
        <w:pStyle w:val="bpuWpGraphic"/>
      </w:pPr>
      <w:r>
        <w:object w:dxaOrig="8985" w:dyaOrig="255">
          <v:shape id="_x0000_i1026" type="#_x0000_t75" style="width:6in;height:12pt" o:ole="">
            <v:imagedata r:id="rId6" o:title=""/>
          </v:shape>
          <o:OLEObject Type="Embed" ProgID="WPWin6.1" ShapeID="_x0000_i1026" DrawAspect="Content" ObjectID="_1650816071" r:id="rId8"/>
        </w:object>
      </w:r>
      <w:r>
        <w:t xml:space="preserve">  </w:t>
      </w:r>
    </w:p>
    <w:p w:rsidR="00750F9B" w:rsidRDefault="00750F9B" w:rsidP="00750F9B">
      <w:pPr>
        <w:pStyle w:val="bpuIntro"/>
      </w:pPr>
      <w:r>
        <w:t>INTRODUCED MAY 11, 2020</w:t>
      </w:r>
    </w:p>
    <w:p w:rsidR="00750F9B" w:rsidRDefault="00750F9B" w:rsidP="00750F9B">
      <w:pPr>
        <w:pStyle w:val="bpuIntro"/>
      </w:pPr>
    </w:p>
    <w:p w:rsidR="00750F9B" w:rsidRDefault="00750F9B" w:rsidP="00750F9B">
      <w:pPr>
        <w:pStyle w:val="bpuIntro"/>
        <w:sectPr w:rsidR="00750F9B" w:rsidSect="00750F9B">
          <w:headerReference w:type="even" r:id="rId9"/>
          <w:headerReference w:type="default" r:id="rId10"/>
          <w:pgSz w:w="12240" w:h="20160" w:code="5"/>
          <w:pgMar w:top="2160" w:right="1440" w:bottom="1440" w:left="1440" w:header="72" w:footer="720" w:gutter="0"/>
          <w:pgNumType w:start="1"/>
          <w:cols w:space="720"/>
          <w:docGrid w:linePitch="360"/>
        </w:sectPr>
      </w:pPr>
    </w:p>
    <w:p w:rsidR="00750F9B" w:rsidRDefault="00750F9B" w:rsidP="00750F9B">
      <w:pPr>
        <w:pStyle w:val="bpuIntro"/>
      </w:pPr>
    </w:p>
    <w:p w:rsidR="00750F9B" w:rsidRDefault="00750F9B" w:rsidP="00750F9B">
      <w:pPr>
        <w:pStyle w:val="bpuSponsor"/>
      </w:pPr>
      <w:r>
        <w:t>Sponsored by:</w:t>
      </w:r>
    </w:p>
    <w:p w:rsidR="00750F9B" w:rsidRDefault="00750F9B" w:rsidP="00750F9B">
      <w:pPr>
        <w:pStyle w:val="bpuSponsor"/>
      </w:pPr>
      <w:r>
        <w:t>Senator  BOB SMITH</w:t>
      </w:r>
    </w:p>
    <w:p w:rsidR="00750F9B" w:rsidRDefault="00750F9B" w:rsidP="00750F9B">
      <w:pPr>
        <w:pStyle w:val="bpuSponsor"/>
      </w:pPr>
      <w:r>
        <w:t>District 17 (Middlesex and Somerset)</w:t>
      </w:r>
    </w:p>
    <w:p w:rsidR="00750F9B" w:rsidRDefault="00750F9B" w:rsidP="00750F9B">
      <w:pPr>
        <w:pStyle w:val="bpuSponsor"/>
      </w:pPr>
    </w:p>
    <w:p w:rsidR="00750F9B" w:rsidRDefault="00750F9B" w:rsidP="00750F9B">
      <w:pPr>
        <w:pStyle w:val="bpuSponsor"/>
      </w:pPr>
    </w:p>
    <w:p w:rsidR="00750F9B" w:rsidRDefault="00750F9B" w:rsidP="00750F9B">
      <w:pPr>
        <w:pStyle w:val="bpuSponsor"/>
      </w:pPr>
    </w:p>
    <w:p w:rsidR="00750F9B" w:rsidRDefault="00750F9B" w:rsidP="00750F9B">
      <w:pPr>
        <w:pStyle w:val="bpuSponsor"/>
      </w:pPr>
    </w:p>
    <w:p w:rsidR="00750F9B" w:rsidRDefault="00750F9B" w:rsidP="00750F9B">
      <w:pPr>
        <w:pStyle w:val="bpuSponsor"/>
      </w:pPr>
      <w:r>
        <w:t>SYNOPSIS</w:t>
      </w:r>
    </w:p>
    <w:p w:rsidR="00750F9B" w:rsidRDefault="00750F9B" w:rsidP="00750F9B">
      <w:pPr>
        <w:pStyle w:val="bpuNormText"/>
      </w:pPr>
      <w:r>
        <w:tab/>
        <w:t>Clarifies notice required to be provided to property taxpayers of a change in interest rate on delinquent property taxes under certain emergency circumstances; permits municipality to extend grace period under certain emergency circumstances.</w:t>
      </w:r>
    </w:p>
    <w:p w:rsidR="00750F9B" w:rsidRDefault="00750F9B" w:rsidP="00750F9B">
      <w:pPr>
        <w:pStyle w:val="bpuNormText"/>
      </w:pPr>
    </w:p>
    <w:p w:rsidR="00750F9B" w:rsidRDefault="00750F9B" w:rsidP="00750F9B">
      <w:pPr>
        <w:pStyle w:val="bpuSponsor"/>
      </w:pPr>
      <w:r>
        <w:t xml:space="preserve">CURRENT VERSION OF TEXT </w:t>
      </w:r>
    </w:p>
    <w:p w:rsidR="00750F9B" w:rsidRDefault="00750F9B" w:rsidP="00750F9B">
      <w:pPr>
        <w:pStyle w:val="bpuNormText"/>
      </w:pPr>
      <w:r>
        <w:tab/>
        <w:t>As introduced.</w:t>
      </w:r>
    </w:p>
    <w:p w:rsidR="00750F9B" w:rsidRDefault="00750F9B" w:rsidP="00750F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50F9B" w:rsidRDefault="00750F9B" w:rsidP="008916EC">
      <w:pPr>
        <w:pStyle w:val="FronterPage"/>
        <w:tabs>
          <w:tab w:val="clear" w:pos="720"/>
          <w:tab w:val="clear" w:pos="1440"/>
          <w:tab w:val="clear" w:pos="2160"/>
          <w:tab w:val="clear" w:pos="2880"/>
          <w:tab w:val="clear" w:pos="3600"/>
          <w:tab w:val="clear" w:pos="4320"/>
          <w:tab w:val="clear" w:pos="5040"/>
        </w:tabs>
        <w:sectPr w:rsidR="00750F9B" w:rsidSect="00750F9B">
          <w:type w:val="continuous"/>
          <w:pgSz w:w="12240" w:h="20160" w:code="5"/>
          <w:pgMar w:top="1440" w:right="2275" w:bottom="1440" w:left="2275" w:header="72" w:footer="720" w:gutter="0"/>
          <w:pgNumType w:start="1"/>
          <w:cols w:space="720"/>
          <w:docGrid w:linePitch="360"/>
        </w:sectPr>
      </w:pPr>
    </w:p>
    <w:p w:rsidR="00686AEB" w:rsidRPr="00677316" w:rsidRDefault="008B1B6C" w:rsidP="003E47BA">
      <w:pPr>
        <w:pStyle w:val="HangingAnAct"/>
        <w:rPr>
          <w:rStyle w:val="HangingAnActChar"/>
        </w:rPr>
      </w:pPr>
      <w:r>
        <w:rPr>
          <w:rStyle w:val="BillHead"/>
        </w:rPr>
        <w:lastRenderedPageBreak/>
        <w:t>An Act</w:t>
      </w:r>
      <w:r w:rsidR="00686AEB" w:rsidRPr="006B7FA7">
        <w:rPr>
          <w:rStyle w:val="HangingAnActChar"/>
        </w:rPr>
        <w:t xml:space="preserve"> </w:t>
      </w:r>
      <w:r w:rsidR="004A5259">
        <w:t>concerning interest on overdue property taxes and amending R.S.54:4-67.</w:t>
      </w:r>
    </w:p>
    <w:p w:rsidR="000B1054" w:rsidRPr="00D71D68" w:rsidRDefault="000B1054" w:rsidP="000B1054"/>
    <w:p w:rsidR="00686AEB" w:rsidRPr="00AA7880" w:rsidRDefault="00686AEB" w:rsidP="00686AEB">
      <w:r>
        <w:tab/>
      </w:r>
      <w:r w:rsidR="008B1B6C">
        <w:rPr>
          <w:rStyle w:val="BillHeading2"/>
        </w:rPr>
        <w:t>Be It Enacted</w:t>
      </w:r>
      <w:r>
        <w:rPr>
          <w:rStyle w:val="BillHeading2"/>
        </w:rPr>
        <w:t xml:space="preserve"> </w:t>
      </w:r>
      <w:r w:rsidR="008B1B6C">
        <w:rPr>
          <w:rStyle w:val="BillLanguage"/>
        </w:rPr>
        <w:t>by the Senate and General Assembly of the State of New Jersey:</w:t>
      </w:r>
    </w:p>
    <w:p w:rsidR="00686AEB" w:rsidRPr="00D71D68" w:rsidRDefault="00686AEB" w:rsidP="00686AEB"/>
    <w:p w:rsidR="004A5259" w:rsidRPr="009A6DCE" w:rsidRDefault="002F742C" w:rsidP="004A5259">
      <w:r>
        <w:tab/>
        <w:t>1.</w:t>
      </w:r>
      <w:r>
        <w:tab/>
      </w:r>
      <w:r w:rsidR="004A5259" w:rsidRPr="009A6DCE">
        <w:t>R.S.54:4-67 is amended to read as follows:</w:t>
      </w:r>
    </w:p>
    <w:p w:rsidR="004A5259" w:rsidRPr="009A6DCE" w:rsidRDefault="002F742C" w:rsidP="002F742C">
      <w:pPr>
        <w:tabs>
          <w:tab w:val="clear" w:pos="1440"/>
          <w:tab w:val="left" w:pos="1350"/>
          <w:tab w:val="left" w:pos="1710"/>
        </w:tabs>
      </w:pPr>
      <w:r>
        <w:tab/>
        <w:t>54:4-67.</w:t>
      </w:r>
      <w:r>
        <w:tab/>
      </w:r>
      <w:r w:rsidR="004A5259" w:rsidRPr="009A6DCE">
        <w:t>a</w:t>
      </w:r>
      <w:r>
        <w:t>.</w:t>
      </w:r>
      <w:r>
        <w:tab/>
        <w:t>(1)</w:t>
      </w:r>
      <w:r>
        <w:tab/>
      </w:r>
      <w:r w:rsidR="004A5259" w:rsidRPr="009A6DCE">
        <w:t>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w:t>
      </w:r>
      <w:r>
        <w:t> </w:t>
      </w:r>
      <w:r w:rsidR="004A5259" w:rsidRPr="009A6DCE">
        <w:t xml:space="preserve">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w:t>
      </w:r>
      <w:r w:rsidR="004A5259" w:rsidRPr="009A6DCE">
        <w:rPr>
          <w:u w:val="single"/>
        </w:rPr>
        <w:t>The governing body, by resolution, may extend this interest-free period up to a maximum of 30 days during a period in which a public health emergency, pursuant to the “Emergency Health Powers Act,” P.L.2005, c.222 (C.26:13-1 et seq.)</w:t>
      </w:r>
      <w:r w:rsidR="004A5259" w:rsidRPr="000F0AF6">
        <w:rPr>
          <w:u w:val="single"/>
        </w:rPr>
        <w:t xml:space="preserve"> </w:t>
      </w:r>
      <w:r w:rsidR="004A5259" w:rsidRPr="009A6DCE">
        <w:rPr>
          <w:u w:val="single"/>
        </w:rPr>
        <w:t>has been declared by the Governor and is in effect.</w:t>
      </w:r>
      <w:r w:rsidR="004A5259" w:rsidRPr="009A6DCE">
        <w:t xml:space="preserve">  The rate so fixed shall not exceed 8% per annum on the first $1,500.00 of the delinquency and 18% per annum on any amount in excess of $1,500.00, to be calculated from the date the tax was payable until the date that actual payment to the tax collector is made.</w:t>
      </w:r>
    </w:p>
    <w:p w:rsidR="004A5259" w:rsidRPr="009A6DCE" w:rsidRDefault="004A5259" w:rsidP="004A5259">
      <w:r w:rsidRPr="009A6DCE">
        <w:tab/>
        <w:t>(2)</w:t>
      </w:r>
      <w:r w:rsidRPr="009A6DCE">
        <w:tab/>
        <w:t xml:space="preserve">Notwithstanding the provisions of paragraph (1) of this subsection regarding delinquent payments, in the case of a municipality that has experienced a flood, hurricane, </w:t>
      </w:r>
      <w:proofErr w:type="spellStart"/>
      <w:r w:rsidRPr="009A6DCE">
        <w:t>superstorm</w:t>
      </w:r>
      <w:proofErr w:type="spellEnd"/>
      <w:r w:rsidRPr="009A6DCE">
        <w:t>, tornado, or other natural disaster, interest shall not be charged by the municipality to a delinquent taxpayer if:</w:t>
      </w:r>
    </w:p>
    <w:p w:rsidR="004A5259" w:rsidRPr="009A6DCE" w:rsidRDefault="004A5259" w:rsidP="004A5259">
      <w:r w:rsidRPr="009A6DCE">
        <w:tab/>
        <w:t>(a)</w:t>
      </w:r>
      <w:r w:rsidRPr="009A6DCE">
        <w:tab/>
        <w:t>a state of emergency has been declared as a result thereof by the Governor less than 30 days prior to the date upon which a property tax installment payment is payable pursuant to R.S.54:4-66 or section 2 of P.L.1994, c.72 (C.54:4-66.1), as appropriate, and</w:t>
      </w:r>
    </w:p>
    <w:p w:rsidR="004A5259" w:rsidRPr="009A6DCE" w:rsidRDefault="004A5259" w:rsidP="004A5259">
      <w:r w:rsidRPr="009A6DCE">
        <w:tab/>
        <w:t>(b)</w:t>
      </w:r>
      <w:r w:rsidRPr="009A6DCE">
        <w:tab/>
        <w:t xml:space="preserve">the governing body of the municipality adopts a resolution providing that interest shall not be charged to a delinquent taxpayer if payment of the property tax installment, plus any available </w:t>
      </w:r>
      <w:r w:rsidRPr="009A6DCE">
        <w:lastRenderedPageBreak/>
        <w:t>property tax credit as defined in section 1 of P.L.2018, c.11 (C.54:4-66.6), is made on or before the first day of the next calendar month from the date upon which it became payable.</w:t>
      </w:r>
    </w:p>
    <w:p w:rsidR="004A5259" w:rsidRPr="009A6DCE" w:rsidRDefault="004A5259" w:rsidP="004A5259">
      <w:r w:rsidRPr="009A6DCE">
        <w:tab/>
        <w:t>(3)</w:t>
      </w:r>
      <w:r w:rsidRPr="009A6DCE">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4A5259" w:rsidRPr="009A6DCE" w:rsidRDefault="004A5259" w:rsidP="002F742C">
      <w:pPr>
        <w:tabs>
          <w:tab w:val="clear" w:pos="1440"/>
          <w:tab w:val="left" w:pos="1170"/>
        </w:tabs>
      </w:pPr>
      <w:r w:rsidRPr="009A6DCE">
        <w:tab/>
        <w:t>(4)</w:t>
      </w:r>
      <w:r w:rsidRPr="009A6DCE">
        <w:tab/>
        <w:t>(a)</w:t>
      </w:r>
      <w:r w:rsidR="002F742C">
        <w:tab/>
      </w:r>
      <w:r w:rsidRPr="009A6DCE">
        <w:t>As used in this paragraph:</w:t>
      </w:r>
    </w:p>
    <w:p w:rsidR="004A5259" w:rsidRPr="009A6DCE" w:rsidRDefault="004A5259" w:rsidP="004A5259">
      <w:r w:rsidRPr="009A6DCE">
        <w:tab/>
        <w:t>"Eligible resident" means either:</w:t>
      </w:r>
    </w:p>
    <w:p w:rsidR="004A5259" w:rsidRPr="009A6DCE" w:rsidRDefault="004A5259" w:rsidP="004A5259">
      <w:r w:rsidRPr="009A6DCE">
        <w:tab/>
        <w:t>(</w:t>
      </w:r>
      <w:proofErr w:type="spellStart"/>
      <w:r w:rsidRPr="009A6DCE">
        <w:t>i</w:t>
      </w:r>
      <w:proofErr w:type="spellEnd"/>
      <w:r w:rsidRPr="009A6DCE">
        <w:t>)</w:t>
      </w:r>
      <w:r w:rsidRPr="009A6DCE">
        <w:tab/>
        <w:t>an employee of a federal government agency who is furloughed because of a shutdown and receives unemployment benefits during the shutdown or who works during a shutdown but is not paid because of the shutdown; or</w:t>
      </w:r>
    </w:p>
    <w:p w:rsidR="004A5259" w:rsidRPr="009A6DCE" w:rsidRDefault="004A5259" w:rsidP="004A5259">
      <w:r w:rsidRPr="009A6DCE">
        <w:tab/>
        <w:t>(ii)</w:t>
      </w:r>
      <w:r w:rsidRPr="009A6DCE">
        <w:tab/>
        <w:t>a contractor whose pay is received through a contract with a federal government agency but whose payment is delayed or diminished because of a shutdown, provided that the contractor receives unemployment benefits during the shutdown.</w:t>
      </w:r>
    </w:p>
    <w:p w:rsidR="004A5259" w:rsidRPr="009A6DCE" w:rsidRDefault="004A5259" w:rsidP="004A5259">
      <w:r w:rsidRPr="009A6DCE">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4A5259" w:rsidRPr="009A6DCE" w:rsidRDefault="004A5259" w:rsidP="004A5259">
      <w:r w:rsidRPr="009A6DCE">
        <w:tab/>
        <w:t>(b)</w:t>
      </w:r>
      <w:r w:rsidRPr="009A6DCE">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4A5259" w:rsidRPr="009A6DCE" w:rsidRDefault="004A5259" w:rsidP="004A5259">
      <w:r w:rsidRPr="009A6DCE">
        <w:tab/>
        <w:t>(</w:t>
      </w:r>
      <w:proofErr w:type="spellStart"/>
      <w:r w:rsidRPr="009A6DCE">
        <w:t>i</w:t>
      </w:r>
      <w:proofErr w:type="spellEnd"/>
      <w:r w:rsidRPr="009A6DCE">
        <w:t>)</w:t>
      </w:r>
      <w:r w:rsidRPr="009A6DCE">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4A5259" w:rsidRPr="009A6DCE" w:rsidRDefault="004A5259" w:rsidP="004A5259">
      <w:r w:rsidRPr="009A6DCE">
        <w:tab/>
        <w:t>(ii)</w:t>
      </w:r>
      <w:r w:rsidRPr="009A6DCE">
        <w:tab/>
        <w:t xml:space="preserve">the governing body of the municipality in which the delinquent taxpayer resides adopts a resolution providing that interest shall not be charged to such a delinquent taxpayer if payment of the property tax installment, less any available property </w:t>
      </w:r>
      <w:r w:rsidRPr="009A6DCE">
        <w:lastRenderedPageBreak/>
        <w:t>tax credit as defined in section 1 of P.L.2018, c.11 (C.54:4-66.6), is made on or before the date upon which the next property tax installment payment is payable.</w:t>
      </w:r>
    </w:p>
    <w:p w:rsidR="004A5259" w:rsidRPr="009A6DCE" w:rsidRDefault="004A5259" w:rsidP="004A5259">
      <w:r w:rsidRPr="009A6DCE">
        <w:tab/>
        <w:t>(c)</w:t>
      </w:r>
      <w:r w:rsidRPr="009A6DCE">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4A5259" w:rsidRPr="009A6DCE" w:rsidRDefault="004A5259" w:rsidP="004A5259">
      <w:r w:rsidRPr="009A6DCE">
        <w:tab/>
        <w:t>(d)</w:t>
      </w:r>
      <w:r w:rsidRPr="009A6DCE">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4A5259" w:rsidRDefault="004A5259" w:rsidP="002F742C">
      <w:pPr>
        <w:tabs>
          <w:tab w:val="clear" w:pos="1440"/>
          <w:tab w:val="left" w:pos="1260"/>
        </w:tabs>
      </w:pPr>
      <w:r w:rsidRPr="009A6DCE">
        <w:tab/>
        <w:t>b.</w:t>
      </w:r>
      <w:r w:rsidRPr="009A6DCE">
        <w:tab/>
      </w:r>
      <w:r>
        <w:rPr>
          <w:u w:val="single"/>
        </w:rPr>
        <w:t>(1)</w:t>
      </w:r>
      <w:r w:rsidR="002F742C">
        <w:tab/>
      </w:r>
      <w:r w:rsidRPr="00917BEB">
        <w:t>In</w:t>
      </w:r>
      <w:r w:rsidRPr="009A6DCE">
        <w:t xml:space="preserve">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w:t>
      </w:r>
      <w:r w:rsidR="002130B9">
        <w:t xml:space="preserve"> and </w:t>
      </w:r>
      <w:r w:rsidRPr="00E829B2">
        <w:t>the</w:t>
      </w:r>
      <w:r w:rsidRPr="009A6DCE">
        <w:t xml:space="preserve"> date that the new rate or rates take effect.  The notice may be separate from the tax bill.  No change in the rate of interest or the end of year penalty shall take effect until the required notice has been provided in accordance with this subsection.</w:t>
      </w:r>
    </w:p>
    <w:p w:rsidR="004A5259" w:rsidRPr="000F0AF6" w:rsidRDefault="004A5259" w:rsidP="004A5259">
      <w:pPr>
        <w:rPr>
          <w:u w:val="single"/>
        </w:rPr>
      </w:pPr>
      <w:r>
        <w:tab/>
      </w:r>
      <w:r w:rsidR="002F742C">
        <w:rPr>
          <w:u w:val="single"/>
        </w:rPr>
        <w:t>(2)</w:t>
      </w:r>
      <w:r w:rsidR="002F742C">
        <w:rPr>
          <w:u w:val="single"/>
        </w:rPr>
        <w:tab/>
      </w:r>
      <w:r w:rsidRPr="000F0AF6">
        <w:rPr>
          <w:u w:val="single"/>
        </w:rPr>
        <w:t xml:space="preserve">When the governing body extends the interest-free period up to a maximum of 30 days during a period in which a public health emergency, pursuant to the “Emergency Health Powers Act,” P.L.2005, c.222 (C.26:13-1 et seq.), has been declared by the Governor and is in effect, pursuant to paragraph (1) of subsection a. of this section, the governing body shall provide a notice to all taxpayers.  To satisfy the notice requirement in this paragraph, the </w:t>
      </w:r>
      <w:r w:rsidRPr="000F0AF6">
        <w:rPr>
          <w:u w:val="single"/>
        </w:rPr>
        <w:lastRenderedPageBreak/>
        <w:t>governing body may use regular mail, or may use a telephonic system and one of the following alternatives:  electronic mail, text messaging system, or any other digital platform used by the municipality to disseminate information to municipal residents electronically.  The municipal clerk shall notify the Director of the Division of Local Government Services in the Department of Community Affairs of its adoption of a resolution effectuating the provisions of an extended interest free period, pursuant to paragraph (1) of subsection a. of this section, not later than the third business day next following the municipal governing body's adoption of the resolution.</w:t>
      </w:r>
    </w:p>
    <w:p w:rsidR="004A5259" w:rsidRPr="009A6DCE" w:rsidRDefault="004A5259" w:rsidP="004A5259">
      <w:r w:rsidRPr="009A6DCE">
        <w:tab/>
        <w:t>c.</w:t>
      </w:r>
      <w:r w:rsidRPr="009A6DCE">
        <w:tab/>
        <w:t>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4A5259" w:rsidRPr="009A6DCE" w:rsidRDefault="004A5259" w:rsidP="004A5259">
      <w:r w:rsidRPr="009A6DCE">
        <w:tab/>
        <w:t>d.</w:t>
      </w:r>
      <w:r w:rsidRPr="009A6DCE">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4A5259" w:rsidRPr="009A6DCE" w:rsidRDefault="004A5259" w:rsidP="004A5259">
      <w:r w:rsidRPr="009A6DCE">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w:t>
      </w:r>
      <w:r w:rsidR="002F742C">
        <w:t> </w:t>
      </w:r>
      <w:r w:rsidRPr="009A6DCE">
        <w:t xml:space="preserve">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w:t>
      </w:r>
      <w:r w:rsidRPr="009A6DCE">
        <w:lastRenderedPageBreak/>
        <w:t>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purchaser, as appropriate, does not make the payment in full prior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4A5259" w:rsidRPr="009A6DCE" w:rsidRDefault="002F742C" w:rsidP="004A5259">
      <w:r>
        <w:t>(</w:t>
      </w:r>
      <w:proofErr w:type="spellStart"/>
      <w:r>
        <w:t>cf</w:t>
      </w:r>
      <w:proofErr w:type="spellEnd"/>
      <w:r>
        <w:t>:</w:t>
      </w:r>
      <w:r w:rsidR="004A5259" w:rsidRPr="009A6DCE">
        <w:t xml:space="preserve"> P.L.2019, c.491, s.1)</w:t>
      </w:r>
    </w:p>
    <w:p w:rsidR="004A5259" w:rsidRPr="00D71D68" w:rsidRDefault="004A5259" w:rsidP="004A5259"/>
    <w:p w:rsidR="004A5259" w:rsidRDefault="004A5259" w:rsidP="004A5259">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B3CDC" w:rsidRPr="001B3CDC" w:rsidRDefault="001B3CDC" w:rsidP="001B3CDC">
      <w:r>
        <w:tab/>
        <w:t xml:space="preserve">This bill </w:t>
      </w:r>
      <w:r w:rsidRPr="001B3CDC">
        <w:t>permits a municipality to extend the 10-day grace period in which property taxes may be paid without accruing interest during a period in which a public health emergency has been declared by the Governor and is in effect, and would clarify the form and content of the notice required to be provided to property taxpayers when a municipality extends the 10-day grace period.</w:t>
      </w:r>
    </w:p>
    <w:p w:rsidR="004A5259" w:rsidRPr="002F742C" w:rsidRDefault="001B3CDC" w:rsidP="002F742C">
      <w:r w:rsidRPr="001B3CDC">
        <w:tab/>
        <w:t xml:space="preserve">The bill would require municipalities to provide notice to all taxpayers when the governing body extends the 10-day grace period during a public health emergency.  The bill would permit the governing body of a municipality to satisfy the notice requirement by using either regular mail, or by using a telephonic system and one of the following alternatives:  electronic mail, a text messaging system, or any other digital platform used by the municipality to disseminate information to municipal residents electronically.  The municipality would also be required to notify the Director of the Division of Local Government Services in the Department of Community Affairs of its adoption of a resolution providing for an extension of the 10-day grace period not later than the third business day next following the municipal governing body’s adoption of the resolution.  </w:t>
      </w:r>
    </w:p>
    <w:sectPr w:rsidR="004A5259" w:rsidRPr="002F742C" w:rsidSect="00750F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9E7" w:rsidRDefault="00A569E7">
      <w:r>
        <w:separator/>
      </w:r>
    </w:p>
  </w:endnote>
  <w:endnote w:type="continuationSeparator" w:id="0">
    <w:p w:rsidR="00A569E7" w:rsidRDefault="00A5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B6C" w:rsidRPr="00921C91" w:rsidRDefault="008B1B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1B6C" w:rsidRPr="00921C91" w:rsidRDefault="008B1B6C">
    <w:pPr>
      <w:pStyle w:val="Footer"/>
      <w:rPr>
        <w:szCs w:val="18"/>
      </w:rPr>
    </w:pPr>
  </w:p>
  <w:p w:rsidR="008B1B6C" w:rsidRPr="00921C91" w:rsidRDefault="008B1B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1B6C" w:rsidRDefault="008B1B6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9E7" w:rsidRDefault="00A569E7">
      <w:r>
        <w:separator/>
      </w:r>
    </w:p>
  </w:footnote>
  <w:footnote w:type="continuationSeparator" w:id="0">
    <w:p w:rsidR="00A569E7" w:rsidRDefault="00A56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5F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0F9B" w:rsidRDefault="00750F9B" w:rsidP="00750F9B">
    <w:pPr>
      <w:pStyle w:val="bpuHeadSpon"/>
    </w:pPr>
    <w:r w:rsidRPr="00750F9B">
      <w:rPr>
        <w:rStyle w:val="bpuHeadSponChar"/>
      </w:rPr>
      <w:t>S2469</w:t>
    </w:r>
    <w:r>
      <w:t xml:space="preserve"> B.SMITH</w:t>
    </w:r>
  </w:p>
  <w:p w:rsidR="00750F9B" w:rsidRDefault="00750F9B" w:rsidP="00750F9B">
    <w:pPr>
      <w:pStyle w:val="bpuHeadSpon"/>
    </w:pPr>
    <w:r>
      <w:fldChar w:fldCharType="begin"/>
    </w:r>
    <w:r>
      <w:instrText xml:space="preserve"> PAGE  \* MERGEFORMAT </w:instrText>
    </w:r>
    <w:r>
      <w:fldChar w:fldCharType="separate"/>
    </w:r>
    <w:r w:rsidR="00B43BB9">
      <w:rPr>
        <w:noProof/>
      </w:rPr>
      <w:t>6</w:t>
    </w:r>
    <w:r>
      <w:fldChar w:fldCharType="end"/>
    </w:r>
  </w:p>
  <w:p w:rsidR="00750F9B" w:rsidRDefault="00750F9B" w:rsidP="00750F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0F9B" w:rsidRDefault="00750F9B" w:rsidP="00750F9B">
    <w:pPr>
      <w:pStyle w:val="bpuHeadSpon"/>
    </w:pPr>
    <w:r w:rsidRPr="00750F9B">
      <w:rPr>
        <w:rStyle w:val="bpuHeadSponChar"/>
      </w:rPr>
      <w:t>S2469</w:t>
    </w:r>
    <w:r>
      <w:t xml:space="preserve"> B.SMITH</w:t>
    </w:r>
  </w:p>
  <w:p w:rsidR="00750F9B" w:rsidRDefault="00750F9B" w:rsidP="00750F9B">
    <w:pPr>
      <w:pStyle w:val="bpuHeadSpon"/>
    </w:pPr>
    <w:r>
      <w:fldChar w:fldCharType="begin"/>
    </w:r>
    <w:r>
      <w:instrText xml:space="preserve"> PAGE  \* MERGEFORMAT </w:instrText>
    </w:r>
    <w:r>
      <w:fldChar w:fldCharType="separate"/>
    </w:r>
    <w:r w:rsidR="00B43BB9">
      <w:rPr>
        <w:noProof/>
      </w:rPr>
      <w:t>2</w:t>
    </w:r>
    <w:r>
      <w:fldChar w:fldCharType="end"/>
    </w:r>
  </w:p>
  <w:p w:rsidR="00750F9B" w:rsidRDefault="00750F9B" w:rsidP="00750F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9E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AF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CDC"/>
    <w:rsid w:val="001B4716"/>
    <w:rsid w:val="001B4EA4"/>
    <w:rsid w:val="001C7C52"/>
    <w:rsid w:val="001D25F3"/>
    <w:rsid w:val="001E15F1"/>
    <w:rsid w:val="001E16FA"/>
    <w:rsid w:val="001E6213"/>
    <w:rsid w:val="001F14C7"/>
    <w:rsid w:val="001F7405"/>
    <w:rsid w:val="00205533"/>
    <w:rsid w:val="00212B8D"/>
    <w:rsid w:val="002130B9"/>
    <w:rsid w:val="00222983"/>
    <w:rsid w:val="002370D0"/>
    <w:rsid w:val="00255958"/>
    <w:rsid w:val="00257FA2"/>
    <w:rsid w:val="0026574A"/>
    <w:rsid w:val="002660BB"/>
    <w:rsid w:val="002720E8"/>
    <w:rsid w:val="00275293"/>
    <w:rsid w:val="002776B0"/>
    <w:rsid w:val="002863F9"/>
    <w:rsid w:val="00286C7E"/>
    <w:rsid w:val="002A1029"/>
    <w:rsid w:val="002A3A1A"/>
    <w:rsid w:val="002A4692"/>
    <w:rsid w:val="002A51BA"/>
    <w:rsid w:val="002B2E26"/>
    <w:rsid w:val="002B3FE6"/>
    <w:rsid w:val="002C2D81"/>
    <w:rsid w:val="002C461E"/>
    <w:rsid w:val="002C6CEC"/>
    <w:rsid w:val="002E09CE"/>
    <w:rsid w:val="002E69D1"/>
    <w:rsid w:val="002F35C4"/>
    <w:rsid w:val="002F3BA6"/>
    <w:rsid w:val="002F742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4DF"/>
    <w:rsid w:val="003B5A3A"/>
    <w:rsid w:val="003C43EF"/>
    <w:rsid w:val="003C5A6B"/>
    <w:rsid w:val="003C7FB2"/>
    <w:rsid w:val="003D24DE"/>
    <w:rsid w:val="003E26D4"/>
    <w:rsid w:val="003E47BA"/>
    <w:rsid w:val="003F3B37"/>
    <w:rsid w:val="0040195A"/>
    <w:rsid w:val="00402DC0"/>
    <w:rsid w:val="0040420E"/>
    <w:rsid w:val="00416C4B"/>
    <w:rsid w:val="0041751E"/>
    <w:rsid w:val="004211E5"/>
    <w:rsid w:val="00422091"/>
    <w:rsid w:val="0043386C"/>
    <w:rsid w:val="00436F2D"/>
    <w:rsid w:val="00436F5D"/>
    <w:rsid w:val="00441B42"/>
    <w:rsid w:val="004447E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25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9B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54D"/>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F9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2C4"/>
    <w:rsid w:val="008A31C5"/>
    <w:rsid w:val="008A4F9A"/>
    <w:rsid w:val="008B1B6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41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9E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BB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45D218-B433-4B01-8745-942C9EEE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0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2347</Words>
  <Characters>11953</Characters>
  <Application>Microsoft Office Word</Application>
  <DocSecurity>0</DocSecurity>
  <Lines>260</Lines>
  <Paragraphs>39</Paragraphs>
  <ScaleCrop>false</ScaleCrop>
  <HeadingPairs>
    <vt:vector size="2" baseType="variant">
      <vt:variant>
        <vt:lpstr>Title</vt:lpstr>
      </vt:variant>
      <vt:variant>
        <vt:i4>1</vt:i4>
      </vt:variant>
    </vt:vector>
  </HeadingPairs>
  <TitlesOfParts>
    <vt:vector size="1" baseType="lpstr">
      <vt:lpstr>S2469</vt:lpstr>
    </vt:vector>
  </TitlesOfParts>
  <Manager>R230</Manager>
  <Company>NJ Office of Legislative Services</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S2469</dc:title>
  <dc:subject/>
  <dc:creator>Senator  SMITH</dc:creator>
  <cp:keywords>S2469|6|LG |115|0|115|F|0|</cp:keywords>
  <dc:description>INTRODUCED MAY 11, 2020</dc:description>
  <cp:lastModifiedBy>Bektas, Brenda</cp:lastModifiedBy>
  <cp:revision>2</cp:revision>
  <cp:lastPrinted>2005-10-12T19:02:00Z</cp:lastPrinted>
  <dcterms:created xsi:type="dcterms:W3CDTF">2020-05-12T23:14:00Z</dcterms:created>
  <dcterms:modified xsi:type="dcterms:W3CDTF">2020-05-12T23:14:00Z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