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A48" w:rsidRDefault="000B3A48" w:rsidP="000B3A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2471 </w:t>
      </w:r>
    </w:p>
    <w:p w:rsidR="000B3A48" w:rsidRPr="009D38FF" w:rsidRDefault="000B3A48" w:rsidP="000B3A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950202" r:id="rId8"/>
        </w:object>
      </w:r>
    </w:p>
    <w:p w:rsidR="000B3A48" w:rsidRDefault="000B3A48" w:rsidP="000B3A48">
      <w:pPr>
        <w:pStyle w:val="bpuState"/>
      </w:pPr>
      <w:r>
        <w:t>STATE OF NEW JERSEY</w:t>
      </w:r>
    </w:p>
    <w:p w:rsidR="000B3A48" w:rsidRDefault="000B3A48" w:rsidP="000B3A48">
      <w:pPr>
        <w:pStyle w:val="bpuLegislature"/>
      </w:pPr>
      <w:r>
        <w:t>219th LEGISLATURE</w:t>
      </w:r>
    </w:p>
    <w:p w:rsidR="000B3A48" w:rsidRDefault="000B3A48" w:rsidP="000B3A4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950203" r:id="rId9"/>
        </w:object>
      </w:r>
      <w:r>
        <w:t xml:space="preserve">  </w:t>
      </w:r>
    </w:p>
    <w:p w:rsidR="000B3A48" w:rsidRDefault="000B3A48" w:rsidP="000B3A48">
      <w:pPr>
        <w:pStyle w:val="bpuIntro"/>
      </w:pPr>
      <w:r>
        <w:t>INTRODUCED MAY 11, 2020</w:t>
      </w:r>
    </w:p>
    <w:p w:rsidR="000B3A48" w:rsidRDefault="000B3A48" w:rsidP="000B3A48">
      <w:pPr>
        <w:pStyle w:val="bpuIntro"/>
      </w:pPr>
    </w:p>
    <w:p w:rsidR="000B3A48" w:rsidRDefault="000B3A48" w:rsidP="000B3A48">
      <w:pPr>
        <w:pStyle w:val="bpuIntro"/>
        <w:sectPr w:rsidR="000B3A48" w:rsidSect="00932B0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B3A48" w:rsidRDefault="000B3A48" w:rsidP="000B3A48">
      <w:pPr>
        <w:pStyle w:val="bpuIntro"/>
      </w:pPr>
    </w:p>
    <w:p w:rsidR="000B3A48" w:rsidRDefault="000B3A48" w:rsidP="000B3A48">
      <w:pPr>
        <w:pStyle w:val="bpuSponsor"/>
      </w:pPr>
      <w:r>
        <w:t>Sponsored by:</w:t>
      </w:r>
    </w:p>
    <w:p w:rsidR="000B3A48" w:rsidRDefault="000B3A48" w:rsidP="000B3A48">
      <w:pPr>
        <w:pStyle w:val="bpuSponsor"/>
      </w:pPr>
      <w:r>
        <w:t>Senator  TROY SINGLETON</w:t>
      </w:r>
    </w:p>
    <w:p w:rsidR="000B3A48" w:rsidRDefault="000B3A48" w:rsidP="000B3A48">
      <w:pPr>
        <w:pStyle w:val="bpuSponsor"/>
      </w:pPr>
      <w:r>
        <w:t>District 7 (Burlington)</w:t>
      </w:r>
    </w:p>
    <w:p w:rsidR="000B3A48" w:rsidRDefault="000B3A48" w:rsidP="000B3A48">
      <w:pPr>
        <w:pStyle w:val="bpuSponsor"/>
      </w:pPr>
    </w:p>
    <w:p w:rsidR="000B3A48" w:rsidRDefault="00932B00" w:rsidP="00932B00">
      <w:pPr>
        <w:pStyle w:val="bpuSponsor"/>
      </w:pPr>
      <w:r>
        <w:t>Co-Sponsored by:</w:t>
      </w:r>
    </w:p>
    <w:p w:rsidR="00932B00" w:rsidRDefault="00932B00" w:rsidP="00932B00">
      <w:pPr>
        <w:pStyle w:val="bpuSponsor"/>
      </w:pPr>
      <w:r w:rsidRPr="00932B00">
        <w:t>Senator Brown</w:t>
      </w:r>
    </w:p>
    <w:p w:rsidR="00932B00" w:rsidRDefault="00932B00" w:rsidP="00932B00"/>
    <w:p w:rsidR="00932B00" w:rsidRPr="00932B00" w:rsidRDefault="00932B00" w:rsidP="00932B00"/>
    <w:p w:rsidR="000B3A48" w:rsidRDefault="000B3A48" w:rsidP="000B3A48">
      <w:pPr>
        <w:pStyle w:val="bpuSponsor"/>
      </w:pPr>
    </w:p>
    <w:p w:rsidR="000B3A48" w:rsidRDefault="000B3A48" w:rsidP="000B3A48">
      <w:pPr>
        <w:pStyle w:val="bpuSponsor"/>
      </w:pPr>
    </w:p>
    <w:p w:rsidR="000B3A48" w:rsidRDefault="000B3A48" w:rsidP="000B3A48">
      <w:pPr>
        <w:pStyle w:val="bpuSponsor"/>
      </w:pPr>
      <w:r>
        <w:t>SYNOPSIS</w:t>
      </w:r>
    </w:p>
    <w:p w:rsidR="000B3A48" w:rsidRDefault="00FF6E0A" w:rsidP="000B3A48">
      <w:pPr>
        <w:pStyle w:val="bpuNormText"/>
      </w:pPr>
      <w:r>
        <w:tab/>
      </w:r>
      <w:r w:rsidR="000B3A48">
        <w:t xml:space="preserve">Provides one-time financial assistance grant and one-time special needs grant to veterans or their surviving spouses for COVID-19 related events.  </w:t>
      </w:r>
    </w:p>
    <w:p w:rsidR="000B3A48" w:rsidRDefault="000B3A48" w:rsidP="000B3A48">
      <w:pPr>
        <w:pStyle w:val="bpuNormText"/>
      </w:pPr>
    </w:p>
    <w:p w:rsidR="000B3A48" w:rsidRDefault="000B3A48" w:rsidP="000B3A48">
      <w:pPr>
        <w:pStyle w:val="bpuSponsor"/>
      </w:pPr>
      <w:r>
        <w:t xml:space="preserve">CURRENT VERSION OF TEXT </w:t>
      </w:r>
    </w:p>
    <w:p w:rsidR="000B3A48" w:rsidRDefault="000B3A48" w:rsidP="000B3A48">
      <w:pPr>
        <w:pStyle w:val="bpuNormText"/>
      </w:pPr>
      <w:r>
        <w:tab/>
        <w:t>As introduced.</w:t>
      </w:r>
    </w:p>
    <w:p w:rsidR="000B3A48" w:rsidRDefault="000B3A48" w:rsidP="000B3A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3A48" w:rsidRDefault="000B3A4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3A48" w:rsidSect="000B3A4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755D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71372" w:rsidRPr="00271372">
        <w:t xml:space="preserve">providing financial assistance grants to veterans or </w:t>
      </w:r>
      <w:r w:rsidR="00561870">
        <w:t xml:space="preserve">their </w:t>
      </w:r>
      <w:r w:rsidR="00271372" w:rsidRPr="00271372">
        <w:t>surviving spouses for COVID-19 related events</w:t>
      </w:r>
      <w:r w:rsidR="00410757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755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755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026CC" w:rsidRDefault="00FF6E0A" w:rsidP="00686AEB">
      <w:r>
        <w:tab/>
        <w:t>1.</w:t>
      </w:r>
      <w:r>
        <w:tab/>
      </w:r>
      <w:r w:rsidR="001026CC">
        <w:t>The Legislatures finds and declares that veterans, survi</w:t>
      </w:r>
      <w:r w:rsidR="00A67E14">
        <w:t>vi</w:t>
      </w:r>
      <w:r w:rsidR="001026CC">
        <w:t xml:space="preserve">ng spouses, and their </w:t>
      </w:r>
      <w:r w:rsidR="00A67E14">
        <w:t>families</w:t>
      </w:r>
      <w:r w:rsidR="001026CC">
        <w:t xml:space="preserve"> have been financially impacted by the COVID-19 </w:t>
      </w:r>
      <w:r w:rsidR="00A67E14">
        <w:t>pandemic</w:t>
      </w:r>
      <w:r w:rsidR="001026CC">
        <w:t xml:space="preserve">.  </w:t>
      </w:r>
      <w:r w:rsidR="004A24E2">
        <w:t>These</w:t>
      </w:r>
      <w:r w:rsidR="001026CC">
        <w:t xml:space="preserve"> veterans </w:t>
      </w:r>
      <w:r w:rsidR="00A67E14">
        <w:t>serv</w:t>
      </w:r>
      <w:r w:rsidR="004A24E2">
        <w:t xml:space="preserve">ed </w:t>
      </w:r>
      <w:r w:rsidR="001026CC">
        <w:t xml:space="preserve">our country and State, </w:t>
      </w:r>
      <w:r w:rsidR="00561870">
        <w:t>and they and their families made</w:t>
      </w:r>
      <w:r w:rsidR="001026CC">
        <w:t xml:space="preserve"> </w:t>
      </w:r>
      <w:r w:rsidR="004A24E2">
        <w:t>many sacrifices during their service.  It is essential that we support these veterans and their families in this time of need</w:t>
      </w:r>
      <w:r w:rsidR="001026CC">
        <w:t xml:space="preserve">.  A one-time financial assistance </w:t>
      </w:r>
      <w:r w:rsidR="00C715BA">
        <w:t xml:space="preserve">relief </w:t>
      </w:r>
      <w:r w:rsidR="001026CC">
        <w:t xml:space="preserve">grant </w:t>
      </w:r>
      <w:r w:rsidR="009612EE">
        <w:t xml:space="preserve">would help mitigate the negative effects and economic impact of the COVID-19 pandemic, </w:t>
      </w:r>
      <w:r w:rsidR="001026CC">
        <w:t>and a one-time special needs grant for COVID-19 related even</w:t>
      </w:r>
      <w:r w:rsidR="00A67E14">
        <w:t xml:space="preserve">ts would </w:t>
      </w:r>
      <w:r w:rsidR="009612EE">
        <w:t xml:space="preserve">help mitigate </w:t>
      </w:r>
      <w:r w:rsidR="007D232E">
        <w:t>their</w:t>
      </w:r>
      <w:r w:rsidR="009612EE">
        <w:t xml:space="preserve"> </w:t>
      </w:r>
      <w:r w:rsidR="001026CC">
        <w:t>financial crisis</w:t>
      </w:r>
      <w:r w:rsidR="00903E89">
        <w:t>,</w:t>
      </w:r>
      <w:r w:rsidR="001026CC">
        <w:t xml:space="preserve"> promote stabi</w:t>
      </w:r>
      <w:r w:rsidR="00A67E14">
        <w:t>li</w:t>
      </w:r>
      <w:r w:rsidR="001026CC">
        <w:t>ty</w:t>
      </w:r>
      <w:r w:rsidR="00903E89">
        <w:t>, and prevent homelessness</w:t>
      </w:r>
      <w:r w:rsidR="001026CC">
        <w:t>.</w:t>
      </w:r>
    </w:p>
    <w:p w:rsidR="001026CC" w:rsidRDefault="001026CC" w:rsidP="00686AEB"/>
    <w:p w:rsidR="001026CC" w:rsidRDefault="00FF6E0A" w:rsidP="00FF6E0A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</w:r>
      <w:r w:rsidR="00C715BA">
        <w:t xml:space="preserve">The Department of </w:t>
      </w:r>
      <w:r w:rsidR="00A67E14">
        <w:t>Military</w:t>
      </w:r>
      <w:r w:rsidR="00C715BA">
        <w:t xml:space="preserve"> and Veterans </w:t>
      </w:r>
      <w:r w:rsidR="00A67E14">
        <w:t>Affairs</w:t>
      </w:r>
      <w:r w:rsidR="00C715BA">
        <w:t xml:space="preserve"> shall </w:t>
      </w:r>
      <w:r w:rsidR="009612EE">
        <w:t xml:space="preserve">establish a </w:t>
      </w:r>
      <w:r w:rsidR="00E14AFD">
        <w:t>temporary</w:t>
      </w:r>
      <w:r w:rsidR="009612EE">
        <w:t xml:space="preserve"> grant fund.  The grant </w:t>
      </w:r>
      <w:r w:rsidR="00E14AFD">
        <w:t>fund</w:t>
      </w:r>
      <w:r w:rsidR="009612EE">
        <w:t xml:space="preserve"> shall </w:t>
      </w:r>
      <w:r w:rsidR="00C715BA">
        <w:t xml:space="preserve">provide for a one-time </w:t>
      </w:r>
      <w:r w:rsidR="00A67E14">
        <w:t>financial</w:t>
      </w:r>
      <w:r w:rsidR="00C715BA">
        <w:t xml:space="preserve"> assistance relief grant of $1,000 to veterans or their surviving spouses.  The </w:t>
      </w:r>
      <w:r w:rsidR="00A67E14">
        <w:t>purpose of the g</w:t>
      </w:r>
      <w:r w:rsidR="00C715BA">
        <w:t xml:space="preserve">rant shall be to mitigate the negative effects and </w:t>
      </w:r>
      <w:r w:rsidR="00A67E14">
        <w:t>economic</w:t>
      </w:r>
      <w:r w:rsidR="00C715BA">
        <w:t xml:space="preserve"> impact </w:t>
      </w:r>
      <w:r w:rsidR="007D232E">
        <w:t xml:space="preserve">of </w:t>
      </w:r>
      <w:r w:rsidR="00C715BA">
        <w:t xml:space="preserve">the COVID-19 pandemic on veterans, </w:t>
      </w:r>
      <w:r w:rsidR="00A67E14">
        <w:t>surviving</w:t>
      </w:r>
      <w:r w:rsidR="00C715BA">
        <w:t xml:space="preserve"> spouses, and their </w:t>
      </w:r>
      <w:r w:rsidR="00A67E14">
        <w:t>families</w:t>
      </w:r>
      <w:r w:rsidR="00C715BA">
        <w:t xml:space="preserve">.  </w:t>
      </w:r>
    </w:p>
    <w:p w:rsidR="00123BCC" w:rsidRDefault="00FF6E0A" w:rsidP="00123BCC">
      <w:r>
        <w:tab/>
        <w:t>b.</w:t>
      </w:r>
      <w:r>
        <w:tab/>
      </w:r>
      <w:r w:rsidR="00123BCC">
        <w:t>For the purposes</w:t>
      </w:r>
      <w:r w:rsidR="009612EE">
        <w:t xml:space="preserve"> of this </w:t>
      </w:r>
      <w:r w:rsidR="00903E89">
        <w:t>section</w:t>
      </w:r>
      <w:r w:rsidR="00123BCC">
        <w:t xml:space="preserve">, </w:t>
      </w:r>
      <w:r w:rsidR="00123BCC" w:rsidRPr="00D020EE">
        <w:t>"</w:t>
      </w:r>
      <w:r w:rsidR="00123BCC">
        <w:t>v</w:t>
      </w:r>
      <w:r w:rsidR="00123BCC" w:rsidRPr="00D020EE">
        <w:t>eteran" means a person who has been honorably discharged</w:t>
      </w:r>
      <w:r w:rsidR="00123BCC">
        <w:t xml:space="preserve">, or discharged or released under other than dishonorable conditions, from the active military service of the United States, or a Reserve Component thereof, including the New Jersey National Guard.  </w:t>
      </w:r>
    </w:p>
    <w:p w:rsidR="00123BCC" w:rsidRDefault="00123BCC" w:rsidP="00123BCC">
      <w:r>
        <w:tab/>
      </w:r>
      <w:r w:rsidR="008A15D6">
        <w:t>c</w:t>
      </w:r>
      <w:r w:rsidR="00FF6E0A">
        <w:t>.</w:t>
      </w:r>
      <w:r w:rsidR="00FF6E0A">
        <w:tab/>
      </w:r>
      <w:r w:rsidRPr="00EA4922">
        <w:t>The Adjutant General of the Department of Military and Veterans Affairs</w:t>
      </w:r>
      <w:r>
        <w:t xml:space="preserve"> </w:t>
      </w:r>
      <w:r w:rsidRPr="00EA4922">
        <w:t xml:space="preserve">shall </w:t>
      </w:r>
      <w:r>
        <w:t>determine</w:t>
      </w:r>
      <w:r w:rsidRPr="00EA4922">
        <w:t xml:space="preserve"> </w:t>
      </w:r>
      <w:r>
        <w:t xml:space="preserve">the application process, and shall establish the </w:t>
      </w:r>
      <w:r w:rsidR="00903E89">
        <w:t xml:space="preserve">eligibility </w:t>
      </w:r>
      <w:r w:rsidR="005D157A">
        <w:t>documentation required</w:t>
      </w:r>
      <w:r>
        <w:t xml:space="preserve"> for a person to be considered a qualified applicant.  A qualified applicant seeking to participate in the program shall submit an application in such form as shall be required by the department. </w:t>
      </w:r>
    </w:p>
    <w:p w:rsidR="005D157A" w:rsidRDefault="005D157A" w:rsidP="00123BCC">
      <w:r>
        <w:tab/>
        <w:t>To be qualified, the applicant shall be a New Jersey resident whose financial situation has been negatively impacted by the COVID-19 pandemic</w:t>
      </w:r>
      <w:r w:rsidR="00527F3E">
        <w:t xml:space="preserve"> in New Jersey</w:t>
      </w:r>
      <w:r>
        <w:t xml:space="preserve">. </w:t>
      </w:r>
    </w:p>
    <w:p w:rsidR="00123BCC" w:rsidRDefault="00123BCC" w:rsidP="00123BCC">
      <w:r>
        <w:tab/>
      </w:r>
      <w:r w:rsidR="008A15D6">
        <w:t>d</w:t>
      </w:r>
      <w:r w:rsidR="00FF6E0A">
        <w:t>.</w:t>
      </w:r>
      <w:r w:rsidR="00FF6E0A">
        <w:tab/>
      </w:r>
      <w:r>
        <w:t>The application shall be submitted to the department, and upon approval, t</w:t>
      </w:r>
      <w:r w:rsidR="002441FB">
        <w:t>he department, if adequate money</w:t>
      </w:r>
      <w:r>
        <w:t xml:space="preserve">s are available, shall issue the grant.  The Adjutant General may deny an applicant </w:t>
      </w:r>
      <w:r w:rsidR="00EB4FDB">
        <w:t>due to insufficient moneys</w:t>
      </w:r>
      <w:r w:rsidR="005D157A">
        <w:t xml:space="preserve"> available in the grant fund</w:t>
      </w:r>
      <w:r>
        <w:t xml:space="preserve">.  </w:t>
      </w:r>
    </w:p>
    <w:p w:rsidR="00C715BA" w:rsidRDefault="00123BCC" w:rsidP="00686AEB">
      <w:r>
        <w:tab/>
      </w:r>
      <w:r w:rsidR="008A15D6">
        <w:t>e</w:t>
      </w:r>
      <w:r w:rsidR="00FF6E0A">
        <w:t>.</w:t>
      </w:r>
      <w:r w:rsidR="00FF6E0A">
        <w:tab/>
      </w:r>
      <w:r w:rsidRPr="00734397">
        <w:t xml:space="preserve">The Adjutant General shall be responsible for determining whether any person seeking to be considered a qualified applicant under </w:t>
      </w:r>
      <w:r>
        <w:t xml:space="preserve">this </w:t>
      </w:r>
      <w:r w:rsidR="005D157A">
        <w:t>section,</w:t>
      </w:r>
      <w:r w:rsidRPr="00734397">
        <w:t xml:space="preserve"> for the purpose of receiving </w:t>
      </w:r>
      <w:r>
        <w:t>a grant</w:t>
      </w:r>
      <w:r w:rsidRPr="00734397">
        <w:t xml:space="preserve">, meets the </w:t>
      </w:r>
      <w:r w:rsidR="005D157A">
        <w:t>eligibility requirements</w:t>
      </w:r>
      <w:r w:rsidRPr="00734397">
        <w:t xml:space="preserve"> and adjudicating an appeal from any person disputing this determination.  The determination of the Adjutant General shall be binding.</w:t>
      </w:r>
      <w:r w:rsidR="00FF6E0A">
        <w:t xml:space="preserve"> </w:t>
      </w:r>
    </w:p>
    <w:p w:rsidR="009520E8" w:rsidRDefault="00FF6E0A" w:rsidP="00FF6E0A">
      <w:pPr>
        <w:tabs>
          <w:tab w:val="clear" w:pos="1440"/>
          <w:tab w:val="left" w:pos="1080"/>
        </w:tabs>
      </w:pPr>
      <w:r>
        <w:lastRenderedPageBreak/>
        <w:tab/>
        <w:t>3.</w:t>
      </w:r>
      <w:r>
        <w:tab/>
        <w:t>a.</w:t>
      </w:r>
      <w:r>
        <w:tab/>
      </w:r>
      <w:r w:rsidR="00495174">
        <w:t>T</w:t>
      </w:r>
      <w:r w:rsidR="006F7DCC">
        <w:t xml:space="preserve">he Department of Military and </w:t>
      </w:r>
      <w:r w:rsidR="00A67E14">
        <w:t>Veterans</w:t>
      </w:r>
      <w:r w:rsidR="006F7DCC">
        <w:t xml:space="preserve"> </w:t>
      </w:r>
      <w:r w:rsidR="00A67E14">
        <w:t>Affairs</w:t>
      </w:r>
      <w:r w:rsidR="006F7DCC">
        <w:t xml:space="preserve"> shall </w:t>
      </w:r>
      <w:r w:rsidR="0086682D">
        <w:t>establish a temporary grant</w:t>
      </w:r>
      <w:r w:rsidR="009612EE">
        <w:t xml:space="preserve"> fund.  The </w:t>
      </w:r>
      <w:r w:rsidR="00487910">
        <w:t xml:space="preserve">grant </w:t>
      </w:r>
      <w:r w:rsidR="009612EE">
        <w:t xml:space="preserve">fund shall </w:t>
      </w:r>
      <w:r w:rsidR="006F7DCC">
        <w:t xml:space="preserve">provide for a one-time special </w:t>
      </w:r>
      <w:r w:rsidR="00AF1D60">
        <w:t xml:space="preserve">needs grant.  The </w:t>
      </w:r>
      <w:r w:rsidR="00A67E14">
        <w:t>purpose</w:t>
      </w:r>
      <w:r w:rsidR="00AF1D60">
        <w:t xml:space="preserve"> of the special needs grant shall be to p</w:t>
      </w:r>
      <w:r w:rsidR="00A67E14">
        <w:t>ro</w:t>
      </w:r>
      <w:r w:rsidR="00AF1D60">
        <w:t>v</w:t>
      </w:r>
      <w:r w:rsidR="00A67E14">
        <w:t>i</w:t>
      </w:r>
      <w:r w:rsidR="00AF1D60">
        <w:t xml:space="preserve">de financial assistance to a </w:t>
      </w:r>
      <w:r w:rsidR="00A67E14">
        <w:t>veteran</w:t>
      </w:r>
      <w:r w:rsidR="00AF1D60">
        <w:t xml:space="preserve"> or surviving spouse who needs </w:t>
      </w:r>
      <w:r w:rsidR="00487910">
        <w:t>immediate financial assistance</w:t>
      </w:r>
      <w:r w:rsidR="00AF1D60">
        <w:t xml:space="preserve"> due to a COVID-19 related event.  </w:t>
      </w:r>
      <w:r w:rsidR="003A2DBB">
        <w:t xml:space="preserve">A grant </w:t>
      </w:r>
      <w:r w:rsidR="007D6E36">
        <w:t>under this section may be provided in addition to a grant provided unde</w:t>
      </w:r>
      <w:r w:rsidR="0061171F">
        <w:t>r section 2</w:t>
      </w:r>
      <w:r w:rsidR="007D6E36">
        <w:t xml:space="preserve"> of P.L.</w:t>
      </w:r>
      <w:r>
        <w:t>    </w:t>
      </w:r>
      <w:r w:rsidR="007D6E36">
        <w:t>,</w:t>
      </w:r>
      <w:r>
        <w:t> </w:t>
      </w:r>
      <w:r w:rsidR="007D6E36">
        <w:t>c.          (pending before the Legislature as this bill).</w:t>
      </w:r>
      <w:r w:rsidR="003A2DBB">
        <w:t xml:space="preserve"> </w:t>
      </w:r>
      <w:r w:rsidR="00527F3E">
        <w:t xml:space="preserve"> The amount of the special needs grant shall not exceed $2,000. </w:t>
      </w:r>
    </w:p>
    <w:p w:rsidR="00BC60F3" w:rsidRDefault="00FF6E0A" w:rsidP="00BC60F3">
      <w:r>
        <w:tab/>
        <w:t>b.</w:t>
      </w:r>
      <w:r>
        <w:tab/>
      </w:r>
      <w:r w:rsidR="00BC60F3">
        <w:t xml:space="preserve">For the purposes of this </w:t>
      </w:r>
      <w:r w:rsidR="007D6E36">
        <w:t>section</w:t>
      </w:r>
      <w:r w:rsidR="00BC60F3">
        <w:t xml:space="preserve">, </w:t>
      </w:r>
      <w:r w:rsidR="00BC60F3" w:rsidRPr="00D020EE">
        <w:t>"</w:t>
      </w:r>
      <w:r w:rsidR="00BC60F3">
        <w:t>v</w:t>
      </w:r>
      <w:r w:rsidR="00BC60F3" w:rsidRPr="00D020EE">
        <w:t>eteran" means a person who has been honorably discharged</w:t>
      </w:r>
      <w:r w:rsidR="00BC60F3">
        <w:t xml:space="preserve">, or discharged or released under other than dishonorable conditions, from the active military service of the United States, or a Reserve Component thereof, including the New Jersey National Guard.  </w:t>
      </w:r>
    </w:p>
    <w:p w:rsidR="00BC60F3" w:rsidRDefault="00BC60F3" w:rsidP="00BC60F3">
      <w:r>
        <w:tab/>
      </w:r>
      <w:r w:rsidR="00383794">
        <w:t>c</w:t>
      </w:r>
      <w:r w:rsidR="00FF6E0A">
        <w:t>.</w:t>
      </w:r>
      <w:r w:rsidR="00FF6E0A">
        <w:tab/>
      </w:r>
      <w:r w:rsidRPr="00EA4922">
        <w:t>The Adjutant General of the Department of Military and Veterans Affairs</w:t>
      </w:r>
      <w:r>
        <w:t xml:space="preserve"> </w:t>
      </w:r>
      <w:r w:rsidRPr="00EA4922">
        <w:t xml:space="preserve">shall </w:t>
      </w:r>
      <w:r>
        <w:t>determine</w:t>
      </w:r>
      <w:r w:rsidRPr="00EA4922">
        <w:t xml:space="preserve"> </w:t>
      </w:r>
      <w:r>
        <w:t xml:space="preserve">the application process, and shall establish the </w:t>
      </w:r>
      <w:r w:rsidR="007D6E36">
        <w:t>eligibility documentation required</w:t>
      </w:r>
      <w:r>
        <w:t xml:space="preserve"> for a person to be considered a qualified applicant.  A qualified applicant seeking to participate in the program shall submit an application in such form as shall be required by the department. </w:t>
      </w:r>
    </w:p>
    <w:p w:rsidR="007D6E36" w:rsidRDefault="00BC60F3" w:rsidP="007D6E36">
      <w:r>
        <w:tab/>
      </w:r>
      <w:r w:rsidR="007D6E36">
        <w:t>To be qualified, the applicant shall be a New Jers</w:t>
      </w:r>
      <w:r w:rsidR="00060932">
        <w:t>ey resident</w:t>
      </w:r>
      <w:r w:rsidR="007D6E36">
        <w:t xml:space="preserve"> </w:t>
      </w:r>
      <w:r w:rsidR="00060932">
        <w:t xml:space="preserve">who needs </w:t>
      </w:r>
      <w:r w:rsidR="001F04E6">
        <w:t xml:space="preserve">immediate </w:t>
      </w:r>
      <w:r w:rsidR="00060932">
        <w:t>financial assistance due to a COVID-19 related event</w:t>
      </w:r>
      <w:r w:rsidR="007D6E36">
        <w:t xml:space="preserve">. </w:t>
      </w:r>
    </w:p>
    <w:p w:rsidR="007D6E36" w:rsidRDefault="007D6E36" w:rsidP="00BC60F3">
      <w:r>
        <w:tab/>
      </w:r>
      <w:r w:rsidR="00383794">
        <w:t>d</w:t>
      </w:r>
      <w:r w:rsidR="00FF6E0A">
        <w:t>.</w:t>
      </w:r>
      <w:r w:rsidR="00FF6E0A">
        <w:tab/>
      </w:r>
      <w:r w:rsidR="00BC60F3">
        <w:t xml:space="preserve">The application shall be submitted to the department, and upon approval, </w:t>
      </w:r>
      <w:r w:rsidR="002441FB">
        <w:t>the department, if adequate mon</w:t>
      </w:r>
      <w:r w:rsidR="00BC60F3">
        <w:t>e</w:t>
      </w:r>
      <w:r w:rsidR="002441FB">
        <w:t>y</w:t>
      </w:r>
      <w:r w:rsidR="00BC60F3">
        <w:t xml:space="preserve">s are available, shall issue the grant.  </w:t>
      </w:r>
      <w:r w:rsidR="004A2224" w:rsidRPr="004A2224">
        <w:t xml:space="preserve">Any grant </w:t>
      </w:r>
      <w:r w:rsidR="009209EB">
        <w:t>issued</w:t>
      </w:r>
      <w:r w:rsidR="004A2224" w:rsidRPr="004A2224">
        <w:t xml:space="preserve"> shall </w:t>
      </w:r>
      <w:r>
        <w:t xml:space="preserve">be paid </w:t>
      </w:r>
      <w:r w:rsidR="004A2224" w:rsidRPr="004A2224">
        <w:t xml:space="preserve">directly to a vendor or creditor of the applicant.  No money shall be </w:t>
      </w:r>
      <w:r>
        <w:t>paid</w:t>
      </w:r>
      <w:r w:rsidR="004A2224" w:rsidRPr="004A2224">
        <w:t xml:space="preserve"> directly to the applicant or a member of the applicant’s family.  </w:t>
      </w:r>
      <w:r>
        <w:t>The Adjutant General may deny an appl</w:t>
      </w:r>
      <w:r w:rsidR="00F3267D">
        <w:t>icant due to insufficient moneys</w:t>
      </w:r>
      <w:r>
        <w:t xml:space="preserve"> available in the grant fund.  </w:t>
      </w:r>
    </w:p>
    <w:p w:rsidR="00BC60F3" w:rsidRPr="00734397" w:rsidRDefault="00BC60F3" w:rsidP="00BC60F3">
      <w:r>
        <w:tab/>
      </w:r>
      <w:r w:rsidR="00383794">
        <w:t>e</w:t>
      </w:r>
      <w:r w:rsidR="00FF6E0A">
        <w:t>.</w:t>
      </w:r>
      <w:r w:rsidR="00FF6E0A">
        <w:tab/>
      </w:r>
      <w:r w:rsidRPr="00734397">
        <w:t xml:space="preserve">The Adjutant General shall be responsible for determining whether any person seeking to be considered a qualified applicant under </w:t>
      </w:r>
      <w:r>
        <w:t>this act</w:t>
      </w:r>
      <w:r w:rsidRPr="00734397">
        <w:t xml:space="preserve">, for the purpose of receiving </w:t>
      </w:r>
      <w:r>
        <w:t>a grant</w:t>
      </w:r>
      <w:r w:rsidRPr="00734397">
        <w:t xml:space="preserve">, meets </w:t>
      </w:r>
      <w:r w:rsidR="007D6E36" w:rsidRPr="00734397">
        <w:t xml:space="preserve">the </w:t>
      </w:r>
      <w:r w:rsidR="007D6E36">
        <w:t>eligibility requirements</w:t>
      </w:r>
      <w:r w:rsidR="007D6E36" w:rsidRPr="00734397">
        <w:t xml:space="preserve"> </w:t>
      </w:r>
      <w:r w:rsidRPr="00734397">
        <w:t>and adjudicating an appeal from any person disputing this determination.  The determination of the Adjutant General shall be binding.</w:t>
      </w:r>
    </w:p>
    <w:p w:rsidR="008A15D6" w:rsidRDefault="008A15D6" w:rsidP="00686AEB"/>
    <w:p w:rsidR="00495174" w:rsidRPr="0025485E" w:rsidRDefault="00FF6E0A" w:rsidP="00FF6E0A">
      <w:pPr>
        <w:tabs>
          <w:tab w:val="clear" w:pos="1440"/>
          <w:tab w:val="left" w:pos="1080"/>
        </w:tabs>
      </w:pPr>
      <w:r>
        <w:tab/>
        <w:t>4.</w:t>
      </w:r>
      <w:r>
        <w:tab/>
        <w:t>a.</w:t>
      </w:r>
      <w:r>
        <w:tab/>
      </w:r>
      <w:r w:rsidR="001F04E6">
        <w:t xml:space="preserve">The temporary grant funds established by the Department of Military and Veterans Affairs in accordance with </w:t>
      </w:r>
      <w:r w:rsidR="00527F3E">
        <w:t xml:space="preserve">sections </w:t>
      </w:r>
      <w:r w:rsidR="0061171F">
        <w:t>2</w:t>
      </w:r>
      <w:r w:rsidR="00527F3E">
        <w:t xml:space="preserve"> and </w:t>
      </w:r>
      <w:r w:rsidR="0061171F">
        <w:t>3</w:t>
      </w:r>
      <w:r w:rsidR="00527F3E">
        <w:t xml:space="preserve"> of P.L.    , c.     (pending before the Legislature as this bill)</w:t>
      </w:r>
      <w:r w:rsidR="00495174">
        <w:t xml:space="preserve">, </w:t>
      </w:r>
      <w:r w:rsidR="00495174" w:rsidRPr="0025485E">
        <w:t>shall be maintained as a separate a</w:t>
      </w:r>
      <w:r w:rsidR="00495174">
        <w:t>ccount</w:t>
      </w:r>
      <w:r w:rsidR="001F04E6">
        <w:t>s</w:t>
      </w:r>
      <w:r w:rsidR="00495174">
        <w:t xml:space="preserve"> and administered by the Department of the Treasury </w:t>
      </w:r>
      <w:r w:rsidR="00495174" w:rsidRPr="0025485E">
        <w:t xml:space="preserve">to carry out the provisions of </w:t>
      </w:r>
      <w:r w:rsidR="00495174">
        <w:t xml:space="preserve">this act, P.L.   , c.   </w:t>
      </w:r>
      <w:r w:rsidR="00495174" w:rsidRPr="0025485E">
        <w:t>(</w:t>
      </w:r>
      <w:r w:rsidR="008E02DA">
        <w:t>p</w:t>
      </w:r>
      <w:r w:rsidR="008E02DA" w:rsidRPr="0025485E">
        <w:t>ending</w:t>
      </w:r>
      <w:r w:rsidR="00495174" w:rsidRPr="0025485E">
        <w:t xml:space="preserve"> before the Legislature as this bill).  </w:t>
      </w:r>
    </w:p>
    <w:p w:rsidR="00495174" w:rsidRDefault="00495174" w:rsidP="00495174">
      <w:r>
        <w:tab/>
        <w:t>The State Treasurer shall administer the fund</w:t>
      </w:r>
      <w:r w:rsidR="001F04E6">
        <w:t>s</w:t>
      </w:r>
      <w:r>
        <w:t xml:space="preserve">, which shall be credited with:  </w:t>
      </w:r>
      <w:r w:rsidR="00FF6E0A">
        <w:br w:type="page"/>
      </w:r>
    </w:p>
    <w:p w:rsidR="00495174" w:rsidRDefault="00FF6E0A" w:rsidP="00495174">
      <w:r>
        <w:lastRenderedPageBreak/>
        <w:tab/>
        <w:t>(1)</w:t>
      </w:r>
      <w:r>
        <w:tab/>
      </w:r>
      <w:r w:rsidR="00495174">
        <w:t>moneys received by the State as gifts, grants, or donations for this purpose, including grants accepted by the Department of Military and Veterans Affairs pursuant to section 12 of P.L.1987,</w:t>
      </w:r>
      <w:r>
        <w:t> </w:t>
      </w:r>
      <w:r w:rsidR="00495174">
        <w:t xml:space="preserve">c.444 (C.38A:3-6.2);   </w:t>
      </w:r>
    </w:p>
    <w:p w:rsidR="00495174" w:rsidRDefault="00FF6E0A" w:rsidP="00495174">
      <w:r>
        <w:tab/>
        <w:t>(2)</w:t>
      </w:r>
      <w:r>
        <w:tab/>
      </w:r>
      <w:r w:rsidR="00495174">
        <w:t>moneys that the Legislature may appropriate; and</w:t>
      </w:r>
    </w:p>
    <w:p w:rsidR="00495174" w:rsidRDefault="00FF6E0A" w:rsidP="00495174">
      <w:r>
        <w:tab/>
        <w:t>(3)</w:t>
      </w:r>
      <w:r>
        <w:tab/>
      </w:r>
      <w:r w:rsidR="00495174">
        <w:t>other moneys made available including, but not limited to, funds provided by the federal government.</w:t>
      </w:r>
    </w:p>
    <w:p w:rsidR="00495174" w:rsidRDefault="00FF6E0A" w:rsidP="00495174">
      <w:r>
        <w:tab/>
        <w:t>b.</w:t>
      </w:r>
      <w:r>
        <w:tab/>
      </w:r>
      <w:r w:rsidR="00495174">
        <w:t>The department may claim from the fund</w:t>
      </w:r>
      <w:r w:rsidR="001F04E6">
        <w:t>s</w:t>
      </w:r>
      <w:r w:rsidR="00495174">
        <w:t xml:space="preserve">, an amount, which shall not exceed five percent of the moneys available in the fund, to cover administrative expenses.  </w:t>
      </w:r>
    </w:p>
    <w:p w:rsidR="00527F3E" w:rsidRDefault="00527F3E" w:rsidP="00495174">
      <w:r>
        <w:tab/>
      </w:r>
    </w:p>
    <w:p w:rsidR="00495174" w:rsidRDefault="00527F3E" w:rsidP="00495174">
      <w:r>
        <w:tab/>
      </w:r>
      <w:r w:rsidR="00FF6E0A">
        <w:t>5.</w:t>
      </w:r>
      <w:r w:rsidR="00FF6E0A">
        <w:tab/>
      </w:r>
      <w:r w:rsidR="00495174" w:rsidRPr="00DD1601">
        <w:t xml:space="preserve">The Adjutant General may adopt, in accordance with the "Administrative Procedure Act," P.L.1968, c.410 (C.52:14B-1 et seq.), rules and regulations necessary to effectuate the </w:t>
      </w:r>
      <w:r w:rsidR="00495174">
        <w:t>purposes of this act</w:t>
      </w:r>
      <w:r>
        <w:t>, P.L.    , c.         (pending before the Legislature as this bill)</w:t>
      </w:r>
      <w:r w:rsidR="00495174" w:rsidRPr="00DD1601">
        <w:t>.</w:t>
      </w:r>
    </w:p>
    <w:p w:rsidR="00495174" w:rsidRDefault="00495174" w:rsidP="00686AEB"/>
    <w:p w:rsidR="00686AEB" w:rsidRDefault="00686AEB" w:rsidP="00686AEB">
      <w:r>
        <w:tab/>
      </w:r>
      <w:r w:rsidR="00527F3E">
        <w:t>6</w:t>
      </w:r>
      <w:r w:rsidR="007755D8">
        <w:t>.</w:t>
      </w:r>
      <w:r w:rsidR="00FF6E0A">
        <w:tab/>
      </w:r>
      <w:r w:rsidR="007755D8">
        <w:t>This act shall take effect</w:t>
      </w:r>
      <w:r w:rsidR="002766FB">
        <w:t xml:space="preserve"> immediately</w:t>
      </w:r>
      <w:r w:rsidR="00527F3E">
        <w:t xml:space="preserve"> and shall expire on the first day of the 13th month after enactment</w:t>
      </w:r>
      <w:r w:rsidR="002766FB">
        <w:t xml:space="preserve">.  </w:t>
      </w:r>
    </w:p>
    <w:p w:rsidR="00F3267D" w:rsidRPr="00AA7880" w:rsidRDefault="00F3267D" w:rsidP="00686AEB"/>
    <w:p w:rsidR="00E81B85" w:rsidRPr="00CE7BD8" w:rsidRDefault="00E81B8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27F3E" w:rsidRDefault="002766FB" w:rsidP="00686AEB">
      <w:r>
        <w:tab/>
      </w:r>
      <w:r w:rsidR="009B6B72">
        <w:t>Veterans, surviving spouses</w:t>
      </w:r>
      <w:r w:rsidR="002A6D1D">
        <w:t>,</w:t>
      </w:r>
      <w:r w:rsidR="009B6B72">
        <w:t xml:space="preserve"> and their families have been financially impacted by the COVID-19 pandemic.  </w:t>
      </w:r>
    </w:p>
    <w:p w:rsidR="002766FB" w:rsidRDefault="009B6B72" w:rsidP="00686AEB">
      <w:r>
        <w:tab/>
      </w:r>
      <w:r w:rsidR="002766FB">
        <w:t>Th</w:t>
      </w:r>
      <w:r w:rsidR="0086682D">
        <w:t>is</w:t>
      </w:r>
      <w:r w:rsidR="002766FB">
        <w:t xml:space="preserve"> bill provides a one-time relief grant of $1,000 to veterans or surviving spouses to help mitigate the negative effects and financial impact of the COVID-19 pandemic</w:t>
      </w:r>
      <w:r w:rsidR="001F04E6">
        <w:t xml:space="preserve"> in New Jersey</w:t>
      </w:r>
      <w:r w:rsidR="002766FB">
        <w:t>.  Th</w:t>
      </w:r>
      <w:r w:rsidR="0086682D">
        <w:t>is</w:t>
      </w:r>
      <w:r w:rsidR="002766FB">
        <w:t xml:space="preserve"> bill also provides a </w:t>
      </w:r>
      <w:r w:rsidR="00A96653">
        <w:t xml:space="preserve">one-time </w:t>
      </w:r>
      <w:r w:rsidR="002766FB">
        <w:t>special needs grant</w:t>
      </w:r>
      <w:r w:rsidR="00527F3E">
        <w:t xml:space="preserve">, not to exceed $2,000, </w:t>
      </w:r>
      <w:r w:rsidR="002766FB">
        <w:t xml:space="preserve">to a veteran or surviving spouse </w:t>
      </w:r>
      <w:r w:rsidR="001F04E6">
        <w:t>who need</w:t>
      </w:r>
      <w:r w:rsidR="00F3267D">
        <w:t>s</w:t>
      </w:r>
      <w:r w:rsidR="001F04E6">
        <w:t xml:space="preserve"> immediate financial assistance</w:t>
      </w:r>
      <w:r w:rsidR="001F04E6" w:rsidRPr="001F04E6">
        <w:t xml:space="preserve"> </w:t>
      </w:r>
      <w:r w:rsidR="001F04E6">
        <w:t>due to a COVID-19 related event</w:t>
      </w:r>
      <w:r w:rsidR="002766FB">
        <w:t xml:space="preserve">. </w:t>
      </w:r>
    </w:p>
    <w:p w:rsidR="00060932" w:rsidRDefault="009F4E15" w:rsidP="00D523B6">
      <w:r>
        <w:tab/>
        <w:t>Under the bill, the Department of</w:t>
      </w:r>
      <w:r w:rsidR="00767F07">
        <w:t xml:space="preserve"> Military and Veterans Affairs </w:t>
      </w:r>
      <w:r>
        <w:t xml:space="preserve">will administer the </w:t>
      </w:r>
      <w:r w:rsidR="007539BA">
        <w:t xml:space="preserve">application process for the </w:t>
      </w:r>
      <w:r>
        <w:t xml:space="preserve">grants.  </w:t>
      </w:r>
      <w:r w:rsidRPr="009F4E15">
        <w:t xml:space="preserve">The Adjutant General </w:t>
      </w:r>
      <w:r>
        <w:t>wi</w:t>
      </w:r>
      <w:r w:rsidRPr="009F4E15">
        <w:t xml:space="preserve">ll determine the process, and establish the </w:t>
      </w:r>
      <w:r w:rsidR="00060932">
        <w:t>eligibility documentation</w:t>
      </w:r>
      <w:r w:rsidRPr="009F4E15">
        <w:t xml:space="preserve"> for a person to be considered a qualified applicant.  A qualified applicant seeking to participate in the program </w:t>
      </w:r>
      <w:r>
        <w:t>will</w:t>
      </w:r>
      <w:r w:rsidRPr="009F4E15">
        <w:t xml:space="preserve"> submit an application in such form as </w:t>
      </w:r>
      <w:r w:rsidR="00A96653">
        <w:t>will</w:t>
      </w:r>
      <w:r w:rsidRPr="009F4E15">
        <w:t xml:space="preserve"> be required by the department. </w:t>
      </w:r>
      <w:r>
        <w:t xml:space="preserve"> An application may be denied if there </w:t>
      </w:r>
      <w:r w:rsidR="00F3267D">
        <w:t>are insufficient moneys</w:t>
      </w:r>
      <w:r w:rsidR="00060932">
        <w:t xml:space="preserve"> in the grant fund.  </w:t>
      </w:r>
      <w:r w:rsidR="007539BA">
        <w:t>An applicant must be a New Jersey resident.</w:t>
      </w:r>
    </w:p>
    <w:p w:rsidR="00D523B6" w:rsidRDefault="00060932" w:rsidP="00D523B6">
      <w:r>
        <w:tab/>
        <w:t>Any</w:t>
      </w:r>
      <w:r w:rsidR="00D523B6">
        <w:t xml:space="preserve"> money </w:t>
      </w:r>
      <w:r w:rsidR="0040312B">
        <w:t>approved</w:t>
      </w:r>
      <w:r w:rsidR="00D523B6">
        <w:t xml:space="preserve"> under the special needs grant will go directly to the vendor or creditor of the applicant</w:t>
      </w:r>
      <w:r>
        <w:t xml:space="preserve">, and no </w:t>
      </w:r>
      <w:r w:rsidR="007539BA">
        <w:t xml:space="preserve">special needs grant </w:t>
      </w:r>
      <w:r w:rsidR="00D523B6">
        <w:t xml:space="preserve">money </w:t>
      </w:r>
      <w:r w:rsidR="0040312B">
        <w:t>will</w:t>
      </w:r>
      <w:r w:rsidR="00D523B6">
        <w:t xml:space="preserve"> be </w:t>
      </w:r>
      <w:r w:rsidR="009209EB">
        <w:t>issued</w:t>
      </w:r>
      <w:r w:rsidR="00D523B6">
        <w:t xml:space="preserve"> directly to the applicant or a member of the applicant’s family.  </w:t>
      </w:r>
    </w:p>
    <w:p w:rsidR="00FF6E0A" w:rsidRDefault="0040312B" w:rsidP="00FF6E0A">
      <w:r w:rsidRPr="0040312B">
        <w:tab/>
      </w:r>
      <w:r>
        <w:t>The State Treasurer will administer the grant</w:t>
      </w:r>
      <w:r w:rsidR="002A6D1D">
        <w:t xml:space="preserve"> fund</w:t>
      </w:r>
      <w:r>
        <w:t xml:space="preserve">, which will be </w:t>
      </w:r>
      <w:r w:rsidR="00C95F34">
        <w:t>credited</w:t>
      </w:r>
      <w:r>
        <w:t xml:space="preserve"> with</w:t>
      </w:r>
      <w:r w:rsidRPr="0040312B">
        <w:t xml:space="preserve">:  (1) moneys received by the </w:t>
      </w:r>
      <w:r w:rsidR="00A96653">
        <w:t>department</w:t>
      </w:r>
      <w:r w:rsidRPr="0040312B">
        <w:t xml:space="preserve"> as gifts, grants, or donations; (2) moneys that the Legislature may </w:t>
      </w:r>
      <w:r w:rsidR="00FF6E0A">
        <w:br w:type="page"/>
      </w:r>
    </w:p>
    <w:p w:rsidR="0040312B" w:rsidRPr="0040312B" w:rsidRDefault="0040312B" w:rsidP="0040312B">
      <w:r w:rsidRPr="0040312B">
        <w:lastRenderedPageBreak/>
        <w:t>appropriate; and</w:t>
      </w:r>
      <w:r w:rsidR="00A96653">
        <w:t xml:space="preserve"> </w:t>
      </w:r>
      <w:r w:rsidRPr="0040312B">
        <w:t>(3) other moneys made available including, but not limited to, funds provided by the federal government.</w:t>
      </w:r>
    </w:p>
    <w:p w:rsidR="00410757" w:rsidRDefault="0040312B" w:rsidP="00D841D9">
      <w:r>
        <w:tab/>
      </w:r>
      <w:r w:rsidR="009F4E15">
        <w:t xml:space="preserve">For the purposes of the bill, </w:t>
      </w:r>
      <w:r w:rsidR="009F4E15" w:rsidRPr="00D020EE">
        <w:t>"</w:t>
      </w:r>
      <w:r w:rsidR="009F4E15">
        <w:t>v</w:t>
      </w:r>
      <w:r w:rsidR="009F4E15" w:rsidRPr="00D020EE">
        <w:t>eteran" means a person who has been honorably discharged</w:t>
      </w:r>
      <w:r w:rsidR="009F4E15">
        <w:t xml:space="preserve">, or discharged or released under other than dishonorable conditions, from the active military service of the United States, or a Reserve Component thereof, including the New Jersey National Guard.  </w:t>
      </w:r>
      <w:r w:rsidR="00AE18E9" w:rsidRPr="00AE18E9">
        <w:t xml:space="preserve"> </w:t>
      </w:r>
    </w:p>
    <w:sectPr w:rsidR="00410757" w:rsidSect="000B3A4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121" w:rsidRDefault="00151121">
      <w:r>
        <w:separator/>
      </w:r>
    </w:p>
  </w:endnote>
  <w:endnote w:type="continuationSeparator" w:id="0">
    <w:p w:rsidR="00151121" w:rsidRDefault="0015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B00" w:rsidRDefault="00932B00" w:rsidP="00932B00">
    <w:pPr>
      <w:pStyle w:val="sponUdate"/>
    </w:pPr>
    <w:r>
      <w:t>(Sponsorship Updated As Of: 8/25/2020)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121" w:rsidRDefault="00151121">
      <w:r>
        <w:separator/>
      </w:r>
    </w:p>
  </w:footnote>
  <w:footnote w:type="continuationSeparator" w:id="0">
    <w:p w:rsidR="00151121" w:rsidRDefault="00151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69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3A48" w:rsidRDefault="000B3A48" w:rsidP="000B3A48">
    <w:pPr>
      <w:pStyle w:val="bpuHeadSpon"/>
    </w:pPr>
    <w:r w:rsidRPr="000B3A48">
      <w:rPr>
        <w:rStyle w:val="bpuHeadSponChar"/>
      </w:rPr>
      <w:t>S2471</w:t>
    </w:r>
    <w:r>
      <w:t xml:space="preserve"> SINGLETON</w:t>
    </w:r>
  </w:p>
  <w:p w:rsidR="000B3A48" w:rsidRDefault="000B3A48" w:rsidP="000B3A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5539C">
      <w:rPr>
        <w:noProof/>
      </w:rPr>
      <w:t>5</w:t>
    </w:r>
    <w:r>
      <w:fldChar w:fldCharType="end"/>
    </w:r>
  </w:p>
  <w:p w:rsidR="000B3A48" w:rsidRDefault="000B3A48" w:rsidP="000B3A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3A48" w:rsidRDefault="000B3A48" w:rsidP="000B3A48">
    <w:pPr>
      <w:pStyle w:val="bpuHeadSpon"/>
    </w:pPr>
    <w:r w:rsidRPr="000B3A48">
      <w:rPr>
        <w:rStyle w:val="bpuHeadSponChar"/>
      </w:rPr>
      <w:t>S2471</w:t>
    </w:r>
    <w:r>
      <w:t xml:space="preserve"> SINGLETON</w:t>
    </w:r>
  </w:p>
  <w:p w:rsidR="000B3A48" w:rsidRDefault="000B3A48" w:rsidP="000B3A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6933">
      <w:rPr>
        <w:noProof/>
      </w:rPr>
      <w:t>2</w:t>
    </w:r>
    <w:r>
      <w:fldChar w:fldCharType="end"/>
    </w:r>
  </w:p>
  <w:p w:rsidR="000B3A48" w:rsidRDefault="000B3A48" w:rsidP="000B3A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BF"/>
    <w:rsid w:val="000051BD"/>
    <w:rsid w:val="000160A5"/>
    <w:rsid w:val="0002335B"/>
    <w:rsid w:val="0003549A"/>
    <w:rsid w:val="000367AE"/>
    <w:rsid w:val="00043B22"/>
    <w:rsid w:val="00054975"/>
    <w:rsid w:val="00057D20"/>
    <w:rsid w:val="00060932"/>
    <w:rsid w:val="0006197C"/>
    <w:rsid w:val="0006281F"/>
    <w:rsid w:val="0008141C"/>
    <w:rsid w:val="00082B89"/>
    <w:rsid w:val="00094A55"/>
    <w:rsid w:val="000958D6"/>
    <w:rsid w:val="000A44A7"/>
    <w:rsid w:val="000B1054"/>
    <w:rsid w:val="000B3411"/>
    <w:rsid w:val="000B3A48"/>
    <w:rsid w:val="000C054C"/>
    <w:rsid w:val="000C12C2"/>
    <w:rsid w:val="000D11AF"/>
    <w:rsid w:val="000D6255"/>
    <w:rsid w:val="000D6262"/>
    <w:rsid w:val="000D7B4A"/>
    <w:rsid w:val="000E4006"/>
    <w:rsid w:val="000E6933"/>
    <w:rsid w:val="000F3DA2"/>
    <w:rsid w:val="000F5FDE"/>
    <w:rsid w:val="000F7466"/>
    <w:rsid w:val="001026CC"/>
    <w:rsid w:val="00123BCC"/>
    <w:rsid w:val="0013000E"/>
    <w:rsid w:val="00133F81"/>
    <w:rsid w:val="0013430E"/>
    <w:rsid w:val="00135943"/>
    <w:rsid w:val="00151121"/>
    <w:rsid w:val="00153EC6"/>
    <w:rsid w:val="001645FB"/>
    <w:rsid w:val="00173D2B"/>
    <w:rsid w:val="00181676"/>
    <w:rsid w:val="00183603"/>
    <w:rsid w:val="00186F61"/>
    <w:rsid w:val="001947E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4E6"/>
    <w:rsid w:val="001F14C7"/>
    <w:rsid w:val="001F7405"/>
    <w:rsid w:val="00205533"/>
    <w:rsid w:val="00212B8D"/>
    <w:rsid w:val="00222983"/>
    <w:rsid w:val="00231734"/>
    <w:rsid w:val="002370D0"/>
    <w:rsid w:val="002441FB"/>
    <w:rsid w:val="00255958"/>
    <w:rsid w:val="00257FA2"/>
    <w:rsid w:val="0026574A"/>
    <w:rsid w:val="002660BB"/>
    <w:rsid w:val="00271372"/>
    <w:rsid w:val="002720E8"/>
    <w:rsid w:val="00275293"/>
    <w:rsid w:val="002766FB"/>
    <w:rsid w:val="002776B0"/>
    <w:rsid w:val="00286C7E"/>
    <w:rsid w:val="002A1029"/>
    <w:rsid w:val="002A3A1A"/>
    <w:rsid w:val="002A4692"/>
    <w:rsid w:val="002A51BA"/>
    <w:rsid w:val="002A6D1D"/>
    <w:rsid w:val="002A795E"/>
    <w:rsid w:val="002B2E26"/>
    <w:rsid w:val="002B3FE6"/>
    <w:rsid w:val="002C2D81"/>
    <w:rsid w:val="002C461E"/>
    <w:rsid w:val="002C6CEC"/>
    <w:rsid w:val="002E09CE"/>
    <w:rsid w:val="002E69D1"/>
    <w:rsid w:val="002F3BA6"/>
    <w:rsid w:val="00302151"/>
    <w:rsid w:val="00315320"/>
    <w:rsid w:val="003218C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794"/>
    <w:rsid w:val="00391DA4"/>
    <w:rsid w:val="003A2DBB"/>
    <w:rsid w:val="003A38E9"/>
    <w:rsid w:val="003A3C64"/>
    <w:rsid w:val="003A3F83"/>
    <w:rsid w:val="003C43EF"/>
    <w:rsid w:val="003C5A6B"/>
    <w:rsid w:val="003C67CD"/>
    <w:rsid w:val="003C7FB2"/>
    <w:rsid w:val="003D24DE"/>
    <w:rsid w:val="003D5878"/>
    <w:rsid w:val="003E26D4"/>
    <w:rsid w:val="003E47BA"/>
    <w:rsid w:val="003F3B37"/>
    <w:rsid w:val="0040195A"/>
    <w:rsid w:val="00402DC0"/>
    <w:rsid w:val="0040312B"/>
    <w:rsid w:val="0041075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39C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910"/>
    <w:rsid w:val="00492076"/>
    <w:rsid w:val="00493B1D"/>
    <w:rsid w:val="00495174"/>
    <w:rsid w:val="00497037"/>
    <w:rsid w:val="004A0C57"/>
    <w:rsid w:val="004A2224"/>
    <w:rsid w:val="004A24E2"/>
    <w:rsid w:val="004A3009"/>
    <w:rsid w:val="004A6940"/>
    <w:rsid w:val="004A77A4"/>
    <w:rsid w:val="004B5AD0"/>
    <w:rsid w:val="004C742C"/>
    <w:rsid w:val="004D5A7C"/>
    <w:rsid w:val="004E1F3E"/>
    <w:rsid w:val="004E7C21"/>
    <w:rsid w:val="004F21BD"/>
    <w:rsid w:val="004F4F1D"/>
    <w:rsid w:val="004F74DD"/>
    <w:rsid w:val="00501317"/>
    <w:rsid w:val="0050495C"/>
    <w:rsid w:val="00505DC9"/>
    <w:rsid w:val="00506E1E"/>
    <w:rsid w:val="00513C81"/>
    <w:rsid w:val="00516CBF"/>
    <w:rsid w:val="00527BFB"/>
    <w:rsid w:val="00527F3E"/>
    <w:rsid w:val="00532A32"/>
    <w:rsid w:val="00540B0B"/>
    <w:rsid w:val="0054460F"/>
    <w:rsid w:val="005536CD"/>
    <w:rsid w:val="00554051"/>
    <w:rsid w:val="00557240"/>
    <w:rsid w:val="00557CFF"/>
    <w:rsid w:val="0056187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57A"/>
    <w:rsid w:val="005E017C"/>
    <w:rsid w:val="005E50C6"/>
    <w:rsid w:val="005F2A97"/>
    <w:rsid w:val="005F399B"/>
    <w:rsid w:val="005F5D11"/>
    <w:rsid w:val="006019F8"/>
    <w:rsid w:val="00605B20"/>
    <w:rsid w:val="0061156F"/>
    <w:rsid w:val="0061171F"/>
    <w:rsid w:val="00613FF5"/>
    <w:rsid w:val="006155A8"/>
    <w:rsid w:val="00621B94"/>
    <w:rsid w:val="00626239"/>
    <w:rsid w:val="00635316"/>
    <w:rsid w:val="00635449"/>
    <w:rsid w:val="00636B98"/>
    <w:rsid w:val="006378C5"/>
    <w:rsid w:val="00645E6A"/>
    <w:rsid w:val="00665CBC"/>
    <w:rsid w:val="00667A5C"/>
    <w:rsid w:val="00677316"/>
    <w:rsid w:val="00686AEB"/>
    <w:rsid w:val="006A06D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DCC"/>
    <w:rsid w:val="00707CD3"/>
    <w:rsid w:val="00716BB9"/>
    <w:rsid w:val="007256D1"/>
    <w:rsid w:val="007279FD"/>
    <w:rsid w:val="007502CB"/>
    <w:rsid w:val="00752D79"/>
    <w:rsid w:val="00752E20"/>
    <w:rsid w:val="007539BA"/>
    <w:rsid w:val="00756EDE"/>
    <w:rsid w:val="00767F07"/>
    <w:rsid w:val="007755D8"/>
    <w:rsid w:val="00781B4D"/>
    <w:rsid w:val="007824BF"/>
    <w:rsid w:val="00783B8D"/>
    <w:rsid w:val="00794B94"/>
    <w:rsid w:val="00794BD4"/>
    <w:rsid w:val="007959A2"/>
    <w:rsid w:val="007A2F73"/>
    <w:rsid w:val="007A3061"/>
    <w:rsid w:val="007A5A0B"/>
    <w:rsid w:val="007B3FB8"/>
    <w:rsid w:val="007C0E14"/>
    <w:rsid w:val="007C7DE4"/>
    <w:rsid w:val="007D232E"/>
    <w:rsid w:val="007D40CB"/>
    <w:rsid w:val="007D5796"/>
    <w:rsid w:val="007D59C0"/>
    <w:rsid w:val="007D6E36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82D"/>
    <w:rsid w:val="00867AC2"/>
    <w:rsid w:val="0087056E"/>
    <w:rsid w:val="00875402"/>
    <w:rsid w:val="00884D51"/>
    <w:rsid w:val="008916EC"/>
    <w:rsid w:val="00891E4F"/>
    <w:rsid w:val="008A15D6"/>
    <w:rsid w:val="008A31C5"/>
    <w:rsid w:val="008A4F9A"/>
    <w:rsid w:val="008B2850"/>
    <w:rsid w:val="008C144D"/>
    <w:rsid w:val="008C79B3"/>
    <w:rsid w:val="008D09E4"/>
    <w:rsid w:val="008D77BD"/>
    <w:rsid w:val="008E02DA"/>
    <w:rsid w:val="008E454C"/>
    <w:rsid w:val="008E7DE6"/>
    <w:rsid w:val="008F1E5A"/>
    <w:rsid w:val="00901BDA"/>
    <w:rsid w:val="00903E89"/>
    <w:rsid w:val="009121D8"/>
    <w:rsid w:val="00916F7A"/>
    <w:rsid w:val="00917FE3"/>
    <w:rsid w:val="009209EB"/>
    <w:rsid w:val="009318C7"/>
    <w:rsid w:val="00931C09"/>
    <w:rsid w:val="00932B00"/>
    <w:rsid w:val="009348C2"/>
    <w:rsid w:val="009440D0"/>
    <w:rsid w:val="00946ECE"/>
    <w:rsid w:val="009520E8"/>
    <w:rsid w:val="009523A3"/>
    <w:rsid w:val="00960958"/>
    <w:rsid w:val="009612E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928"/>
    <w:rsid w:val="00997152"/>
    <w:rsid w:val="009972CD"/>
    <w:rsid w:val="009A0E9C"/>
    <w:rsid w:val="009A45DA"/>
    <w:rsid w:val="009B06D2"/>
    <w:rsid w:val="009B34EC"/>
    <w:rsid w:val="009B5D67"/>
    <w:rsid w:val="009B6176"/>
    <w:rsid w:val="009B6B72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E15"/>
    <w:rsid w:val="009F4FAC"/>
    <w:rsid w:val="00A017C0"/>
    <w:rsid w:val="00A10ECC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67E14"/>
    <w:rsid w:val="00A70F58"/>
    <w:rsid w:val="00A72987"/>
    <w:rsid w:val="00A72E7D"/>
    <w:rsid w:val="00A7346B"/>
    <w:rsid w:val="00A84C4F"/>
    <w:rsid w:val="00A932A1"/>
    <w:rsid w:val="00A96653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8E9"/>
    <w:rsid w:val="00AF1A8C"/>
    <w:rsid w:val="00AF1D60"/>
    <w:rsid w:val="00B0116D"/>
    <w:rsid w:val="00B01173"/>
    <w:rsid w:val="00B02F35"/>
    <w:rsid w:val="00B05A3C"/>
    <w:rsid w:val="00B07100"/>
    <w:rsid w:val="00B1138C"/>
    <w:rsid w:val="00B16282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0F3"/>
    <w:rsid w:val="00BC610E"/>
    <w:rsid w:val="00BC7892"/>
    <w:rsid w:val="00BD6F80"/>
    <w:rsid w:val="00BE24D6"/>
    <w:rsid w:val="00BE7EFA"/>
    <w:rsid w:val="00BF06AD"/>
    <w:rsid w:val="00BF2C67"/>
    <w:rsid w:val="00C04F4D"/>
    <w:rsid w:val="00C126BD"/>
    <w:rsid w:val="00C12E48"/>
    <w:rsid w:val="00C13D14"/>
    <w:rsid w:val="00C15F53"/>
    <w:rsid w:val="00C23F09"/>
    <w:rsid w:val="00C25356"/>
    <w:rsid w:val="00C328D0"/>
    <w:rsid w:val="00C46BC1"/>
    <w:rsid w:val="00C51E05"/>
    <w:rsid w:val="00C5235F"/>
    <w:rsid w:val="00C54CE2"/>
    <w:rsid w:val="00C66BF3"/>
    <w:rsid w:val="00C70140"/>
    <w:rsid w:val="00C715BA"/>
    <w:rsid w:val="00C73CA7"/>
    <w:rsid w:val="00C822F6"/>
    <w:rsid w:val="00C82AC2"/>
    <w:rsid w:val="00C8456C"/>
    <w:rsid w:val="00C91E19"/>
    <w:rsid w:val="00C92402"/>
    <w:rsid w:val="00C92867"/>
    <w:rsid w:val="00C93B93"/>
    <w:rsid w:val="00C95F34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87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3B6"/>
    <w:rsid w:val="00D6090A"/>
    <w:rsid w:val="00D62FA3"/>
    <w:rsid w:val="00D63B6F"/>
    <w:rsid w:val="00D64A90"/>
    <w:rsid w:val="00D841D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AFD"/>
    <w:rsid w:val="00E15573"/>
    <w:rsid w:val="00E25A5B"/>
    <w:rsid w:val="00E31680"/>
    <w:rsid w:val="00E373C7"/>
    <w:rsid w:val="00E4267B"/>
    <w:rsid w:val="00E42F13"/>
    <w:rsid w:val="00E43DD7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B85"/>
    <w:rsid w:val="00E93836"/>
    <w:rsid w:val="00EA7C16"/>
    <w:rsid w:val="00EB4FDB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267D"/>
    <w:rsid w:val="00F344E3"/>
    <w:rsid w:val="00F34D58"/>
    <w:rsid w:val="00F4025D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3730336"/>
  <w15:docId w15:val="{C81B7055-A0F7-4EA0-9606-1D38EA26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D6F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6F8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B3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3BE8A-B406-42B9-841F-05EF07F1D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1307</Words>
  <Characters>7014</Characters>
  <Application>Microsoft Office Word</Application>
  <DocSecurity>0</DocSecurity>
  <Lines>172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S2471</vt:lpstr>
    </vt:vector>
  </TitlesOfParts>
  <Manager>R230</Manager>
  <Company>NJ Office of Legislative Services</Company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S2471</dc:title>
  <dc:subject/>
  <dc:creator>Senator  SINGLETON</dc:creator>
  <cp:keywords>S2471|5|SG |216|305|76|F|0|</cp:keywords>
  <dc:description>INTRODUCED MAY 11, 2020</dc:description>
  <cp:lastModifiedBy>Todaro, Vivian</cp:lastModifiedBy>
  <cp:revision>2</cp:revision>
  <cp:lastPrinted>2020-08-26T16:29:00Z</cp:lastPrinted>
  <dcterms:created xsi:type="dcterms:W3CDTF">2020-08-26T16:30:00Z</dcterms:created>
  <dcterms:modified xsi:type="dcterms:W3CDTF">2020-08-26T16:30:00Z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