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C1A3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C1A34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2488</w:t>
      </w:r>
      <w:r w:rsidR="0063703D" w:rsidRPr="00ED5E27">
        <w:rPr>
          <w:b/>
          <w:sz w:val="36"/>
          <w:szCs w:val="36"/>
        </w:rPr>
        <w:t xml:space="preserve"> </w:t>
      </w:r>
    </w:p>
    <w:p w:rsidR="00CC1A34" w:rsidRDefault="00CC1A34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C1A34">
        <w:rPr>
          <w:caps/>
          <w:szCs w:val="24"/>
        </w:rPr>
        <w:t>AUGUST 10, 2020</w:t>
      </w:r>
    </w:p>
    <w:p w:rsidR="004144CF" w:rsidRDefault="004144CF" w:rsidP="0083060A"/>
    <w:p w:rsidR="00ED7E3E" w:rsidRDefault="00ED7E3E" w:rsidP="00ED7E3E">
      <w:r>
        <w:tab/>
        <w:t>The Senate Labor Committee reports favorably Senate Bill, No.</w:t>
      </w:r>
      <w:r w:rsidR="001627BF">
        <w:t xml:space="preserve"> </w:t>
      </w:r>
      <w:r>
        <w:t>2488.</w:t>
      </w:r>
    </w:p>
    <w:p w:rsidR="001627BF" w:rsidRDefault="009E5310" w:rsidP="000A2AB6">
      <w:r>
        <w:tab/>
      </w:r>
      <w:r w:rsidR="000A2AB6">
        <w:t>This bill allocates to the Department of Labor and Workforce Development</w:t>
      </w:r>
      <w:r w:rsidR="00FE233A">
        <w:t xml:space="preserve"> from the federal </w:t>
      </w:r>
      <w:r w:rsidR="003D2FDD">
        <w:t xml:space="preserve">aid </w:t>
      </w:r>
      <w:r w:rsidR="00FE233A">
        <w:t xml:space="preserve">to the State </w:t>
      </w:r>
      <w:r w:rsidR="003D2FDD">
        <w:t>for</w:t>
      </w:r>
      <w:r w:rsidR="00E17954">
        <w:t xml:space="preserve"> </w:t>
      </w:r>
      <w:r w:rsidR="00FE233A">
        <w:t xml:space="preserve">the COVID19 pandemic </w:t>
      </w:r>
      <w:r w:rsidR="000D1325">
        <w:t xml:space="preserve">$50 million </w:t>
      </w:r>
      <w:r w:rsidR="00FE233A">
        <w:t xml:space="preserve">to </w:t>
      </w:r>
      <w:r w:rsidR="000A2AB6">
        <w:t>be spent to improve the benefit claims processing capacity of the unemployment insurance program</w:t>
      </w:r>
      <w:r w:rsidR="00FE233A">
        <w:t xml:space="preserve">.  The bill requires </w:t>
      </w:r>
      <w:r w:rsidR="000A2AB6">
        <w:t xml:space="preserve">the department to submit to the Legislature an implementation plan to </w:t>
      </w:r>
      <w:r w:rsidR="00FE233A">
        <w:t>effectuate the bill’s provisions</w:t>
      </w:r>
      <w:r w:rsidR="000A2AB6">
        <w:t xml:space="preserve">. </w:t>
      </w:r>
    </w:p>
    <w:sectPr w:rsidR="001627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34" w:rsidRDefault="00CC1A34">
      <w:r>
        <w:separator/>
      </w:r>
    </w:p>
  </w:endnote>
  <w:endnote w:type="continuationSeparator" w:id="0">
    <w:p w:rsidR="00CC1A34" w:rsidRDefault="00CC1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34" w:rsidRDefault="00CC1A34">
      <w:r>
        <w:separator/>
      </w:r>
    </w:p>
  </w:footnote>
  <w:footnote w:type="continuationSeparator" w:id="0">
    <w:p w:rsidR="00CC1A34" w:rsidRDefault="00CC1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627BF" w:rsidP="001627B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627BF" w:rsidRDefault="001627BF" w:rsidP="001627B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3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2AB6"/>
    <w:rsid w:val="000B3E82"/>
    <w:rsid w:val="000B5230"/>
    <w:rsid w:val="000B7E9C"/>
    <w:rsid w:val="000C45B4"/>
    <w:rsid w:val="000C6786"/>
    <w:rsid w:val="000D1325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5DEC"/>
    <w:rsid w:val="00121487"/>
    <w:rsid w:val="001231F1"/>
    <w:rsid w:val="00140BC7"/>
    <w:rsid w:val="00146CD6"/>
    <w:rsid w:val="001471AE"/>
    <w:rsid w:val="001561A5"/>
    <w:rsid w:val="0015788F"/>
    <w:rsid w:val="0016084D"/>
    <w:rsid w:val="001627BF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039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77BD7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2FDD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34FC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C7D26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5310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1A34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7954"/>
    <w:rsid w:val="00E222FE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E3E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233A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8C427A9-799A-46A2-9B12-F0F61755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83</Words>
  <Characters>448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S2488 LABOR Statement AUGUST 10, 2020</vt:lpstr>
    </vt:vector>
  </TitlesOfParts>
  <Manager>R225</Manager>
  <Company>NJ OLS DMU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S2488 SLA Statement 8/10/20</dc:title>
  <dc:subject/>
  <dc:creator>Senate SLA</dc:creator>
  <cp:keywords>S2488|1|CL |84|0|0|!|0|</cp:keywords>
  <dc:description/>
  <cp:lastModifiedBy>Siracusa, Nicole</cp:lastModifiedBy>
  <cp:revision>2</cp:revision>
  <cp:lastPrinted>1999-09-30T17:29:00Z</cp:lastPrinted>
  <dcterms:created xsi:type="dcterms:W3CDTF">2020-08-11T15:23:00Z</dcterms:created>
  <dcterms:modified xsi:type="dcterms:W3CDTF">2020-08-11T15:23:00Z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