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434BA"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434B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434BA">
        <w:rPr>
          <w:caps/>
          <w:szCs w:val="24"/>
        </w:rPr>
        <w:t>JUNE 4, 2020</w:t>
      </w:r>
    </w:p>
    <w:p w:rsidR="004B2ABF" w:rsidRDefault="004B2ABF" w:rsidP="0083060A"/>
    <w:p w:rsidR="00335788" w:rsidRDefault="00335788" w:rsidP="00D523E7">
      <w:r>
        <w:tab/>
        <w:t xml:space="preserve">The Senate Environment and Energy Committee favorably reports Senate Bill No. 2498.  </w:t>
      </w:r>
    </w:p>
    <w:p w:rsidR="00D523E7" w:rsidRPr="00ED207C" w:rsidRDefault="00D523E7" w:rsidP="00D523E7">
      <w:r>
        <w:tab/>
      </w:r>
      <w:r w:rsidRPr="00ED207C">
        <w:t xml:space="preserve">This bill </w:t>
      </w:r>
      <w:r>
        <w:t>would authorize</w:t>
      </w:r>
      <w:r w:rsidRPr="00ED207C">
        <w:t xml:space="preserve"> the New Jers</w:t>
      </w:r>
      <w:r>
        <w:t>ey Infrastructure Bank (NJIB)</w:t>
      </w:r>
      <w:r w:rsidRPr="00ED207C">
        <w:t xml:space="preserve"> (formerly the New Jersey Environme</w:t>
      </w:r>
      <w:r>
        <w:t>ntal Infrastructure Trust) to</w:t>
      </w:r>
      <w:r w:rsidRPr="00ED207C">
        <w:t xml:space="preserve"> expend up to </w:t>
      </w:r>
      <w:r w:rsidRPr="00C256EA">
        <w:t>$</w:t>
      </w:r>
      <w:r>
        <w:t>1.168 billion</w:t>
      </w:r>
      <w:r w:rsidRPr="00ED207C">
        <w:t xml:space="preserve"> and </w:t>
      </w:r>
      <w:r>
        <w:t xml:space="preserve">any unexpended balances from </w:t>
      </w:r>
      <w:r w:rsidRPr="00ED207C">
        <w:t>previous authorizations to provide loans with an interest rate at or below the prevailing market rate to pr</w:t>
      </w:r>
      <w:r>
        <w:t>oject sponsors (primarily local</w:t>
      </w:r>
      <w:r w:rsidRPr="00ED207C">
        <w:t xml:space="preserve"> governments, public authorities, or public water utilities) for a portion of the total costs of </w:t>
      </w:r>
      <w:r>
        <w:t>174</w:t>
      </w:r>
      <w:r w:rsidRPr="00ED207C">
        <w:t xml:space="preserve"> eligible environmental infrastructure projects. </w:t>
      </w:r>
      <w:r>
        <w:t xml:space="preserve"> </w:t>
      </w:r>
      <w:r w:rsidRPr="00ED207C">
        <w:t>The eligible projects are those included in the “Storm Sandy and State Fiscal Year 202</w:t>
      </w:r>
      <w:r>
        <w:t>1</w:t>
      </w:r>
      <w:r w:rsidRPr="00ED207C">
        <w:t xml:space="preserve"> Clean Water Project Priority List” and the “State Fiscal Year 202</w:t>
      </w:r>
      <w:r>
        <w:t>1</w:t>
      </w:r>
      <w:r w:rsidRPr="00ED207C">
        <w:t xml:space="preserve"> Drinking Water Project Priority List,” as well as </w:t>
      </w:r>
      <w:r>
        <w:t>five</w:t>
      </w:r>
      <w:r w:rsidRPr="00ED207C">
        <w:t xml:space="preserve"> clean water </w:t>
      </w:r>
      <w:r>
        <w:t xml:space="preserve">projects and two drinking water </w:t>
      </w:r>
      <w:r w:rsidRPr="00ED207C">
        <w:t xml:space="preserve">projects that received a loan in the past and which now require a supplemental loan in order to meet actual costs. </w:t>
      </w:r>
    </w:p>
    <w:p w:rsidR="00D523E7" w:rsidRDefault="00D523E7" w:rsidP="00D523E7">
      <w:r>
        <w:tab/>
      </w:r>
      <w:r w:rsidRPr="00ED207C">
        <w:t>In addition to the use of prior unused allocations, this bill also permits the NJIB to use any loan repayments received to date, and the amounts for capitalized interest, bond issuance expenses and related amounts, to fund the State Fiscal Year 202</w:t>
      </w:r>
      <w:r>
        <w:t>1</w:t>
      </w:r>
      <w:r w:rsidRPr="00ED207C">
        <w:t xml:space="preserve"> New Jersey Environmental Infrastructure Financing Program (NJEIFP). </w:t>
      </w:r>
    </w:p>
    <w:p w:rsidR="00D523E7" w:rsidRDefault="00D523E7" w:rsidP="00CC3486">
      <w:r>
        <w:tab/>
      </w:r>
      <w:r w:rsidRPr="00100394">
        <w:t xml:space="preserve">This bill would also provide loan financing from the </w:t>
      </w:r>
      <w:r>
        <w:t>NJIB</w:t>
      </w:r>
      <w:r w:rsidRPr="00100394">
        <w:t xml:space="preserve"> for the balance of the allowable project costs of four eligible clean water projects partially funded from the “Pinelands Infrastructure Trust Fund” established pursuant to the “Pinelands Infrastructure Trust Bond Act of 1985”, P.L.1985, c. 302.</w:t>
      </w:r>
      <w:r>
        <w:t xml:space="preserve">  </w:t>
      </w:r>
    </w:p>
    <w:sectPr w:rsidR="00D523E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4BA" w:rsidRDefault="004434BA">
      <w:r>
        <w:separator/>
      </w:r>
    </w:p>
  </w:endnote>
  <w:endnote w:type="continuationSeparator" w:id="0">
    <w:p w:rsidR="004434BA" w:rsidRDefault="0044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4BA" w:rsidRDefault="004434BA">
      <w:r>
        <w:separator/>
      </w:r>
    </w:p>
  </w:footnote>
  <w:footnote w:type="continuationSeparator" w:id="0">
    <w:p w:rsidR="004434BA" w:rsidRDefault="00443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3486" w:rsidP="00CC3486">
    <w:pPr>
      <w:pStyle w:val="HeaderPage2"/>
      <w:jc w:val="center"/>
    </w:pPr>
    <w:r>
      <w:fldChar w:fldCharType="begin"/>
    </w:r>
    <w:r>
      <w:instrText xml:space="preserve"> PAGE  \* MERGEFORMAT </w:instrText>
    </w:r>
    <w:r>
      <w:fldChar w:fldCharType="separate"/>
    </w:r>
    <w:r>
      <w:rPr>
        <w:noProof/>
      </w:rPr>
      <w:t>2</w:t>
    </w:r>
    <w:r>
      <w:fldChar w:fldCharType="end"/>
    </w:r>
  </w:p>
  <w:p w:rsidR="00CC3486" w:rsidRDefault="00CC3486" w:rsidP="00CC34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4BA"/>
    <w:rsid w:val="00010CB9"/>
    <w:rsid w:val="00012252"/>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788"/>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F04"/>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4B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5B0"/>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B98"/>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2B5"/>
    <w:rsid w:val="006F4981"/>
    <w:rsid w:val="00706AE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7A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CF6"/>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48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3E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096BD9D-16DF-4BC8-A9D0-478D8122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47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7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257</Words>
  <Characters>1408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S2498 SEN Statement 6/4/20</vt:lpstr>
    </vt:vector>
  </TitlesOfParts>
  <Manager>R230</Manager>
  <Company>NJ OLS DMU</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S2498 SEN Statement 6/4/20</dc:title>
  <dc:subject/>
  <dc:creator>Senate SEN</dc:creator>
  <cp:keywords>S2498|1|EA |277|0|0|!||</cp:keywords>
  <dc:description/>
  <cp:lastModifiedBy>Bektas, Brenda</cp:lastModifiedBy>
  <cp:revision>2</cp:revision>
  <cp:lastPrinted>2020-06-05T14:00:00Z</cp:lastPrinted>
  <dcterms:created xsi:type="dcterms:W3CDTF">2020-06-05T14:37:00Z</dcterms:created>
  <dcterms:modified xsi:type="dcterms:W3CDTF">2020-06-05T14:37:00Z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