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023" w:rsidRDefault="003B4023" w:rsidP="003B4023">
      <w:pPr>
        <w:pStyle w:val="bpuBill"/>
      </w:pPr>
      <w:bookmarkStart w:id="0" w:name="bpuFrontPg"/>
      <w:bookmarkStart w:id="1" w:name="_GoBack"/>
      <w:bookmarkEnd w:id="0"/>
      <w:bookmarkEnd w:id="1"/>
      <w:r>
        <w:t xml:space="preserve">SENATE, No. 2499 </w:t>
      </w:r>
    </w:p>
    <w:p w:rsidR="003B4023" w:rsidRPr="009D38FF" w:rsidRDefault="003B4023" w:rsidP="003B40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027095" r:id="rId8"/>
        </w:object>
      </w:r>
    </w:p>
    <w:p w:rsidR="003B4023" w:rsidRDefault="003B4023" w:rsidP="003B4023">
      <w:pPr>
        <w:pStyle w:val="bpuState"/>
      </w:pPr>
      <w:r>
        <w:t>STATE OF NEW JERSEY</w:t>
      </w:r>
    </w:p>
    <w:p w:rsidR="003B4023" w:rsidRDefault="003B4023" w:rsidP="003B4023">
      <w:pPr>
        <w:pStyle w:val="bpuLegislature"/>
      </w:pPr>
      <w:r>
        <w:t>219th LEGISLATURE</w:t>
      </w:r>
    </w:p>
    <w:p w:rsidR="003B4023" w:rsidRDefault="003B4023" w:rsidP="003B4023">
      <w:pPr>
        <w:pStyle w:val="bpuWpGraphic"/>
      </w:pPr>
      <w:r>
        <w:object w:dxaOrig="8985" w:dyaOrig="255">
          <v:shape id="_x0000_i1026" type="#_x0000_t75" style="width:6in;height:12pt" o:ole="">
            <v:imagedata r:id="rId7" o:title=""/>
          </v:shape>
          <o:OLEObject Type="Embed" ProgID="WPWin6.1" ShapeID="_x0000_i1026" DrawAspect="Content" ObjectID="_1655027096" r:id="rId9"/>
        </w:object>
      </w:r>
      <w:r>
        <w:t xml:space="preserve">  </w:t>
      </w:r>
    </w:p>
    <w:p w:rsidR="003B4023" w:rsidRDefault="003B4023" w:rsidP="003B4023">
      <w:pPr>
        <w:pStyle w:val="bpuIntro"/>
      </w:pPr>
      <w:r>
        <w:t>INTRODUCED MAY 28, 2020</w:t>
      </w:r>
    </w:p>
    <w:p w:rsidR="003B4023" w:rsidRDefault="003B4023" w:rsidP="003B4023">
      <w:pPr>
        <w:pStyle w:val="bpuIntro"/>
      </w:pPr>
    </w:p>
    <w:p w:rsidR="003B4023" w:rsidRDefault="003B4023" w:rsidP="003B4023">
      <w:pPr>
        <w:pStyle w:val="bpuIntro"/>
        <w:sectPr w:rsidR="003B4023" w:rsidSect="00717A4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B4023" w:rsidRDefault="003B4023" w:rsidP="003B4023">
      <w:pPr>
        <w:pStyle w:val="bpuIntro"/>
      </w:pPr>
    </w:p>
    <w:p w:rsidR="003B4023" w:rsidRDefault="003B4023" w:rsidP="003B4023">
      <w:pPr>
        <w:pStyle w:val="bpuSponsor"/>
      </w:pPr>
      <w:r>
        <w:t>Sponsored by:</w:t>
      </w:r>
    </w:p>
    <w:p w:rsidR="003B4023" w:rsidRDefault="003B4023" w:rsidP="003B4023">
      <w:pPr>
        <w:pStyle w:val="bpuSponsor"/>
      </w:pPr>
      <w:r>
        <w:t>Senator  BOB SMITH</w:t>
      </w:r>
    </w:p>
    <w:p w:rsidR="003B4023" w:rsidRDefault="003B4023" w:rsidP="003B4023">
      <w:pPr>
        <w:pStyle w:val="bpuSponsor"/>
      </w:pPr>
      <w:r>
        <w:t>District 17 (Middlesex and Somerset)</w:t>
      </w:r>
    </w:p>
    <w:p w:rsidR="003B4023" w:rsidRDefault="0053527D" w:rsidP="0053527D">
      <w:pPr>
        <w:pStyle w:val="bpuSponsor"/>
      </w:pPr>
      <w:r>
        <w:t>Senator  CHRISTOPHER "KIP" BATEMAN</w:t>
      </w:r>
    </w:p>
    <w:p w:rsidR="0053527D" w:rsidRDefault="0053527D" w:rsidP="0053527D">
      <w:pPr>
        <w:pStyle w:val="bpuSponsor"/>
      </w:pPr>
      <w:r>
        <w:t>District 16 (Hunterdon, Mercer, Middlesex and Somerset)</w:t>
      </w:r>
    </w:p>
    <w:p w:rsidR="0053527D" w:rsidRDefault="00717A4D" w:rsidP="00717A4D">
      <w:pPr>
        <w:pStyle w:val="bpuSponsor"/>
      </w:pPr>
      <w:r>
        <w:t>Assemblyman  PEDRO MEJIA</w:t>
      </w:r>
    </w:p>
    <w:p w:rsidR="00717A4D" w:rsidRDefault="00717A4D" w:rsidP="00717A4D">
      <w:pPr>
        <w:pStyle w:val="bpuSponsor"/>
      </w:pPr>
      <w:r>
        <w:t>District 32 (Bergen and Hudson)</w:t>
      </w:r>
    </w:p>
    <w:p w:rsidR="00717A4D" w:rsidRDefault="00717A4D" w:rsidP="00717A4D">
      <w:pPr>
        <w:pStyle w:val="bpuSponsor"/>
      </w:pPr>
      <w:r>
        <w:t>Assemblywoman  ANGELA V. MCKNIGHT</w:t>
      </w:r>
    </w:p>
    <w:p w:rsidR="00717A4D" w:rsidRDefault="00717A4D" w:rsidP="00717A4D">
      <w:pPr>
        <w:pStyle w:val="bpuSponsor"/>
      </w:pPr>
      <w:r>
        <w:t>District 31 (Hudson)</w:t>
      </w:r>
    </w:p>
    <w:p w:rsidR="00717A4D" w:rsidRDefault="00717A4D" w:rsidP="00717A4D">
      <w:pPr>
        <w:pStyle w:val="bpuSponsor"/>
      </w:pPr>
      <w:r>
        <w:t>Assemblyman  JOHN F. MCKEON</w:t>
      </w:r>
    </w:p>
    <w:p w:rsidR="00717A4D" w:rsidRDefault="00717A4D" w:rsidP="00717A4D">
      <w:pPr>
        <w:pStyle w:val="bpuSponsor"/>
      </w:pPr>
      <w:r>
        <w:t>District 27 (Essex and Morris)</w:t>
      </w:r>
    </w:p>
    <w:p w:rsidR="00717A4D" w:rsidRPr="00717A4D" w:rsidRDefault="00717A4D" w:rsidP="00717A4D"/>
    <w:p w:rsidR="003B4023" w:rsidRDefault="00717A4D" w:rsidP="00717A4D">
      <w:pPr>
        <w:pStyle w:val="bpuSponsor"/>
      </w:pPr>
      <w:r>
        <w:t>Co-Sponsored by:</w:t>
      </w:r>
    </w:p>
    <w:p w:rsidR="00717A4D" w:rsidRPr="00717A4D" w:rsidRDefault="00717A4D" w:rsidP="00717A4D">
      <w:pPr>
        <w:pStyle w:val="bpuSponsor"/>
      </w:pPr>
      <w:r w:rsidRPr="00717A4D">
        <w:t xml:space="preserve">Senators Codey, Ruiz, Assemblymen </w:t>
      </w:r>
      <w:proofErr w:type="spellStart"/>
      <w:r w:rsidRPr="00717A4D">
        <w:t>Verrelli</w:t>
      </w:r>
      <w:proofErr w:type="spellEnd"/>
      <w:r w:rsidRPr="00717A4D">
        <w:t xml:space="preserve">, </w:t>
      </w:r>
      <w:proofErr w:type="spellStart"/>
      <w:r w:rsidRPr="00717A4D">
        <w:t>Freiman</w:t>
      </w:r>
      <w:proofErr w:type="spellEnd"/>
      <w:r w:rsidRPr="00717A4D">
        <w:t xml:space="preserve">, </w:t>
      </w:r>
      <w:proofErr w:type="spellStart"/>
      <w:r w:rsidRPr="00717A4D">
        <w:t>Danielsen</w:t>
      </w:r>
      <w:proofErr w:type="spellEnd"/>
      <w:r w:rsidRPr="00717A4D">
        <w:t xml:space="preserve">, </w:t>
      </w:r>
      <w:proofErr w:type="spellStart"/>
      <w:r w:rsidRPr="00717A4D">
        <w:t>Bramnick</w:t>
      </w:r>
      <w:proofErr w:type="spellEnd"/>
      <w:r w:rsidRPr="00717A4D">
        <w:t xml:space="preserve">, </w:t>
      </w:r>
      <w:proofErr w:type="spellStart"/>
      <w:r w:rsidRPr="00717A4D">
        <w:t>Auth</w:t>
      </w:r>
      <w:proofErr w:type="spellEnd"/>
      <w:r w:rsidRPr="00717A4D">
        <w:t xml:space="preserve">, Bergen, Catalano, Clifton, Dancer, Assemblywoman </w:t>
      </w:r>
      <w:proofErr w:type="spellStart"/>
      <w:r w:rsidRPr="00717A4D">
        <w:t>B.DeCroce</w:t>
      </w:r>
      <w:proofErr w:type="spellEnd"/>
      <w:r w:rsidRPr="00717A4D">
        <w:t xml:space="preserve">, Assemblymen </w:t>
      </w:r>
      <w:proofErr w:type="spellStart"/>
      <w:r w:rsidRPr="00717A4D">
        <w:t>DePhillips</w:t>
      </w:r>
      <w:proofErr w:type="spellEnd"/>
      <w:r w:rsidRPr="00717A4D">
        <w:t xml:space="preserve">, </w:t>
      </w:r>
      <w:proofErr w:type="spellStart"/>
      <w:r w:rsidRPr="00717A4D">
        <w:t>DiMaio</w:t>
      </w:r>
      <w:proofErr w:type="spellEnd"/>
      <w:r w:rsidRPr="00717A4D">
        <w:t xml:space="preserve">, Assemblywomen </w:t>
      </w:r>
      <w:proofErr w:type="spellStart"/>
      <w:r w:rsidRPr="00717A4D">
        <w:t>DiMaso</w:t>
      </w:r>
      <w:proofErr w:type="spellEnd"/>
      <w:r w:rsidRPr="00717A4D">
        <w:t xml:space="preserve">, Dunn, Gove, Assemblymen </w:t>
      </w:r>
      <w:proofErr w:type="spellStart"/>
      <w:r w:rsidRPr="00717A4D">
        <w:t>S.Kean</w:t>
      </w:r>
      <w:proofErr w:type="spellEnd"/>
      <w:r w:rsidRPr="00717A4D">
        <w:t xml:space="preserve">, McClellan, </w:t>
      </w:r>
      <w:proofErr w:type="spellStart"/>
      <w:r w:rsidRPr="00717A4D">
        <w:t>McGuckin</w:t>
      </w:r>
      <w:proofErr w:type="spellEnd"/>
      <w:r w:rsidRPr="00717A4D">
        <w:t xml:space="preserve">, Assemblywoman </w:t>
      </w:r>
      <w:proofErr w:type="spellStart"/>
      <w:r w:rsidRPr="00717A4D">
        <w:t>N.Munoz</w:t>
      </w:r>
      <w:proofErr w:type="spellEnd"/>
      <w:r w:rsidRPr="00717A4D">
        <w:t xml:space="preserve">, Assemblymen Peters, Peterson, Rooney, </w:t>
      </w:r>
      <w:proofErr w:type="spellStart"/>
      <w:r w:rsidRPr="00717A4D">
        <w:t>Scharfenberger</w:t>
      </w:r>
      <w:proofErr w:type="spellEnd"/>
      <w:r w:rsidRPr="00717A4D">
        <w:t xml:space="preserve">, Assemblywoman </w:t>
      </w:r>
      <w:proofErr w:type="spellStart"/>
      <w:r w:rsidRPr="00717A4D">
        <w:t>Schepisi</w:t>
      </w:r>
      <w:proofErr w:type="spellEnd"/>
      <w:r w:rsidRPr="00717A4D">
        <w:t xml:space="preserve">, Assemblymen </w:t>
      </w:r>
      <w:proofErr w:type="spellStart"/>
      <w:r w:rsidRPr="00717A4D">
        <w:t>Simonsen</w:t>
      </w:r>
      <w:proofErr w:type="spellEnd"/>
      <w:r w:rsidRPr="00717A4D">
        <w:t xml:space="preserve">, Space, Assemblywoman Stanfield, Assemblymen Thomson, Webber and </w:t>
      </w:r>
      <w:proofErr w:type="spellStart"/>
      <w:r w:rsidRPr="00717A4D">
        <w:t>Wirths</w:t>
      </w:r>
      <w:proofErr w:type="spellEnd"/>
    </w:p>
    <w:p w:rsidR="001A2D29" w:rsidRDefault="001A2D29" w:rsidP="001A2D29"/>
    <w:p w:rsidR="00717A4D" w:rsidRDefault="00717A4D" w:rsidP="001A2D29"/>
    <w:p w:rsidR="001A2D29" w:rsidRPr="001A2D29" w:rsidRDefault="001A2D29" w:rsidP="001A2D29"/>
    <w:p w:rsidR="003B4023" w:rsidRDefault="003B4023" w:rsidP="003B4023">
      <w:pPr>
        <w:pStyle w:val="bpuSponsor"/>
      </w:pPr>
    </w:p>
    <w:p w:rsidR="003B4023" w:rsidRDefault="003B4023" w:rsidP="003B4023">
      <w:pPr>
        <w:pStyle w:val="bpuSponsor"/>
      </w:pPr>
      <w:r>
        <w:t>SYNOPSIS</w:t>
      </w:r>
    </w:p>
    <w:p w:rsidR="003B4023" w:rsidRDefault="003B4023" w:rsidP="003B4023">
      <w:pPr>
        <w:pStyle w:val="bpuNormText"/>
      </w:pPr>
      <w:r>
        <w:tab/>
        <w:t xml:space="preserve">Appropriates funds to DEP for environmental infrastructure projects for FY2021. </w:t>
      </w:r>
    </w:p>
    <w:p w:rsidR="003B4023" w:rsidRDefault="003B4023" w:rsidP="003B4023">
      <w:pPr>
        <w:pStyle w:val="bpuNormText"/>
      </w:pPr>
    </w:p>
    <w:p w:rsidR="003B4023" w:rsidRDefault="003B4023" w:rsidP="003B4023">
      <w:pPr>
        <w:pStyle w:val="bpuSponsor"/>
      </w:pPr>
      <w:r>
        <w:t xml:space="preserve">CURRENT VERSION OF TEXT </w:t>
      </w:r>
    </w:p>
    <w:p w:rsidR="003B4023" w:rsidRDefault="003B4023" w:rsidP="003B4023">
      <w:pPr>
        <w:pStyle w:val="bpuNormText"/>
      </w:pPr>
      <w:r>
        <w:tab/>
        <w:t>As introduced.</w:t>
      </w:r>
    </w:p>
    <w:p w:rsidR="003B4023" w:rsidRDefault="003B4023" w:rsidP="003B40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4023" w:rsidRDefault="003B4023" w:rsidP="008916EC">
      <w:pPr>
        <w:pStyle w:val="FronterPage"/>
        <w:tabs>
          <w:tab w:val="clear" w:pos="720"/>
          <w:tab w:val="clear" w:pos="1440"/>
          <w:tab w:val="clear" w:pos="2160"/>
          <w:tab w:val="clear" w:pos="2880"/>
          <w:tab w:val="clear" w:pos="3600"/>
          <w:tab w:val="clear" w:pos="4320"/>
          <w:tab w:val="clear" w:pos="5040"/>
        </w:tabs>
        <w:sectPr w:rsidR="003B4023" w:rsidSect="003B4023">
          <w:type w:val="continuous"/>
          <w:pgSz w:w="12240" w:h="20160" w:code="5"/>
          <w:pgMar w:top="1440" w:right="2275" w:bottom="1440" w:left="2275" w:header="72" w:footer="720" w:gutter="0"/>
          <w:pgNumType w:start="1"/>
          <w:cols w:space="720"/>
          <w:docGrid w:linePitch="360"/>
        </w:sectPr>
      </w:pPr>
    </w:p>
    <w:p w:rsidR="00686AEB" w:rsidRPr="00677316" w:rsidRDefault="0028096A" w:rsidP="003E47BA">
      <w:pPr>
        <w:pStyle w:val="HangingAnAct"/>
        <w:rPr>
          <w:rStyle w:val="HangingAnActChar"/>
        </w:rPr>
      </w:pPr>
      <w:r>
        <w:rPr>
          <w:rStyle w:val="BillHead"/>
        </w:rPr>
        <w:lastRenderedPageBreak/>
        <w:t>An Act</w:t>
      </w:r>
      <w:r w:rsidR="00686AEB" w:rsidRPr="006B7FA7">
        <w:rPr>
          <w:rStyle w:val="HangingAnActChar"/>
        </w:rPr>
        <w:t xml:space="preserve"> </w:t>
      </w:r>
      <w:r w:rsidR="0006518A" w:rsidRPr="0006518A">
        <w:t xml:space="preserve">appropriating moneys to the Department of Environmental Protection for the purpose of making zero interest loans or principal forgiveness loans to project sponsors to finance a portion of the costs of environmental infrastructure projects.  </w:t>
      </w:r>
    </w:p>
    <w:p w:rsidR="000B1054" w:rsidRPr="00D71D68" w:rsidRDefault="000B1054" w:rsidP="000B1054"/>
    <w:p w:rsidR="00686AEB" w:rsidRPr="00AA7880" w:rsidRDefault="00686AEB" w:rsidP="00686AEB">
      <w:r>
        <w:tab/>
      </w:r>
      <w:r w:rsidR="0028096A">
        <w:rPr>
          <w:rStyle w:val="BillHeading2"/>
        </w:rPr>
        <w:t>Be It Enacted</w:t>
      </w:r>
      <w:r>
        <w:rPr>
          <w:rStyle w:val="BillHeading2"/>
        </w:rPr>
        <w:t xml:space="preserve"> </w:t>
      </w:r>
      <w:r w:rsidR="0028096A">
        <w:rPr>
          <w:rStyle w:val="BillLanguage"/>
        </w:rPr>
        <w:t>by the Senate and General Assembly of the State of New Jersey:</w:t>
      </w:r>
    </w:p>
    <w:p w:rsidR="00686AEB" w:rsidRPr="00D71D68" w:rsidRDefault="00686AEB" w:rsidP="00686AEB"/>
    <w:p w:rsidR="0006518A" w:rsidRPr="000A2ED1" w:rsidRDefault="0006518A" w:rsidP="0006518A">
      <w:pPr>
        <w:tabs>
          <w:tab w:val="clear" w:pos="1440"/>
          <w:tab w:val="left" w:pos="1080"/>
          <w:tab w:val="left" w:pos="1530"/>
        </w:tabs>
      </w:pPr>
      <w:r w:rsidRPr="000A2ED1">
        <w:tab/>
        <w:t>1.</w:t>
      </w:r>
      <w:r>
        <w:tab/>
        <w:t>a</w:t>
      </w:r>
      <w:r w:rsidRPr="000A2ED1">
        <w:t>.</w:t>
      </w:r>
      <w:r>
        <w:tab/>
      </w:r>
      <w:r w:rsidRPr="000A2ED1">
        <w:t>(1)</w:t>
      </w:r>
      <w:r>
        <w:tab/>
      </w:r>
      <w:r w:rsidRPr="000A2ED1">
        <w:t xml:space="preserve">There is appropriated to the Department of Environmental Protection from the </w:t>
      </w:r>
      <w:r w:rsidR="00C033A0">
        <w:t>“</w:t>
      </w:r>
      <w:r w:rsidRPr="000A2ED1">
        <w:t>Clean Water State Revolving Fund</w:t>
      </w:r>
      <w:r w:rsidR="00077DAE">
        <w:t>,</w:t>
      </w:r>
      <w:r w:rsidR="00C033A0">
        <w:t>”</w:t>
      </w:r>
      <w:r w:rsidRPr="000A2ED1">
        <w:t xml:space="preserve"> established pursuant to section 1 of P.L.2009, c.77, an amount equal to the federal fiscal year 20</w:t>
      </w:r>
      <w:r w:rsidR="00C033A0">
        <w:t>20</w:t>
      </w:r>
      <w:r w:rsidRPr="000A2ED1">
        <w:t xml:space="preserve"> capitalization grant made available to the State for clean water project loans pursuant to the </w:t>
      </w:r>
      <w:r w:rsidR="00C033A0">
        <w:t>“</w:t>
      </w:r>
      <w:r w:rsidRPr="000A2ED1">
        <w:t>Water Quality Act of 1987</w:t>
      </w:r>
      <w:r w:rsidR="00BB3FFC">
        <w:t>,</w:t>
      </w:r>
      <w:r w:rsidR="00C033A0">
        <w:t>”</w:t>
      </w:r>
      <w:r w:rsidR="00BB3FFC">
        <w:t xml:space="preserve"> 33 U.S.C. s.1251 et seq.</w:t>
      </w:r>
      <w:r w:rsidR="00981799">
        <w:t>,</w:t>
      </w:r>
      <w:r w:rsidRPr="000A2ED1">
        <w:t xml:space="preserve"> and any amendatory and supplementary acts thereto (hereinafter referred to as the </w:t>
      </w:r>
      <w:r w:rsidR="00C033A0">
        <w:t>“</w:t>
      </w:r>
      <w:r w:rsidRPr="000A2ED1">
        <w:t>Federal Clean Water Act</w:t>
      </w:r>
      <w:r w:rsidR="00C033A0">
        <w:t>”</w:t>
      </w:r>
      <w:r w:rsidRPr="000A2ED1">
        <w:t>).</w:t>
      </w:r>
    </w:p>
    <w:p w:rsidR="0006518A" w:rsidRPr="000A2ED1" w:rsidRDefault="0006518A" w:rsidP="0006518A">
      <w:r w:rsidRPr="000A2ED1">
        <w:tab/>
        <w:t>(2)</w:t>
      </w:r>
      <w:r w:rsidRPr="000A2ED1">
        <w:tab/>
        <w:t xml:space="preserve">There is appropriated to the Department of Environmental Protection from the </w:t>
      </w:r>
      <w:r w:rsidR="00ED138B">
        <w:t>“</w:t>
      </w:r>
      <w:r w:rsidRPr="000A2ED1">
        <w:t xml:space="preserve">Interim </w:t>
      </w:r>
      <w:r>
        <w:t xml:space="preserve">Environmental </w:t>
      </w:r>
      <w:r w:rsidRPr="000A2ED1">
        <w:t>Financing Program Fund</w:t>
      </w:r>
      <w:r w:rsidR="00077DAE">
        <w:t>,</w:t>
      </w:r>
      <w:r w:rsidR="00ED138B">
        <w:t>”</w:t>
      </w:r>
      <w:r w:rsidRPr="000A2ED1">
        <w:t xml:space="preserve"> established by the New Jersey </w:t>
      </w:r>
      <w:r>
        <w:t xml:space="preserve">Infrastructure Bank </w:t>
      </w:r>
      <w:r w:rsidRPr="000A2ED1">
        <w:t>pursuant to subsection d. of section 9 of P.L.1985, c.334 (C.58:11B-9)</w:t>
      </w:r>
      <w:r w:rsidR="00077DAE">
        <w:t>,</w:t>
      </w:r>
      <w:r w:rsidRPr="000A2ED1">
        <w:t xml:space="preserve"> such amounts as may be necessary to supplement the sums appropriated from the Clean Water State Revolving Fund for the purposes of clean water project loans and providing the State match as </w:t>
      </w:r>
      <w:r w:rsidR="0024700A">
        <w:t xml:space="preserve">may be </w:t>
      </w:r>
      <w:r w:rsidRPr="000A2ED1">
        <w:t>required for the award of the capitalization grants made available to the State for clean water projects pursuant to the Federal Clean Water Act.</w:t>
      </w:r>
    </w:p>
    <w:p w:rsidR="0006518A" w:rsidRPr="000A2ED1" w:rsidRDefault="0006518A" w:rsidP="0006518A">
      <w:r w:rsidRPr="000A2ED1">
        <w:tab/>
        <w:t>(3)</w:t>
      </w:r>
      <w:r w:rsidRPr="000A2ED1">
        <w:tab/>
        <w:t xml:space="preserve">There is appropriated to the Department of Environmental Protection from the </w:t>
      </w:r>
      <w:r w:rsidR="00ED138B">
        <w:t>“</w:t>
      </w:r>
      <w:r w:rsidRPr="000A2ED1">
        <w:t>Disaster Relief Emergency Financing Program Fund</w:t>
      </w:r>
      <w:r w:rsidR="00077DAE">
        <w:t>,</w:t>
      </w:r>
      <w:r w:rsidR="00ED138B">
        <w:t>”</w:t>
      </w:r>
      <w:r w:rsidRPr="000A2ED1">
        <w:t xml:space="preserve"> established by the New Jersey Infrastructure </w:t>
      </w:r>
      <w:r>
        <w:t>Bank</w:t>
      </w:r>
      <w:r w:rsidRPr="000A2ED1">
        <w:t xml:space="preserve"> pursuant to section 1 of P.L.2013, c.93</w:t>
      </w:r>
      <w:r>
        <w:t xml:space="preserve"> </w:t>
      </w:r>
      <w:r w:rsidRPr="000A2ED1">
        <w:t>(C.58:11B-9.5)</w:t>
      </w:r>
      <w:r w:rsidR="00077DAE">
        <w:t>,</w:t>
      </w:r>
      <w:r w:rsidRPr="000A2ED1">
        <w:t xml:space="preserve"> such amounts as may be necessary to supplement the sums appropriated from the Clean Water State Revolving Fund for the purposes of clean water project loans and providing the State match as </w:t>
      </w:r>
      <w:r w:rsidR="0024700A">
        <w:t xml:space="preserve">may be </w:t>
      </w:r>
      <w:r w:rsidRPr="000A2ED1">
        <w:t>required for the award of the capitalization grants made available to the State for clean water projects pursuant to the Federal Clean Water Act.</w:t>
      </w:r>
    </w:p>
    <w:p w:rsidR="0006518A" w:rsidRDefault="0006518A" w:rsidP="0006518A">
      <w:r w:rsidRPr="000A2ED1">
        <w:tab/>
        <w:t>(</w:t>
      </w:r>
      <w:r>
        <w:t>4</w:t>
      </w:r>
      <w:r w:rsidRPr="000A2ED1">
        <w:t>)</w:t>
      </w:r>
      <w:r w:rsidRPr="000A2ED1">
        <w:tab/>
        <w:t xml:space="preserve">There is appropriated to the Department of Environmental Protection from the </w:t>
      </w:r>
      <w:r w:rsidR="00ED138B">
        <w:t>“</w:t>
      </w:r>
      <w:r w:rsidRPr="000A2ED1">
        <w:t>Drinking Water State Revolving Fund</w:t>
      </w:r>
      <w:r w:rsidR="00077DAE">
        <w:t>,</w:t>
      </w:r>
      <w:r w:rsidR="00ED138B">
        <w:t>”</w:t>
      </w:r>
      <w:r w:rsidRPr="000A2ED1">
        <w:t xml:space="preserve"> established pursuant to section 1 of P.L.1998, c.84</w:t>
      </w:r>
      <w:r w:rsidR="00077DAE">
        <w:t>,</w:t>
      </w:r>
      <w:r w:rsidRPr="000A2ED1">
        <w:t xml:space="preserve"> an amount equal to the federal fiscal year </w:t>
      </w:r>
      <w:r w:rsidR="00A17377">
        <w:t>2020</w:t>
      </w:r>
      <w:r w:rsidRPr="000A2ED1">
        <w:t xml:space="preserve"> capitalization grant made available to the State for drinking water projects pursuant to the </w:t>
      </w:r>
      <w:r w:rsidR="00ED138B">
        <w:t>“</w:t>
      </w:r>
      <w:r w:rsidRPr="000A2ED1">
        <w:t>Safe Drinking Water Act Amendments of 1996,</w:t>
      </w:r>
      <w:r w:rsidR="00ED138B">
        <w:t>”</w:t>
      </w:r>
      <w:r w:rsidRPr="000A2ED1">
        <w:t xml:space="preserve"> Pub.L.104-182, and any amendatory and supplementary acts thereto (hereinafter referred to as the </w:t>
      </w:r>
      <w:r w:rsidR="00ED138B">
        <w:t>“</w:t>
      </w:r>
      <w:r w:rsidRPr="000A2ED1">
        <w:t>Federal Safe Drinking Water Act</w:t>
      </w:r>
      <w:r w:rsidR="00ED138B">
        <w:t>”</w:t>
      </w:r>
      <w:r w:rsidRPr="000A2ED1">
        <w:t>).</w:t>
      </w:r>
    </w:p>
    <w:p w:rsidR="00ED138B" w:rsidRPr="000A2ED1" w:rsidRDefault="00ED138B" w:rsidP="0006518A">
      <w:r>
        <w:tab/>
        <w:t>The Department of Environmental Protection is authorized to transfer from the Clean Water State Revolving Fund to the Drinking Water State Revolving Fund, pursuant to the “Water Infrastructure Funding Transfer Act,” Pub.L</w:t>
      </w:r>
      <w:r w:rsidR="001D4FEA">
        <w:t>.</w:t>
      </w:r>
      <w:r>
        <w:t xml:space="preserve">116-63, </w:t>
      </w:r>
      <w:r w:rsidR="00F8308B">
        <w:t>additional</w:t>
      </w:r>
      <w:r>
        <w:t xml:space="preserve"> amounts as may be necessary to address a threat to public health, and an amount </w:t>
      </w:r>
      <w:r>
        <w:lastRenderedPageBreak/>
        <w:t xml:space="preserve">equal to the maximum amount authorized to be transferred is appropriated to the department for </w:t>
      </w:r>
      <w:r w:rsidR="00892231">
        <w:t>those purposes</w:t>
      </w:r>
      <w:r>
        <w:t xml:space="preserve">.  </w:t>
      </w:r>
    </w:p>
    <w:p w:rsidR="0006518A" w:rsidRPr="000A2ED1" w:rsidRDefault="0006518A" w:rsidP="0006518A">
      <w:r w:rsidRPr="000A2ED1">
        <w:tab/>
        <w:t>The Department of Environmental Protection is authorized to transfer from the Clean Water State Revolving Fund to the Drinking Water State Revolving Fund an amount up to the maximum amount authorized to be transferred pursuant to the Federal Safe Drinking Water Act to meet present and future needs for the financing of eligible drinking water projects, and an amount equal to that maximum amount is appropriated to the department for those purposes.</w:t>
      </w:r>
    </w:p>
    <w:p w:rsidR="0006518A" w:rsidRDefault="0006518A" w:rsidP="0006518A">
      <w:r w:rsidRPr="000A2ED1">
        <w:tab/>
        <w:t>The Department of Environmental Protection is authorized to transfer from the Drinking Water State Revolving Fund to the Clean Water State Revolving Fund an amount up to the maximum amount authorized to be transferred pursuant to the Federal Clean Water Act to meet present and future needs for the financing of eligible clean water projects, and an amount equal to that maximum amount is appropriated to the department for those purposes.</w:t>
      </w:r>
    </w:p>
    <w:p w:rsidR="0006518A" w:rsidRDefault="0006518A" w:rsidP="0006518A">
      <w:r>
        <w:tab/>
        <w:t xml:space="preserve">Notwithstanding any provision of this act to the contrary, the Department of Environmental Protection is authorized to utilize funds from the Clean Water State Revolving Fund for the purposes of the Drinking Water State Revolving Fund, and may charge interest on loans made with such invested funds to the extent permitted by the Federal Clean Water Act and the Federal Safe Drinking Water Act.  </w:t>
      </w:r>
    </w:p>
    <w:p w:rsidR="0006518A" w:rsidRPr="000A2ED1" w:rsidRDefault="0006518A" w:rsidP="0006518A">
      <w:r w:rsidRPr="000A2ED1">
        <w:tab/>
        <w:t>(</w:t>
      </w:r>
      <w:r>
        <w:t>5</w:t>
      </w:r>
      <w:r w:rsidRPr="000A2ED1">
        <w:t>)</w:t>
      </w:r>
      <w:r w:rsidRPr="000A2ED1">
        <w:tab/>
        <w:t>There is appropriated to the Department of Environmental Protection the unappropriated balances from the Clean Water State Revolving Fund, including the balances from the Federal Disaster Relief Appropriations Act, and any repayments of loans and interest therefrom,</w:t>
      </w:r>
      <w:r w:rsidR="00D07073" w:rsidRPr="00D07073">
        <w:t xml:space="preserve"> </w:t>
      </w:r>
      <w:r w:rsidR="00D07073" w:rsidRPr="000A2ED1">
        <w:t xml:space="preserve">as </w:t>
      </w:r>
      <w:r w:rsidR="00D07073">
        <w:t xml:space="preserve">may be </w:t>
      </w:r>
      <w:r w:rsidR="00D07073" w:rsidRPr="000A2ED1">
        <w:t>available on or before June 30, 20</w:t>
      </w:r>
      <w:r w:rsidR="00D07073">
        <w:t>21</w:t>
      </w:r>
      <w:r w:rsidR="00D07073" w:rsidRPr="000A2ED1">
        <w:t>,</w:t>
      </w:r>
      <w:r w:rsidRPr="000A2ED1">
        <w:t xml:space="preserve"> for the purposes of clean water project loans and providing the State match as </w:t>
      </w:r>
      <w:r w:rsidR="00B64169">
        <w:t>may</w:t>
      </w:r>
      <w:r w:rsidRPr="000A2ED1">
        <w:t xml:space="preserve"> be required for the award of the capitalization grants made available to the State for clean water projects pursuant to the Federal Clean Water Act.</w:t>
      </w:r>
      <w:r w:rsidR="00D07073">
        <w:t xml:space="preserve">  </w:t>
      </w:r>
    </w:p>
    <w:p w:rsidR="0006518A" w:rsidRPr="000A2ED1" w:rsidRDefault="0006518A" w:rsidP="0006518A">
      <w:r w:rsidRPr="000A2ED1">
        <w:tab/>
        <w:t>(</w:t>
      </w:r>
      <w:r>
        <w:t>6</w:t>
      </w:r>
      <w:r w:rsidRPr="000A2ED1">
        <w:t>)</w:t>
      </w:r>
      <w:r w:rsidRPr="000A2ED1">
        <w:tab/>
        <w:t xml:space="preserve">There is appropriated to the Department of Environmental Protection the unappropriated balances from the </w:t>
      </w:r>
      <w:r w:rsidR="0049084A">
        <w:t>“</w:t>
      </w:r>
      <w:r w:rsidRPr="000A2ED1">
        <w:t>Wastewater Treatment Fund</w:t>
      </w:r>
      <w:r w:rsidR="00077DAE">
        <w:t>,</w:t>
      </w:r>
      <w:r w:rsidR="0049084A">
        <w:t>”</w:t>
      </w:r>
      <w:r w:rsidRPr="000A2ED1">
        <w:t xml:space="preserve"> established pursuant to section 15 of the </w:t>
      </w:r>
      <w:r w:rsidR="0049084A">
        <w:t>“</w:t>
      </w:r>
      <w:r w:rsidRPr="000A2ED1">
        <w:t>Wastewater Treatment Bond Act of 1985</w:t>
      </w:r>
      <w:r w:rsidR="00A75D13">
        <w:t>,</w:t>
      </w:r>
      <w:r w:rsidR="0049084A">
        <w:t>”</w:t>
      </w:r>
      <w:r w:rsidR="00A75D13">
        <w:t xml:space="preserve"> P.L.1985, c.329</w:t>
      </w:r>
      <w:r w:rsidRPr="000A2ED1">
        <w:t xml:space="preserve">, and any repayments of loans and interest therefrom, as </w:t>
      </w:r>
      <w:r w:rsidR="009865A5">
        <w:t xml:space="preserve">may be </w:t>
      </w:r>
      <w:r w:rsidRPr="000A2ED1">
        <w:t>available on or before June 30, 20</w:t>
      </w:r>
      <w:r>
        <w:t>2</w:t>
      </w:r>
      <w:r w:rsidR="0049084A">
        <w:t>1</w:t>
      </w:r>
      <w:r w:rsidRPr="000A2ED1">
        <w:t xml:space="preserve">, for the purposes of clean water project loans and providing the State match as </w:t>
      </w:r>
      <w:r w:rsidR="00B64169">
        <w:t>may</w:t>
      </w:r>
      <w:r w:rsidRPr="000A2ED1">
        <w:t xml:space="preserve"> be required for the award of the capitalization grants made available to the State for clean water projects pursuant to the Federal Clean Water Act.</w:t>
      </w:r>
    </w:p>
    <w:p w:rsidR="0006518A" w:rsidRPr="000A2ED1" w:rsidRDefault="0006518A" w:rsidP="0006518A">
      <w:r w:rsidRPr="000A2ED1">
        <w:tab/>
        <w:t>(</w:t>
      </w:r>
      <w:r>
        <w:t>7</w:t>
      </w:r>
      <w:r w:rsidRPr="000A2ED1">
        <w:t>)</w:t>
      </w:r>
      <w:r w:rsidRPr="000A2ED1">
        <w:tab/>
        <w:t>There is appropriated to the Department of Environmental Protection the unappropriated balances from the “1992 Wastewater Treatment Fund</w:t>
      </w:r>
      <w:r w:rsidR="00077DAE">
        <w:t>,</w:t>
      </w:r>
      <w:r w:rsidRPr="000A2ED1">
        <w:t>” established pursuant to section 27 of the “Green Acres, Clean Water, Farmland and Historic Preservation Bond Act of 1992</w:t>
      </w:r>
      <w:r w:rsidR="00A75D13">
        <w:t xml:space="preserve">,” </w:t>
      </w:r>
      <w:r w:rsidRPr="000A2ED1">
        <w:t>P.L.1992, c</w:t>
      </w:r>
      <w:r w:rsidR="00A75D13">
        <w:t>.88</w:t>
      </w:r>
      <w:r w:rsidRPr="000A2ED1">
        <w:t xml:space="preserve">, and any repayments of loans and interest therefrom, as </w:t>
      </w:r>
      <w:r w:rsidR="009865A5">
        <w:t xml:space="preserve">may be </w:t>
      </w:r>
      <w:r w:rsidRPr="000A2ED1">
        <w:t>available on or before June 30, 20</w:t>
      </w:r>
      <w:r>
        <w:t>2</w:t>
      </w:r>
      <w:r w:rsidR="00A75D13">
        <w:t>1</w:t>
      </w:r>
      <w:r w:rsidRPr="000A2ED1">
        <w:t xml:space="preserve">, for the </w:t>
      </w:r>
      <w:r w:rsidRPr="000A2ED1">
        <w:lastRenderedPageBreak/>
        <w:t xml:space="preserve">purposes of clean water project loans and providing the State match as </w:t>
      </w:r>
      <w:r w:rsidR="00B64169">
        <w:t>may</w:t>
      </w:r>
      <w:r w:rsidRPr="000A2ED1">
        <w:t xml:space="preserve"> be required for the award of the capitalization grants made available to the State for clean water projects pursuant to the Federal Clean Water Act.</w:t>
      </w:r>
    </w:p>
    <w:p w:rsidR="0006518A" w:rsidRDefault="0006518A" w:rsidP="0006518A">
      <w:r w:rsidRPr="000A2ED1">
        <w:tab/>
        <w:t>(</w:t>
      </w:r>
      <w:r>
        <w:t>8</w:t>
      </w:r>
      <w:r w:rsidRPr="000A2ED1">
        <w:t>)</w:t>
      </w:r>
      <w:r w:rsidRPr="000A2ED1">
        <w:tab/>
        <w:t>There is appropriated to the Department of Environmental Protection the unappropriated balances from the “2003 Water Resources and Wastewater Treatment Fund</w:t>
      </w:r>
      <w:r w:rsidR="00077DAE">
        <w:t>,</w:t>
      </w:r>
      <w:r w:rsidRPr="000A2ED1">
        <w:t>” established pursuant to subsection a. of section 19 of the “Dam, Lake, Stream, Flood Control, Water Resources, and Wastewater Treatment Project Bond Act of 2003</w:t>
      </w:r>
      <w:r w:rsidR="006B37F1">
        <w:t>,” P.L.2003, c.162</w:t>
      </w:r>
      <w:r w:rsidRPr="000A2ED1">
        <w:t xml:space="preserve">, and any repayments of loans and interest therefrom, as </w:t>
      </w:r>
      <w:r w:rsidR="009865A5">
        <w:t xml:space="preserve">may be </w:t>
      </w:r>
      <w:r w:rsidRPr="000A2ED1">
        <w:t>available on or before June 30, 20</w:t>
      </w:r>
      <w:r>
        <w:t>2</w:t>
      </w:r>
      <w:r w:rsidR="00346FEB">
        <w:t>1</w:t>
      </w:r>
      <w:r w:rsidRPr="000A2ED1">
        <w:t xml:space="preserve">, for the purposes of clean water project loans and providing the State match as </w:t>
      </w:r>
      <w:r w:rsidR="00B64169">
        <w:t>may</w:t>
      </w:r>
      <w:r w:rsidRPr="000A2ED1">
        <w:t xml:space="preserve"> be required for the award of the capitalization grants made available to the State for clean water projects pursuant to the Federal Clean Water Act.</w:t>
      </w:r>
    </w:p>
    <w:p w:rsidR="0006518A" w:rsidRPr="0003628B" w:rsidRDefault="0006518A" w:rsidP="0006518A">
      <w:r w:rsidRPr="0003628B">
        <w:tab/>
        <w:t>(9)</w:t>
      </w:r>
      <w:r>
        <w:tab/>
      </w:r>
      <w:r w:rsidRPr="0003628B">
        <w:t>There is appropriated to the Department of Environmental Protection the unappropriated balances from the “Pinelands Infrastructure Trust Fund</w:t>
      </w:r>
      <w:r w:rsidR="00077DAE">
        <w:t>,</w:t>
      </w:r>
      <w:r w:rsidRPr="0003628B">
        <w:t>” established pursuant to section 14 of the “Pinelands Infrastructure Trust Bond Act of 1985</w:t>
      </w:r>
      <w:r w:rsidR="00E13340">
        <w:t xml:space="preserve">,” </w:t>
      </w:r>
      <w:r w:rsidRPr="0003628B">
        <w:t>P.L.1985, c.3</w:t>
      </w:r>
      <w:r w:rsidR="00E13340">
        <w:t>02</w:t>
      </w:r>
      <w:r w:rsidRPr="0003628B">
        <w:t xml:space="preserve">, and any repayments of loans and interest therefrom, as </w:t>
      </w:r>
      <w:r w:rsidR="009865A5">
        <w:t xml:space="preserve">may be </w:t>
      </w:r>
      <w:r w:rsidRPr="0003628B">
        <w:t>available on or before June 30, 20</w:t>
      </w:r>
      <w:r>
        <w:t>2</w:t>
      </w:r>
      <w:r w:rsidR="00E13340">
        <w:t>1</w:t>
      </w:r>
      <w:r w:rsidRPr="0003628B">
        <w:t xml:space="preserve">, for the purposes of clean water project loans </w:t>
      </w:r>
      <w:r w:rsidR="00E13340">
        <w:t xml:space="preserve">and drinking water project loans </w:t>
      </w:r>
      <w:r w:rsidRPr="0003628B">
        <w:t xml:space="preserve">and providing the State match as </w:t>
      </w:r>
      <w:r w:rsidR="00B64169">
        <w:t>may</w:t>
      </w:r>
      <w:r w:rsidRPr="0003628B">
        <w:t xml:space="preserve"> be required for the award of the capitalization grants made available to the State for clean water projects pursuant to the Federal Clean Water Act</w:t>
      </w:r>
      <w:r w:rsidR="00E13340">
        <w:t xml:space="preserve"> and for drinking water projects pursuant to the Federal Safe Drinking Water Act</w:t>
      </w:r>
      <w:r w:rsidRPr="0003628B">
        <w:t>.</w:t>
      </w:r>
    </w:p>
    <w:p w:rsidR="0006518A" w:rsidRPr="0003628B" w:rsidRDefault="0006518A" w:rsidP="0006518A">
      <w:pPr>
        <w:tabs>
          <w:tab w:val="clear" w:pos="720"/>
          <w:tab w:val="left" w:pos="900"/>
        </w:tabs>
      </w:pPr>
      <w:r w:rsidRPr="0003628B">
        <w:tab/>
        <w:t>(10)</w:t>
      </w:r>
      <w:r>
        <w:tab/>
      </w:r>
      <w:r w:rsidRPr="0003628B">
        <w:t xml:space="preserve">There is appropriated to the Department of Environmental Protection the unappropriated balances from the </w:t>
      </w:r>
      <w:r w:rsidR="00077DAE">
        <w:t>“</w:t>
      </w:r>
      <w:proofErr w:type="spellStart"/>
      <w:r w:rsidRPr="0003628B">
        <w:t>Stormwater</w:t>
      </w:r>
      <w:proofErr w:type="spellEnd"/>
      <w:r w:rsidRPr="0003628B">
        <w:t xml:space="preserve"> Management and Combined Sewer Overflow Abatement Fund,</w:t>
      </w:r>
      <w:r w:rsidR="00077DAE">
        <w:t>”</w:t>
      </w:r>
      <w:r w:rsidRPr="0003628B">
        <w:t xml:space="preserve"> established pursuant to the “</w:t>
      </w:r>
      <w:proofErr w:type="spellStart"/>
      <w:r w:rsidRPr="0003628B">
        <w:t>Stormwater</w:t>
      </w:r>
      <w:proofErr w:type="spellEnd"/>
      <w:r w:rsidRPr="0003628B">
        <w:t xml:space="preserve"> Management and Combined Sewer Overflow Abatement Bond Act of 1989</w:t>
      </w:r>
      <w:r w:rsidR="00077DAE">
        <w:t>,” P.L.1989, c.181</w:t>
      </w:r>
      <w:r w:rsidRPr="0003628B">
        <w:t xml:space="preserve">, and any repayments of loans and interest therefrom, as </w:t>
      </w:r>
      <w:r w:rsidR="009865A5">
        <w:t xml:space="preserve">may be </w:t>
      </w:r>
      <w:r w:rsidRPr="0003628B">
        <w:t>available on or before June 30, 20</w:t>
      </w:r>
      <w:r>
        <w:t>2</w:t>
      </w:r>
      <w:r w:rsidR="007C591A">
        <w:t>1</w:t>
      </w:r>
      <w:r w:rsidRPr="0003628B">
        <w:t xml:space="preserve">, for the purposes of clean water project loans and providing the State match as </w:t>
      </w:r>
      <w:r w:rsidR="00B64169">
        <w:t>may</w:t>
      </w:r>
      <w:r w:rsidRPr="0003628B">
        <w:t xml:space="preserve"> be required for the award of the capitalization grants made available to the State for clean water projects pursuant to the Federal Clean Water Act.</w:t>
      </w:r>
    </w:p>
    <w:p w:rsidR="0006518A" w:rsidRPr="000A2ED1" w:rsidRDefault="0006518A" w:rsidP="0006518A">
      <w:pPr>
        <w:tabs>
          <w:tab w:val="clear" w:pos="720"/>
          <w:tab w:val="left" w:pos="900"/>
        </w:tabs>
      </w:pPr>
      <w:r w:rsidRPr="000A2ED1">
        <w:tab/>
        <w:t>(1</w:t>
      </w:r>
      <w:r>
        <w:t>1</w:t>
      </w:r>
      <w:r w:rsidRPr="000A2ED1">
        <w:t>)</w:t>
      </w:r>
      <w:r>
        <w:tab/>
      </w:r>
      <w:r w:rsidRPr="000A2ED1">
        <w:t>There is appropriated to the Department of Environmental Protection the unappropriated balances from the Drink</w:t>
      </w:r>
      <w:r w:rsidR="003A0D34">
        <w:t xml:space="preserve">ing Water State Revolving Fund and any repayments of loans and interest therefrom, </w:t>
      </w:r>
      <w:r w:rsidRPr="000A2ED1">
        <w:t xml:space="preserve">including the balances from the </w:t>
      </w:r>
      <w:r w:rsidR="00D07073" w:rsidRPr="000A2ED1">
        <w:t>Federal Disaster Relief Appropriations Act</w:t>
      </w:r>
      <w:r w:rsidR="003A0D34">
        <w:t xml:space="preserve"> as may be available on or before June 30, 2021,</w:t>
      </w:r>
      <w:r w:rsidR="00D07073" w:rsidRPr="000A2ED1">
        <w:t xml:space="preserve"> </w:t>
      </w:r>
      <w:r w:rsidRPr="000A2ED1">
        <w:t>for the purposes of drinking water project loans</w:t>
      </w:r>
      <w:r w:rsidR="003A0D34">
        <w:t xml:space="preserve">.  </w:t>
      </w:r>
    </w:p>
    <w:p w:rsidR="0006518A" w:rsidRPr="000A2ED1" w:rsidRDefault="0006518A" w:rsidP="0006518A">
      <w:pPr>
        <w:tabs>
          <w:tab w:val="clear" w:pos="720"/>
          <w:tab w:val="left" w:pos="900"/>
        </w:tabs>
      </w:pPr>
      <w:r w:rsidRPr="000A2ED1">
        <w:tab/>
        <w:t>(1</w:t>
      </w:r>
      <w:r>
        <w:t>2</w:t>
      </w:r>
      <w:r w:rsidRPr="000A2ED1">
        <w:t>)</w:t>
      </w:r>
      <w:r>
        <w:tab/>
      </w:r>
      <w:r w:rsidRPr="000A2ED1">
        <w:t xml:space="preserve">There is appropriated to the Department of Environmental Protection such sums as may be needed from loan repayments and interest earnings from the </w:t>
      </w:r>
      <w:r w:rsidR="00B30ADA">
        <w:t>“</w:t>
      </w:r>
      <w:r w:rsidRPr="000A2ED1">
        <w:t>Water Supply Fund</w:t>
      </w:r>
      <w:r w:rsidR="00B30ADA">
        <w:t>,”</w:t>
      </w:r>
      <w:r w:rsidRPr="000A2ED1">
        <w:t xml:space="preserve"> established pursuant to section 14 of the “Water Supply Bond Act of 1981</w:t>
      </w:r>
      <w:r w:rsidR="00B30ADA">
        <w:t>,” P.L.1981, c.261,</w:t>
      </w:r>
      <w:r w:rsidRPr="000A2ED1">
        <w:t xml:space="preserve"> for the </w:t>
      </w:r>
      <w:r w:rsidR="00F04DFF">
        <w:t>“</w:t>
      </w:r>
      <w:r w:rsidRPr="000A2ED1">
        <w:t xml:space="preserve">Drinking Water State Revolving Fund </w:t>
      </w:r>
      <w:r w:rsidRPr="000A2ED1">
        <w:lastRenderedPageBreak/>
        <w:t>Match Accounts</w:t>
      </w:r>
      <w:r w:rsidR="00F04DFF">
        <w:t>”</w:t>
      </w:r>
      <w:r w:rsidRPr="000A2ED1">
        <w:t xml:space="preserve"> contained within that fund</w:t>
      </w:r>
      <w:r w:rsidR="0071005C">
        <w:t>,</w:t>
      </w:r>
      <w:r w:rsidRPr="000A2ED1">
        <w:t xml:space="preserve"> for the purpose of providing the State match as </w:t>
      </w:r>
      <w:r w:rsidR="00B64169">
        <w:t>may</w:t>
      </w:r>
      <w:r w:rsidRPr="000A2ED1">
        <w:t xml:space="preserve"> be required for the award of the capitalization grants made available to the State for drinking water projects pursuant to the Federal Safe Drinking Water Act.</w:t>
      </w:r>
    </w:p>
    <w:p w:rsidR="0006518A" w:rsidRPr="000A2ED1" w:rsidRDefault="0006518A" w:rsidP="0006518A">
      <w:pPr>
        <w:tabs>
          <w:tab w:val="clear" w:pos="720"/>
          <w:tab w:val="left" w:pos="900"/>
        </w:tabs>
      </w:pPr>
      <w:r w:rsidRPr="000A2ED1">
        <w:tab/>
        <w:t>(1</w:t>
      </w:r>
      <w:r>
        <w:t>3</w:t>
      </w:r>
      <w:r w:rsidRPr="000A2ED1">
        <w:t>)</w:t>
      </w:r>
      <w:r>
        <w:tab/>
      </w:r>
      <w:r w:rsidRPr="000A2ED1">
        <w:t xml:space="preserve">There is appropriated to the Department of Environmental Protection from the “Interim </w:t>
      </w:r>
      <w:r>
        <w:t xml:space="preserve">Environmental </w:t>
      </w:r>
      <w:r w:rsidRPr="000A2ED1">
        <w:t>Financing Program Fund</w:t>
      </w:r>
      <w:r w:rsidR="00F04DFF">
        <w:t>,</w:t>
      </w:r>
      <w:r w:rsidRPr="000A2ED1">
        <w:t xml:space="preserve">” established by the New Jersey Infrastructure </w:t>
      </w:r>
      <w:r>
        <w:t>Bank</w:t>
      </w:r>
      <w:r w:rsidRPr="000A2ED1">
        <w:t xml:space="preserve"> pursuant to subsection d. of section 9 of P.L.1985, c.334 (C.58:11B-9)</w:t>
      </w:r>
      <w:r w:rsidR="00F04DFF">
        <w:t>,</w:t>
      </w:r>
      <w:r w:rsidRPr="000A2ED1">
        <w:t xml:space="preserve"> such amounts as may be available on or before June</w:t>
      </w:r>
      <w:r>
        <w:t xml:space="preserve"> </w:t>
      </w:r>
      <w:r w:rsidRPr="000A2ED1">
        <w:t>30,</w:t>
      </w:r>
      <w:r>
        <w:t xml:space="preserve"> </w:t>
      </w:r>
      <w:r w:rsidRPr="000A2ED1">
        <w:t>20</w:t>
      </w:r>
      <w:r>
        <w:t>2</w:t>
      </w:r>
      <w:r w:rsidR="00F04DFF">
        <w:t>1</w:t>
      </w:r>
      <w:r w:rsidRPr="000A2ED1">
        <w:t xml:space="preserve">, and any repayments of loans and interest therefrom, as may be necessary to supplement the sums appropriated from the Drinking Water State Revolving Fund for the purposes of drinking water project loans and providing the State match as </w:t>
      </w:r>
      <w:r w:rsidR="00B64169">
        <w:t>may</w:t>
      </w:r>
      <w:r w:rsidRPr="000A2ED1">
        <w:t xml:space="preserve"> be required for the award of the capitalization grants made available to the State for </w:t>
      </w:r>
      <w:r w:rsidR="007118B4" w:rsidRPr="007118B4">
        <w:t>drinking</w:t>
      </w:r>
      <w:r w:rsidRPr="007118B4">
        <w:t xml:space="preserve"> water</w:t>
      </w:r>
      <w:r w:rsidRPr="000A2ED1">
        <w:t xml:space="preserve"> projects pursuant to the Federal Safe Drinking Water Act.</w:t>
      </w:r>
    </w:p>
    <w:p w:rsidR="0006518A" w:rsidRPr="000A2ED1" w:rsidRDefault="0006518A" w:rsidP="0006518A">
      <w:pPr>
        <w:tabs>
          <w:tab w:val="clear" w:pos="720"/>
          <w:tab w:val="left" w:pos="900"/>
        </w:tabs>
      </w:pPr>
      <w:r w:rsidRPr="000A2ED1">
        <w:tab/>
        <w:t>(1</w:t>
      </w:r>
      <w:r>
        <w:t>4</w:t>
      </w:r>
      <w:r w:rsidRPr="000A2ED1">
        <w:t>)</w:t>
      </w:r>
      <w:r>
        <w:tab/>
      </w:r>
      <w:r w:rsidRPr="000A2ED1">
        <w:t>There is appropriated to the Department of Environmental Protection from the “Disaster Relief Emergency Financing Program Fund</w:t>
      </w:r>
      <w:r w:rsidR="00FA270D">
        <w:t>,”</w:t>
      </w:r>
      <w:r w:rsidRPr="000A2ED1">
        <w:t xml:space="preserve"> established by the New Jersey Infrastructure </w:t>
      </w:r>
      <w:r>
        <w:t xml:space="preserve">Bank </w:t>
      </w:r>
      <w:r w:rsidRPr="000A2ED1">
        <w:t>pursuant to section 1 of P.L.2013, c.93</w:t>
      </w:r>
      <w:r>
        <w:t xml:space="preserve"> </w:t>
      </w:r>
      <w:r w:rsidRPr="000A2ED1">
        <w:t>(C.58:11B-9.5)</w:t>
      </w:r>
      <w:r w:rsidR="00FA270D">
        <w:t>,</w:t>
      </w:r>
      <w:r w:rsidRPr="000A2ED1">
        <w:t xml:space="preserve"> such amounts as may be necessary to supplement the sums appropriated from the Drinking Water State Revolving Fund for the purposes of drinking water project loans and providing the State match as </w:t>
      </w:r>
      <w:r w:rsidR="00B64169">
        <w:t>may</w:t>
      </w:r>
      <w:r w:rsidRPr="000A2ED1">
        <w:t xml:space="preserve"> be required for the award of the capitalization grants made available to the State for drinking water projects pursuant to the Federal Safe Drinking Water Act.</w:t>
      </w:r>
    </w:p>
    <w:p w:rsidR="0006518A" w:rsidRPr="000A2ED1" w:rsidRDefault="0006518A" w:rsidP="0006518A">
      <w:pPr>
        <w:tabs>
          <w:tab w:val="clear" w:pos="720"/>
          <w:tab w:val="left" w:pos="900"/>
        </w:tabs>
      </w:pPr>
      <w:r w:rsidRPr="000A2ED1">
        <w:tab/>
        <w:t>(15)</w:t>
      </w:r>
      <w:r>
        <w:tab/>
      </w:r>
      <w:r w:rsidRPr="000A2ED1">
        <w:t xml:space="preserve">There is appropriated to the Department of Environmental Protection such </w:t>
      </w:r>
      <w:r w:rsidR="005D5335">
        <w:t>amounts</w:t>
      </w:r>
      <w:r w:rsidRPr="000A2ED1">
        <w:t xml:space="preserve"> as may be received by the Department of Community Affairs</w:t>
      </w:r>
      <w:r w:rsidR="00E40D7F">
        <w:t>,</w:t>
      </w:r>
      <w:r w:rsidRPr="000A2ED1">
        <w:t xml:space="preserve"> as the grantee from the United States Department of Housing and Urban Development Community Development Block Grant - Disaster Recovery Program (CDBG-DR), as </w:t>
      </w:r>
      <w:r w:rsidR="00BA7C98">
        <w:t xml:space="preserve">may be available </w:t>
      </w:r>
      <w:r w:rsidRPr="000A2ED1">
        <w:t>on or before June 30, 20</w:t>
      </w:r>
      <w:r>
        <w:t>2</w:t>
      </w:r>
      <w:r w:rsidR="005D5335">
        <w:t>1</w:t>
      </w:r>
      <w:r w:rsidRPr="000A2ED1">
        <w:t xml:space="preserve">, for the purposes of CDBG-DR eligible clean water and drinking water project loans and providing the State match as </w:t>
      </w:r>
      <w:r w:rsidR="00B64169">
        <w:t>may</w:t>
      </w:r>
      <w:r w:rsidRPr="000A2ED1">
        <w:t xml:space="preserve"> be required for the award of the capitalization grants made available to the State for clean water projects pursuant to the Federal Clean Water Act and drinking water projects pursuant to the Federal Safe Drinking Water Act.</w:t>
      </w:r>
    </w:p>
    <w:p w:rsidR="0006518A" w:rsidRPr="000A2ED1" w:rsidRDefault="0006518A" w:rsidP="0006518A">
      <w:pPr>
        <w:tabs>
          <w:tab w:val="clear" w:pos="720"/>
          <w:tab w:val="left" w:pos="900"/>
        </w:tabs>
      </w:pPr>
      <w:r w:rsidRPr="000A2ED1">
        <w:tab/>
        <w:t>(16)</w:t>
      </w:r>
      <w:r>
        <w:tab/>
      </w:r>
      <w:r w:rsidRPr="000A2ED1">
        <w:t>There is appropriated to the Department of Environmental Protection such sums as may be available on or before June 30, 20</w:t>
      </w:r>
      <w:r>
        <w:t>2</w:t>
      </w:r>
      <w:r w:rsidR="007E3EA9">
        <w:t>1</w:t>
      </w:r>
      <w:r w:rsidRPr="000A2ED1">
        <w:t>, as repayments of drinking water project loans and any interest therefrom from the “Water Supply Fund</w:t>
      </w:r>
      <w:r w:rsidR="00762A40">
        <w:t>,</w:t>
      </w:r>
      <w:r w:rsidRPr="000A2ED1">
        <w:t>” established pursuant to section 14 of the “Water Supply Bond Act of 1981</w:t>
      </w:r>
      <w:r w:rsidR="00762A40">
        <w:t>,” P.L.1981, c.261,</w:t>
      </w:r>
      <w:r w:rsidRPr="000A2ED1">
        <w:t xml:space="preserve"> for the purposes of drinking water project loans and providing the State match as </w:t>
      </w:r>
      <w:r w:rsidR="00B64169">
        <w:t>may</w:t>
      </w:r>
      <w:r w:rsidRPr="000A2ED1">
        <w:t xml:space="preserve"> be required for the award of the capitalization grants made available to the State for drinking water projects pursuant to the Federal Safe Drinking Water Act.</w:t>
      </w:r>
    </w:p>
    <w:p w:rsidR="0006518A" w:rsidRPr="000A2ED1" w:rsidRDefault="0006518A" w:rsidP="0006518A">
      <w:pPr>
        <w:tabs>
          <w:tab w:val="clear" w:pos="720"/>
          <w:tab w:val="left" w:pos="854"/>
        </w:tabs>
      </w:pPr>
      <w:r w:rsidRPr="000A2ED1">
        <w:tab/>
        <w:t>(17)</w:t>
      </w:r>
      <w:r>
        <w:tab/>
      </w:r>
      <w:r w:rsidRPr="000A2ED1">
        <w:t xml:space="preserve">Of the sums appropriated to the Department of Environmental Protection from the </w:t>
      </w:r>
      <w:r w:rsidR="003658B4">
        <w:t>“</w:t>
      </w:r>
      <w:r w:rsidRPr="000A2ED1">
        <w:t>Water Supply Fund</w:t>
      </w:r>
      <w:r w:rsidR="003658B4">
        <w:t>”</w:t>
      </w:r>
      <w:r w:rsidRPr="000A2ED1">
        <w:t xml:space="preserve"> pursuant </w:t>
      </w:r>
      <w:r w:rsidRPr="000A2ED1">
        <w:lastRenderedPageBreak/>
        <w:t>to P.L.1999, c.174, P.L.2001, c.222, P.L.2002, c.70</w:t>
      </w:r>
      <w:r w:rsidR="003658B4">
        <w:t>,</w:t>
      </w:r>
      <w:r w:rsidRPr="000A2ED1">
        <w:t xml:space="preserve"> and P.L.2003, c.158, the department is authorized to transfer any unexpended balances and any repayments of loans and interest therefrom as may be available on or before June 30, 20</w:t>
      </w:r>
      <w:r>
        <w:t>2</w:t>
      </w:r>
      <w:r w:rsidR="003658B4">
        <w:t>1</w:t>
      </w:r>
      <w:r w:rsidRPr="000A2ED1">
        <w:t xml:space="preserve">, in such amounts as needed to the Drinking Water State Revolving Fund accounts contained within the Water Supply Fund established for the purposes of providing drinking water project loans and providing the State match as </w:t>
      </w:r>
      <w:r w:rsidR="00B64169">
        <w:t>may</w:t>
      </w:r>
      <w:r w:rsidRPr="000A2ED1">
        <w:t xml:space="preserve"> be required for the award of the capitalization grants made available to the State for drinking water projects pursuant to the Federal Safe Drinking Water Act.</w:t>
      </w:r>
    </w:p>
    <w:p w:rsidR="0006518A" w:rsidRPr="000A2ED1" w:rsidRDefault="0006518A" w:rsidP="0006518A">
      <w:pPr>
        <w:tabs>
          <w:tab w:val="clear" w:pos="720"/>
          <w:tab w:val="left" w:pos="854"/>
        </w:tabs>
      </w:pPr>
      <w:r w:rsidRPr="000A2ED1">
        <w:tab/>
        <w:t>(18)</w:t>
      </w:r>
      <w:r>
        <w:tab/>
      </w:r>
      <w:r w:rsidRPr="000A2ED1">
        <w:t xml:space="preserve">Of the sums appropriated to the Department of Environmental Protection from the </w:t>
      </w:r>
      <w:r w:rsidR="00DC3092">
        <w:t>“</w:t>
      </w:r>
      <w:r w:rsidRPr="000A2ED1">
        <w:t>1992 Wastewater Treatment Fund</w:t>
      </w:r>
      <w:r w:rsidR="00DC3092">
        <w:t>”</w:t>
      </w:r>
      <w:r w:rsidRPr="000A2ED1">
        <w:t xml:space="preserve"> pursuant to P.L.1996, c.85, P.L.1997, c.221, P.L.1998, c.84,</w:t>
      </w:r>
      <w:r>
        <w:t xml:space="preserve"> </w:t>
      </w:r>
      <w:r w:rsidRPr="000A2ED1">
        <w:t>P.L.1999, c.174, P.L.2000, c.92, P.L.2001, c.222</w:t>
      </w:r>
      <w:r w:rsidR="00DC3092">
        <w:t>,</w:t>
      </w:r>
      <w:r w:rsidRPr="000A2ED1">
        <w:t xml:space="preserve"> and P.L.2002, c.70, the department is authorized to transfer any unexpended balances and any repayments of loans and interest therefrom as may be available on or before June 30, 20</w:t>
      </w:r>
      <w:r>
        <w:t>2</w:t>
      </w:r>
      <w:r w:rsidR="00DC3092">
        <w:t>1</w:t>
      </w:r>
      <w:r w:rsidRPr="000A2ED1">
        <w:t xml:space="preserve">, in such amounts as needed to the Clean Water State Revolving Fund accounts contained within the 1992 Wastewater Treatment Fund for the purposes of providing clean water project loans and providing the State match as </w:t>
      </w:r>
      <w:r w:rsidR="00B64169">
        <w:t>may</w:t>
      </w:r>
      <w:r w:rsidRPr="000A2ED1">
        <w:t xml:space="preserve"> be required for the award of the capitalization grants made available to the State for clean water projects pursuant to the Federal Clean Water Act.</w:t>
      </w:r>
    </w:p>
    <w:p w:rsidR="0006518A" w:rsidRPr="000A2ED1" w:rsidRDefault="0006518A" w:rsidP="0006518A">
      <w:pPr>
        <w:tabs>
          <w:tab w:val="clear" w:pos="720"/>
          <w:tab w:val="left" w:pos="854"/>
        </w:tabs>
      </w:pPr>
      <w:r w:rsidRPr="000A2ED1">
        <w:tab/>
        <w:t>(19)</w:t>
      </w:r>
      <w:r>
        <w:tab/>
      </w:r>
      <w:r w:rsidRPr="000A2ED1">
        <w:t xml:space="preserve">Of the sums appropriated to the Department of Environmental Protection from the </w:t>
      </w:r>
      <w:r w:rsidR="00603768">
        <w:t>“</w:t>
      </w:r>
      <w:r w:rsidRPr="000A2ED1">
        <w:t>2003 Water Resources and Wastewater Treatment Fund</w:t>
      </w:r>
      <w:r w:rsidR="00603768">
        <w:t>” pursuant to P.L.2004, c.109</w:t>
      </w:r>
      <w:r w:rsidRPr="000A2ED1">
        <w:t xml:space="preserve"> and P.L.2007, c.139, the department is authorized to transfer any unexpended balances and any repayments of loans and interest therefrom as may be available on or before June 30, 20</w:t>
      </w:r>
      <w:r>
        <w:t>2</w:t>
      </w:r>
      <w:r w:rsidR="00603768">
        <w:t>1</w:t>
      </w:r>
      <w:r w:rsidRPr="000A2ED1">
        <w:t xml:space="preserve">, in such amounts as needed to the Clean Water State Revolving Fund accounts contained within the 2003 Water Resources and Wastewater Treatment Fund for the purposes of providing clean water project loans and providing the State match as </w:t>
      </w:r>
      <w:r w:rsidR="00B64169">
        <w:t xml:space="preserve">may </w:t>
      </w:r>
      <w:r w:rsidRPr="000A2ED1">
        <w:t>be required for the award of the capitalization grants made available to the State for clean water projects pursuant to the Federal Clean Water Act.</w:t>
      </w:r>
    </w:p>
    <w:p w:rsidR="0006518A" w:rsidRPr="000A2ED1" w:rsidRDefault="0006518A" w:rsidP="0006518A">
      <w:pPr>
        <w:tabs>
          <w:tab w:val="clear" w:pos="720"/>
          <w:tab w:val="left" w:pos="854"/>
        </w:tabs>
      </w:pPr>
      <w:r w:rsidRPr="000A2ED1">
        <w:tab/>
        <w:t>(20)</w:t>
      </w:r>
      <w:r>
        <w:tab/>
      </w:r>
      <w:r w:rsidRPr="000A2ED1">
        <w:t xml:space="preserve">There is appropriated to the Department of Environmental Protection the sums deposited by the New Jersey Infrastructure </w:t>
      </w:r>
      <w:r>
        <w:t>Bank</w:t>
      </w:r>
      <w:r w:rsidRPr="000A2ED1">
        <w:t xml:space="preserve"> into the Clean Water State Revolving Fund, the </w:t>
      </w:r>
      <w:r w:rsidR="00C16C43">
        <w:t>“</w:t>
      </w:r>
      <w:r w:rsidRPr="000A2ED1">
        <w:t>Wastewater Treatment Fund,</w:t>
      </w:r>
      <w:r w:rsidR="00C16C43">
        <w:t>”</w:t>
      </w:r>
      <w:r w:rsidRPr="000A2ED1">
        <w:t xml:space="preserve"> the </w:t>
      </w:r>
      <w:r w:rsidR="00C16C43">
        <w:t>“</w:t>
      </w:r>
      <w:r w:rsidRPr="000A2ED1">
        <w:t>1992 Wastewater Treatment Fund,</w:t>
      </w:r>
      <w:r w:rsidR="00C16C43">
        <w:t>”</w:t>
      </w:r>
      <w:r w:rsidRPr="000A2ED1">
        <w:t xml:space="preserve"> the </w:t>
      </w:r>
      <w:r w:rsidR="00C16C43">
        <w:t>“</w:t>
      </w:r>
      <w:r w:rsidRPr="000A2ED1">
        <w:t>Water Supply Fund,</w:t>
      </w:r>
      <w:r w:rsidR="00C16C43">
        <w:t>”</w:t>
      </w:r>
      <w:r w:rsidRPr="000A2ED1">
        <w:t xml:space="preserve"> the </w:t>
      </w:r>
      <w:r w:rsidR="00C16C43">
        <w:t>“</w:t>
      </w:r>
      <w:proofErr w:type="spellStart"/>
      <w:r w:rsidRPr="000A2ED1">
        <w:t>Stormwater</w:t>
      </w:r>
      <w:proofErr w:type="spellEnd"/>
      <w:r w:rsidRPr="000A2ED1">
        <w:t xml:space="preserve"> Management and Combined Sewer Overflow Abatement Fund,</w:t>
      </w:r>
      <w:r w:rsidR="00C16C43">
        <w:t>”</w:t>
      </w:r>
      <w:r w:rsidRPr="000A2ED1">
        <w:t xml:space="preserve"> established pursuant to the </w:t>
      </w:r>
      <w:r w:rsidR="00C16C43">
        <w:t>“</w:t>
      </w:r>
      <w:proofErr w:type="spellStart"/>
      <w:r w:rsidRPr="000A2ED1">
        <w:t>Stormwater</w:t>
      </w:r>
      <w:proofErr w:type="spellEnd"/>
      <w:r w:rsidRPr="000A2ED1">
        <w:t xml:space="preserve"> Management and Combined Sewer Overflow Abatement Bond Act of 1989</w:t>
      </w:r>
      <w:r w:rsidR="00C16C43">
        <w:t>,” P.L.1989, c.181</w:t>
      </w:r>
      <w:r w:rsidRPr="000A2ED1">
        <w:t xml:space="preserve">, the </w:t>
      </w:r>
      <w:r w:rsidR="00C16C43">
        <w:t>“</w:t>
      </w:r>
      <w:r w:rsidRPr="000A2ED1">
        <w:t xml:space="preserve">2003 Water </w:t>
      </w:r>
      <w:r w:rsidRPr="00D23CDF">
        <w:t>Resources and Wastewater Treatment Fund</w:t>
      </w:r>
      <w:r w:rsidR="00C16C43" w:rsidRPr="00D23CDF">
        <w:t>,”</w:t>
      </w:r>
      <w:r w:rsidRPr="00D23CDF">
        <w:t xml:space="preserve"> and the Drinking Water State Revolving Fund, as appropriate, pursuant to paragraph (6) of subsection c. of section 1 of P.L</w:t>
      </w:r>
      <w:r w:rsidR="00C16C43" w:rsidRPr="00D23CDF">
        <w:t>.    , c.   (pending before the Legislature as Senate Bill No.</w:t>
      </w:r>
      <w:r w:rsidR="00B42BA7" w:rsidRPr="00D23CDF">
        <w:t xml:space="preserve"> </w:t>
      </w:r>
      <w:r w:rsidR="00D156E7">
        <w:t>2498</w:t>
      </w:r>
      <w:r w:rsidR="00B42BA7" w:rsidRPr="00D23CDF">
        <w:t xml:space="preserve"> </w:t>
      </w:r>
      <w:r w:rsidR="009615E1" w:rsidRPr="00D23CDF">
        <w:t xml:space="preserve">of 2020 </w:t>
      </w:r>
      <w:r w:rsidR="00C16C43" w:rsidRPr="00D23CDF">
        <w:t xml:space="preserve">and Assembly Bill No.   </w:t>
      </w:r>
      <w:r w:rsidR="00C16C43" w:rsidRPr="00D23CDF">
        <w:lastRenderedPageBreak/>
        <w:t>of 2020)</w:t>
      </w:r>
      <w:r w:rsidRPr="00D23CDF">
        <w:t xml:space="preserve">, as </w:t>
      </w:r>
      <w:r w:rsidR="009865A5" w:rsidRPr="00D23CDF">
        <w:t>may</w:t>
      </w:r>
      <w:r w:rsidR="009865A5">
        <w:t xml:space="preserve"> be </w:t>
      </w:r>
      <w:r w:rsidRPr="00C16C43">
        <w:t>available on or before June 30, 202</w:t>
      </w:r>
      <w:r w:rsidR="00E1005E">
        <w:t>1</w:t>
      </w:r>
      <w:r w:rsidRPr="00C16C43">
        <w:t>, for the purposes of providing clean water project loans and drinking water project loans and</w:t>
      </w:r>
      <w:r w:rsidRPr="000A2ED1">
        <w:t xml:space="preserve"> providing the State match as </w:t>
      </w:r>
      <w:r w:rsidR="00B64169">
        <w:t>may</w:t>
      </w:r>
      <w:r w:rsidRPr="000A2ED1">
        <w:t xml:space="preserve"> be required for the award of the capitalization grants made available to the State for clean water projects pursuant to the Federal Clean Water Act and </w:t>
      </w:r>
      <w:r w:rsidR="00507DEE">
        <w:t xml:space="preserve">for </w:t>
      </w:r>
      <w:r w:rsidRPr="000A2ED1">
        <w:t>drinking water projects pursuant to the Federal Safe Drinking Water Act.</w:t>
      </w:r>
    </w:p>
    <w:p w:rsidR="0006518A" w:rsidRPr="000A2ED1" w:rsidRDefault="0006518A" w:rsidP="0006518A">
      <w:r w:rsidRPr="000A2ED1">
        <w:tab/>
        <w:t xml:space="preserve">Any such amounts shall be for the purpose of making zero interest and principal forgiveness financing loans, to the extent sufficient funds are available, to or on behalf of local government units or public water utilities (hereinafter referred to as </w:t>
      </w:r>
      <w:r w:rsidR="003568A1">
        <w:t>“</w:t>
      </w:r>
      <w:r w:rsidRPr="000A2ED1">
        <w:t>project sponsors</w:t>
      </w:r>
      <w:r w:rsidR="003568A1">
        <w:t>”</w:t>
      </w:r>
      <w:r w:rsidRPr="000A2ED1">
        <w:t xml:space="preserve">) to finance a portion of the cost of </w:t>
      </w:r>
      <w:r w:rsidR="003568A1">
        <w:t xml:space="preserve">the </w:t>
      </w:r>
      <w:r w:rsidRPr="000A2ED1">
        <w:t xml:space="preserve">construction of clean water projects and drinking water projects listed in sections 2 and 3 of this act, and for the purpose of implementing and administering the provisions of this act, to the extent permitted by the Federal Disaster Relief Appropriations Act, the Federal Clean Water Act, </w:t>
      </w:r>
      <w:r w:rsidR="00BA7C98">
        <w:t xml:space="preserve">the Federal Safe Drinking Water Act, </w:t>
      </w:r>
      <w:r w:rsidRPr="000A2ED1">
        <w:t>P.L.2009, c.77,</w:t>
      </w:r>
      <w:r>
        <w:t xml:space="preserve"> </w:t>
      </w:r>
      <w:r w:rsidRPr="000A2ED1">
        <w:t xml:space="preserve">the </w:t>
      </w:r>
      <w:r w:rsidR="003568A1">
        <w:t>“</w:t>
      </w:r>
      <w:r w:rsidRPr="000A2ED1">
        <w:t>Wastewater Treatment Bond Act of 1985</w:t>
      </w:r>
      <w:r w:rsidR="003568A1">
        <w:t>.” P.L.1985, c.329</w:t>
      </w:r>
      <w:r w:rsidRPr="000A2ED1">
        <w:t xml:space="preserve">, the </w:t>
      </w:r>
      <w:r w:rsidR="003568A1">
        <w:t>“</w:t>
      </w:r>
      <w:r w:rsidRPr="000A2ED1">
        <w:t>Water Supply Bond Act of 1981</w:t>
      </w:r>
      <w:r w:rsidR="003568A1">
        <w:t>,” P.L.1981, c.261</w:t>
      </w:r>
      <w:r w:rsidRPr="000A2ED1">
        <w:t xml:space="preserve">, the </w:t>
      </w:r>
      <w:r w:rsidR="003568A1">
        <w:t>“</w:t>
      </w:r>
      <w:proofErr w:type="spellStart"/>
      <w:r w:rsidRPr="000A2ED1">
        <w:t>Stormwater</w:t>
      </w:r>
      <w:proofErr w:type="spellEnd"/>
      <w:r w:rsidRPr="000A2ED1">
        <w:t xml:space="preserve"> Management and Combined Sewer Overflow Abatement Bond Act of 1989</w:t>
      </w:r>
      <w:r w:rsidR="003568A1">
        <w:t>,” P.L.1989, c.181</w:t>
      </w:r>
      <w:r w:rsidRPr="000A2ED1">
        <w:t xml:space="preserve">, the </w:t>
      </w:r>
      <w:r w:rsidR="003568A1">
        <w:t>“</w:t>
      </w:r>
      <w:r w:rsidRPr="000A2ED1">
        <w:t>Green Acres, Clean Water, Farmland and Historic Preservation Bond Act of 1992</w:t>
      </w:r>
      <w:r w:rsidR="003568A1">
        <w:t>,”</w:t>
      </w:r>
      <w:r w:rsidRPr="000A2ED1">
        <w:t xml:space="preserve"> </w:t>
      </w:r>
      <w:r w:rsidR="003568A1">
        <w:t>P.L.1992, c.88</w:t>
      </w:r>
      <w:r w:rsidRPr="000A2ED1">
        <w:t xml:space="preserve">, the </w:t>
      </w:r>
      <w:r w:rsidR="003568A1">
        <w:t>“</w:t>
      </w:r>
      <w:r w:rsidRPr="000A2ED1">
        <w:t xml:space="preserve">Dam, Lake, Stream, Flood Control, Water Resources, and </w:t>
      </w:r>
      <w:r w:rsidR="00581479">
        <w:t xml:space="preserve">the </w:t>
      </w:r>
      <w:r w:rsidRPr="000A2ED1">
        <w:t>Wastewater Treatment Project Bond Act of 2003</w:t>
      </w:r>
      <w:r w:rsidR="003568A1">
        <w:t>,” P.L.2003, c.162</w:t>
      </w:r>
      <w:r w:rsidRPr="000A2ED1">
        <w:t>, and any amendatory</w:t>
      </w:r>
      <w:r w:rsidR="00581479">
        <w:t xml:space="preserve"> and supplementary acts thereto</w:t>
      </w:r>
      <w:r w:rsidRPr="000A2ED1">
        <w:t>.</w:t>
      </w:r>
    </w:p>
    <w:p w:rsidR="0006518A" w:rsidRPr="00A0704C" w:rsidRDefault="0006518A" w:rsidP="0006518A">
      <w:r w:rsidRPr="000A2ED1">
        <w:tab/>
        <w:t>b.</w:t>
      </w:r>
      <w:r w:rsidRPr="000A2ED1">
        <w:tab/>
        <w:t>The department is authorized to make zero interest and principal forgiveness financing loans to or on behalf of the project s</w:t>
      </w:r>
      <w:r w:rsidRPr="00A0704C">
        <w:t>ponsors for the environmental infrastructure projects listed in subsection a. of section 2 and subsection a. of section 3 of this act for clean water projects, up to the individual amounts indicated and in the priority stated, to the extent there are sufficient eligible project applications, except that any such amounts may be reduced if a project fails to meet the requirements of section</w:t>
      </w:r>
      <w:r w:rsidR="009B2971" w:rsidRPr="00A0704C">
        <w:t>s</w:t>
      </w:r>
      <w:r w:rsidRPr="00A0704C">
        <w:t xml:space="preserve"> 4 or 5 of this act, or by the Commissioner of Environmental Protection pursuant to section 7 of this act, provided:</w:t>
      </w:r>
      <w:r w:rsidR="009B2971" w:rsidRPr="00A0704C">
        <w:t xml:space="preserve">  </w:t>
      </w:r>
    </w:p>
    <w:p w:rsidR="0006518A" w:rsidRPr="000A2ED1" w:rsidRDefault="0006518A" w:rsidP="0006518A">
      <w:r w:rsidRPr="00A0704C">
        <w:rPr>
          <w:b/>
        </w:rPr>
        <w:tab/>
      </w:r>
      <w:r w:rsidRPr="00A0704C">
        <w:t>(</w:t>
      </w:r>
      <w:r w:rsidR="00031FA3" w:rsidRPr="00A0704C">
        <w:t>1</w:t>
      </w:r>
      <w:r w:rsidRPr="00A0704C">
        <w:t>)</w:t>
      </w:r>
      <w:r w:rsidRPr="00A0704C">
        <w:tab/>
        <w:t>a</w:t>
      </w:r>
      <w:r>
        <w:t xml:space="preserve"> maximum of $1</w:t>
      </w:r>
      <w:r w:rsidR="00401E51">
        <w:t>5</w:t>
      </w:r>
      <w:r>
        <w:t xml:space="preserve"> million</w:t>
      </w:r>
      <w:r w:rsidR="001C0252">
        <w:t xml:space="preserve"> in principal forgiveness loans</w:t>
      </w:r>
      <w:r>
        <w:t>, plus any appropriated but unallocated funds designated in State fiscal year 20</w:t>
      </w:r>
      <w:r w:rsidR="00F12DED">
        <w:t>20</w:t>
      </w:r>
      <w:r>
        <w:t xml:space="preserve"> for </w:t>
      </w:r>
      <w:r w:rsidRPr="0003628B">
        <w:t>combined sewer overflow projects,</w:t>
      </w:r>
      <w:r>
        <w:t xml:space="preserve"> </w:t>
      </w:r>
      <w:r w:rsidRPr="000A2ED1">
        <w:t xml:space="preserve">shall be issued as provided in subsection a. of section 3 of this act to communities in combined sewer overflow </w:t>
      </w:r>
      <w:proofErr w:type="spellStart"/>
      <w:r w:rsidRPr="000A2ED1">
        <w:t>sewersheds</w:t>
      </w:r>
      <w:proofErr w:type="spellEnd"/>
      <w:r w:rsidRPr="000A2ED1">
        <w:t xml:space="preserve"> sponsoring construction projects that reduce or eliminate </w:t>
      </w:r>
      <w:r>
        <w:t>discharges from combined sewer overflow outfalls,</w:t>
      </w:r>
      <w:r w:rsidRPr="000A2ED1">
        <w:t xml:space="preserve"> wherein principal forgiveness loans shall not exceed $</w:t>
      </w:r>
      <w:r w:rsidR="00F12DED">
        <w:t>4</w:t>
      </w:r>
      <w:r w:rsidRPr="000A2ED1">
        <w:t xml:space="preserve"> million per borrower subject to the availability of funds</w:t>
      </w:r>
      <w:r>
        <w:t>, and</w:t>
      </w:r>
      <w:r w:rsidRPr="000A2ED1">
        <w:t xml:space="preserve"> wherein 50 percent of the principal of the fund loan shall be forgiven, 25 percent of the loan shall be a zero interest rate fund loan, and 25 percent of the loan shall be a trust market rate loan.  </w:t>
      </w:r>
      <w:r>
        <w:t>For project costs greater than $</w:t>
      </w:r>
      <w:r w:rsidR="003D58F9">
        <w:t>4</w:t>
      </w:r>
      <w:r>
        <w:t xml:space="preserve"> million up to and </w:t>
      </w:r>
      <w:r>
        <w:lastRenderedPageBreak/>
        <w:t xml:space="preserve">including $10 million, 75 percent of the loan shall be a zero interest rate fund loan and 25 percent of the loan shall be a trust market rate loan.  For project costs greater than $10 million, 50 percent of the loan shall be a zero interest rate fund loan and 50 percent of the loan shall be a trust market rate loan;  </w:t>
      </w:r>
    </w:p>
    <w:p w:rsidR="0006518A" w:rsidRPr="000A2ED1" w:rsidRDefault="0006518A" w:rsidP="0006518A">
      <w:r w:rsidRPr="000A2ED1">
        <w:rPr>
          <w:b/>
        </w:rPr>
        <w:tab/>
      </w:r>
      <w:r w:rsidRPr="000A2ED1">
        <w:t>(</w:t>
      </w:r>
      <w:r w:rsidR="003D58F9">
        <w:t>2</w:t>
      </w:r>
      <w:r w:rsidRPr="000A2ED1">
        <w:t>)</w:t>
      </w:r>
      <w:r w:rsidRPr="000A2ED1">
        <w:tab/>
      </w:r>
      <w:r>
        <w:t>a maximum of $1</w:t>
      </w:r>
      <w:r w:rsidR="00023683">
        <w:t>0</w:t>
      </w:r>
      <w:r>
        <w:t xml:space="preserve"> million</w:t>
      </w:r>
      <w:r w:rsidRPr="0003628B">
        <w:t xml:space="preserve"> in principal forgiveness loans</w:t>
      </w:r>
      <w:r w:rsidRPr="000A2ED1">
        <w:t xml:space="preserve"> shall be issued as provided in subsection a. of section 3 of this act for </w:t>
      </w:r>
      <w:r w:rsidR="00311A3A">
        <w:t>water quality restoration</w:t>
      </w:r>
      <w:r w:rsidRPr="000A2ED1">
        <w:t xml:space="preserve"> projects</w:t>
      </w:r>
      <w:r>
        <w:t xml:space="preserve"> </w:t>
      </w:r>
      <w:r w:rsidRPr="0003628B">
        <w:t>wherein principal forgiveness loans shall not exceed $</w:t>
      </w:r>
      <w:r w:rsidR="00311A3A">
        <w:t>2</w:t>
      </w:r>
      <w:r w:rsidRPr="0003628B">
        <w:t xml:space="preserve"> million per borrower subject to the availability of funds, and</w:t>
      </w:r>
      <w:r>
        <w:rPr>
          <w:b/>
        </w:rPr>
        <w:t xml:space="preserve"> </w:t>
      </w:r>
      <w:r w:rsidRPr="000A2ED1">
        <w:t>wherein 50 percent of the principal of the fund loan shall be forgiven, 25 percent of the loan shall be a zero interest rate fund loan, and 25 percent of the loan shall be a trust market rate loan subject to the availability of funds</w:t>
      </w:r>
      <w:r>
        <w:t>.  For project costs greater than $</w:t>
      </w:r>
      <w:r w:rsidR="00311A3A">
        <w:t>4</w:t>
      </w:r>
      <w:r>
        <w:t xml:space="preserve"> million up to and including $10 million, 75 percent of the loan shall be a zero interest rate fund loan and 25 percent of the loan shall be a trust market rate loan.  For project costs greater than $10 million, 50 percent of the loan shall be a zero interest rate fund loan and 50 percent of the loan shall be a trust market rate loan; </w:t>
      </w:r>
    </w:p>
    <w:p w:rsidR="0006518A" w:rsidRPr="000A2ED1" w:rsidRDefault="0006518A" w:rsidP="0006518A">
      <w:r w:rsidRPr="000A2ED1">
        <w:tab/>
        <w:t>(</w:t>
      </w:r>
      <w:r w:rsidR="009C1066">
        <w:t>3</w:t>
      </w:r>
      <w:r w:rsidRPr="000A2ED1">
        <w:t>)</w:t>
      </w:r>
      <w:r w:rsidRPr="000A2ED1">
        <w:tab/>
      </w:r>
      <w:r>
        <w:t xml:space="preserve">to the extent funds are available, </w:t>
      </w:r>
      <w:r w:rsidRPr="000A2ED1">
        <w:t xml:space="preserve">a maximum of </w:t>
      </w:r>
      <w:r w:rsidR="009C1066">
        <w:t>$500,000</w:t>
      </w:r>
      <w:r w:rsidRPr="000A2ED1">
        <w:t xml:space="preserve"> in principal forgiveness loans shall be issued to finance clean water environmental infrastructure projects as provided in subsection a. of section 3 of this act for systems serving populations of up to 10,000 residents for the development of asset management plans wherein principal forgiveness shall be 100 percent of the fund loan amount per project in an amount not to exceed $100,000 per project sponsor; and </w:t>
      </w:r>
    </w:p>
    <w:p w:rsidR="000212F7" w:rsidRDefault="0006518A" w:rsidP="0006518A">
      <w:r w:rsidRPr="000A2ED1">
        <w:tab/>
        <w:t>(</w:t>
      </w:r>
      <w:r w:rsidR="000212F7">
        <w:t>4</w:t>
      </w:r>
      <w:r w:rsidRPr="000A2ED1">
        <w:t>)</w:t>
      </w:r>
      <w:r w:rsidRPr="000A2ED1">
        <w:tab/>
        <w:t xml:space="preserve">those projects listed in </w:t>
      </w:r>
      <w:r w:rsidRPr="00A0704C">
        <w:t>subsection a. of section 2 of this act and subsection a. of section 3</w:t>
      </w:r>
      <w:r w:rsidRPr="000A2ED1">
        <w:t xml:space="preserve"> of this act that were previously identified in </w:t>
      </w:r>
      <w:r w:rsidR="000212F7">
        <w:t xml:space="preserve">P.L.2019, c.193, as amended by P.L.2019, c.514, are granted continued priority status and shall be subject to the provisions of P.L.2019, c.193, as amended by P.L.2019, c.514, provided such projects receive short-term funding prior to June 30, 2020.  </w:t>
      </w:r>
    </w:p>
    <w:p w:rsidR="0006518A" w:rsidRPr="000A2ED1" w:rsidRDefault="0006518A" w:rsidP="0006518A">
      <w:r w:rsidRPr="000A2ED1">
        <w:tab/>
        <w:t>c.</w:t>
      </w:r>
      <w:r w:rsidRPr="000A2ED1">
        <w:tab/>
        <w:t>The department is authorized to make zero interest and principal forgiveness financing loans to or on behalf of the project sponsors for the environmental infrastructure projects listed in subsection b. of section 3 of this act for drinking water projects, up to the individual amounts indicated and in the priority stated, provided:</w:t>
      </w:r>
    </w:p>
    <w:p w:rsidR="0006518A" w:rsidRPr="000A2ED1" w:rsidRDefault="0006518A" w:rsidP="0006518A">
      <w:r w:rsidRPr="000A2ED1">
        <w:tab/>
        <w:t>(1)</w:t>
      </w:r>
      <w:r w:rsidRPr="000A2ED1">
        <w:tab/>
        <w:t>a maximum of 30 percent of the 20</w:t>
      </w:r>
      <w:r w:rsidR="00D3742F">
        <w:t>20</w:t>
      </w:r>
      <w:r w:rsidRPr="000A2ED1">
        <w:t xml:space="preserve"> Drinking Water State Revolving Fund </w:t>
      </w:r>
      <w:r>
        <w:t>capitalization grant</w:t>
      </w:r>
      <w:r w:rsidR="004566F9">
        <w:t>,</w:t>
      </w:r>
      <w:r>
        <w:t xml:space="preserve"> </w:t>
      </w:r>
      <w:r w:rsidRPr="00DE23CF">
        <w:t>not to exceed $5 million</w:t>
      </w:r>
      <w:r w:rsidR="004566F9">
        <w:t>,</w:t>
      </w:r>
      <w:r w:rsidR="00DE23CF">
        <w:t xml:space="preserve"> plus any funds transferred to the Drinking Water State Revolving Fund pursuant to paragraph (4) of subsection a. of this section </w:t>
      </w:r>
      <w:r w:rsidRPr="000A2ED1">
        <w:t>may be issued as provided in subsection b. of section 3 of this act for drinking water systems, as follows:</w:t>
      </w:r>
      <w:r w:rsidR="00124B4F">
        <w:t xml:space="preserve">  </w:t>
      </w:r>
    </w:p>
    <w:p w:rsidR="0006518A" w:rsidRPr="000A2ED1" w:rsidRDefault="0006518A" w:rsidP="0006518A">
      <w:r w:rsidRPr="000A2ED1">
        <w:tab/>
        <w:t>(a)</w:t>
      </w:r>
      <w:r w:rsidRPr="000A2ED1">
        <w:tab/>
        <w:t>up to $4 million of Drinking Water State Revolving Fund loans</w:t>
      </w:r>
      <w:r w:rsidR="0069148D">
        <w:t>,</w:t>
      </w:r>
      <w:r w:rsidR="00303316">
        <w:t xml:space="preserve"> plus any appropriated but unallocated funds designated in </w:t>
      </w:r>
      <w:r w:rsidR="00303316">
        <w:lastRenderedPageBreak/>
        <w:t>State fiscal year 2020 for drinking water systems serving populations of up to 10,000 residents,</w:t>
      </w:r>
      <w:r w:rsidRPr="000A2ED1">
        <w:t xml:space="preserve"> shall be available for drinking water systems serving populations of up to 10,000 residents wherein principal forgiveness shall not exceed $500,000 in the aggregate and shall not exceed 50 percent of the total loan amount per project sponsor in an amount not to exceed $1 million per project sponsor.</w:t>
      </w:r>
    </w:p>
    <w:p w:rsidR="0006518A" w:rsidRPr="000A2ED1" w:rsidRDefault="0006518A" w:rsidP="0006518A">
      <w:r w:rsidRPr="000A2ED1">
        <w:tab/>
        <w:t xml:space="preserve">Loans for drinking water systems serving 500 or fewer residents shall be given the highest priority, followed by systems serving 501 to 10,000 residents; </w:t>
      </w:r>
    </w:p>
    <w:p w:rsidR="0006518A" w:rsidRPr="000A2ED1" w:rsidRDefault="0006518A" w:rsidP="0006518A">
      <w:r w:rsidRPr="000A2ED1">
        <w:tab/>
        <w:t>(b)</w:t>
      </w:r>
      <w:r w:rsidRPr="000A2ED1">
        <w:tab/>
        <w:t xml:space="preserve">a maximum of </w:t>
      </w:r>
      <w:r w:rsidR="001E6D8E">
        <w:t>$500,000</w:t>
      </w:r>
      <w:r w:rsidRPr="000A2ED1">
        <w:t xml:space="preserve"> in principal forgiveness loans shall be issued to drinking water systems serving populations of up to 10,000 residents for the development of asset management plans wherein principal forgiveness shall be 100 percent of the fund loan amount per project in an amount not to exceed $100,000 per project sponsor subject to the availability of funds; and </w:t>
      </w:r>
    </w:p>
    <w:p w:rsidR="0006518A" w:rsidRPr="000A2ED1" w:rsidRDefault="0006518A" w:rsidP="0006518A">
      <w:r w:rsidRPr="000A2ED1">
        <w:tab/>
        <w:t>(c)</w:t>
      </w:r>
      <w:r w:rsidRPr="000A2ED1">
        <w:tab/>
        <w:t>a maximum of $</w:t>
      </w:r>
      <w:r w:rsidR="0024301C">
        <w:t>1</w:t>
      </w:r>
      <w:r w:rsidRPr="000A2ED1">
        <w:t xml:space="preserve">0 million of principal forgiveness for drinking water systems serving communities with a </w:t>
      </w:r>
      <w:r w:rsidR="0024301C">
        <w:t>population of up to 1,000 residents</w:t>
      </w:r>
      <w:r w:rsidRPr="000A2ED1">
        <w:t xml:space="preserve"> for </w:t>
      </w:r>
      <w:r w:rsidR="0024301C">
        <w:t xml:space="preserve">corrosion control treatment and </w:t>
      </w:r>
      <w:r w:rsidRPr="000A2ED1">
        <w:t>lead</w:t>
      </w:r>
      <w:r w:rsidR="00E42BDF">
        <w:t xml:space="preserve"> service</w:t>
      </w:r>
      <w:r w:rsidRPr="000A2ED1">
        <w:t xml:space="preserve"> line replacement</w:t>
      </w:r>
      <w:r w:rsidR="00CF3298">
        <w:t xml:space="preserve"> projects</w:t>
      </w:r>
      <w:r w:rsidRPr="000A2ED1">
        <w:t xml:space="preserve"> wherein principal forgiveness shall not exceed </w:t>
      </w:r>
      <w:r>
        <w:t>90 percent o</w:t>
      </w:r>
      <w:r w:rsidR="003A682E">
        <w:t>f the total fund loan amount of</w:t>
      </w:r>
      <w:r>
        <w:t xml:space="preserve"> </w:t>
      </w:r>
      <w:r w:rsidRPr="000A2ED1">
        <w:t>$1 million per water system</w:t>
      </w:r>
      <w:r w:rsidR="00CF3298">
        <w:t>;</w:t>
      </w:r>
    </w:p>
    <w:p w:rsidR="00AA0C12" w:rsidRDefault="0006518A" w:rsidP="0006518A">
      <w:r w:rsidRPr="000A2ED1">
        <w:tab/>
      </w:r>
      <w:r w:rsidRPr="007156A9">
        <w:t>(2)</w:t>
      </w:r>
      <w:r w:rsidRPr="000A2ED1">
        <w:tab/>
      </w:r>
      <w:r w:rsidR="00AA0C12">
        <w:t>up to</w:t>
      </w:r>
      <w:r w:rsidR="0074070F">
        <w:t xml:space="preserve"> </w:t>
      </w:r>
      <w:r w:rsidR="00AA0C12">
        <w:t xml:space="preserve">$103 million of </w:t>
      </w:r>
      <w:r w:rsidR="001C7BE3">
        <w:t xml:space="preserve">moneys from the </w:t>
      </w:r>
      <w:r w:rsidR="00AA0C12">
        <w:t xml:space="preserve">Drinking Water </w:t>
      </w:r>
      <w:r w:rsidR="0054705E">
        <w:t xml:space="preserve">State </w:t>
      </w:r>
      <w:r w:rsidR="00AA0C12">
        <w:t>Revolving Fund, plus any appropriated but unallocated funds designated in State fiscal year 2020</w:t>
      </w:r>
      <w:r w:rsidR="0074207C">
        <w:t xml:space="preserve">, </w:t>
      </w:r>
      <w:r w:rsidR="00D85BB8">
        <w:t xml:space="preserve">may be </w:t>
      </w:r>
      <w:r w:rsidR="00F5277D">
        <w:t>issued</w:t>
      </w:r>
      <w:r w:rsidR="00D85BB8">
        <w:t xml:space="preserve"> </w:t>
      </w:r>
      <w:r w:rsidR="001D2E23">
        <w:t>for</w:t>
      </w:r>
      <w:r w:rsidR="00AA0C12">
        <w:t xml:space="preserve"> principal forgiveness loans for drinking water systems serving communities with a weighted median household income less than the </w:t>
      </w:r>
      <w:r w:rsidR="001C7BE3">
        <w:t>median</w:t>
      </w:r>
      <w:r w:rsidR="00AA0C12">
        <w:t xml:space="preserve"> household income for the State </w:t>
      </w:r>
      <w:r w:rsidR="001C7BE3">
        <w:t>to finance</w:t>
      </w:r>
      <w:r w:rsidR="00AA0C12">
        <w:t xml:space="preserve"> lead </w:t>
      </w:r>
      <w:r w:rsidR="00035787">
        <w:t xml:space="preserve">service </w:t>
      </w:r>
      <w:r w:rsidR="00AA0C12">
        <w:t>line replacements</w:t>
      </w:r>
      <w:r w:rsidR="001C7BE3">
        <w:t>,</w:t>
      </w:r>
      <w:r w:rsidR="00AA0C12">
        <w:t xml:space="preserve"> wherein principal forgiveness shall no</w:t>
      </w:r>
      <w:r w:rsidR="001C7BE3">
        <w:t>t</w:t>
      </w:r>
      <w:r w:rsidR="00AA0C12">
        <w:t xml:space="preserve"> exceed 50 percent of the total fund loan amount of:  $2 million per water system for systems with </w:t>
      </w:r>
      <w:r w:rsidR="001C7BE3">
        <w:t>fewer</w:t>
      </w:r>
      <w:r w:rsidR="00AA0C12">
        <w:t xml:space="preserve"> than 1,000 known lead service lines, $10 million per water system for systems with </w:t>
      </w:r>
      <w:r w:rsidR="001C7BE3">
        <w:t>1,000 to</w:t>
      </w:r>
      <w:r w:rsidR="00AA0C12">
        <w:t xml:space="preserve"> 5,000 known lead service lines, and $40 million per water system for systems with greater than 5,000 known lead service lines.  </w:t>
      </w:r>
    </w:p>
    <w:p w:rsidR="00124B4F" w:rsidRPr="000A2ED1" w:rsidRDefault="00124B4F" w:rsidP="00124B4F">
      <w:r w:rsidRPr="000A2ED1">
        <w:tab/>
        <w:t xml:space="preserve">Loans may be made pursuant to this subsection to the extent there are sufficient eligible project applications and as </w:t>
      </w:r>
      <w:r>
        <w:t>may</w:t>
      </w:r>
      <w:r w:rsidRPr="000A2ED1">
        <w:t xml:space="preserve"> be required for the award of the capitalization grants made available to the State for drinking water projects pursuant to the Federal Safe Drinking Water Act.  Any such amounts may be reduced by the Commissioner of Environmental Protection pursuant to section 7 of this act, or if a project fails to meet the requirements of section 4 or 5 of this act</w:t>
      </w:r>
      <w:r w:rsidR="00F00DF9">
        <w:t>; and</w:t>
      </w:r>
      <w:r w:rsidRPr="000A2ED1">
        <w:t xml:space="preserve"> </w:t>
      </w:r>
    </w:p>
    <w:p w:rsidR="0006518A" w:rsidRDefault="00124B4F" w:rsidP="0006518A">
      <w:r>
        <w:tab/>
        <w:t>(3)</w:t>
      </w:r>
      <w:r w:rsidR="00F1715F">
        <w:tab/>
      </w:r>
      <w:r w:rsidR="0006518A" w:rsidRPr="000A2ED1">
        <w:t>Those projects listed in subsection</w:t>
      </w:r>
      <w:r w:rsidR="00C45503">
        <w:t>s</w:t>
      </w:r>
      <w:r w:rsidR="0006518A" w:rsidRPr="000A2ED1">
        <w:t xml:space="preserve"> a. </w:t>
      </w:r>
      <w:r w:rsidR="00C45503">
        <w:t>and</w:t>
      </w:r>
      <w:r w:rsidR="0006518A" w:rsidRPr="000A2ED1">
        <w:t xml:space="preserve"> b. of section 3 of this act that were previously identified in P.L.201</w:t>
      </w:r>
      <w:r w:rsidR="001133CD">
        <w:t>9</w:t>
      </w:r>
      <w:r w:rsidR="0006518A" w:rsidRPr="000A2ED1">
        <w:t>, c.</w:t>
      </w:r>
      <w:r w:rsidR="001133CD">
        <w:t>193</w:t>
      </w:r>
      <w:r w:rsidR="0006518A" w:rsidRPr="000A2ED1">
        <w:t>, as amended by P.L.201</w:t>
      </w:r>
      <w:r w:rsidR="001133CD">
        <w:t>9</w:t>
      </w:r>
      <w:r w:rsidR="0006518A" w:rsidRPr="000A2ED1">
        <w:t>, c.</w:t>
      </w:r>
      <w:r w:rsidR="001133CD">
        <w:t>514</w:t>
      </w:r>
      <w:r w:rsidR="0006518A" w:rsidRPr="000A2ED1">
        <w:t>, are granted continued priority status and shall be subject to the provisions of P.L.201</w:t>
      </w:r>
      <w:r w:rsidR="001133CD">
        <w:t>9</w:t>
      </w:r>
      <w:r w:rsidR="0006518A" w:rsidRPr="000A2ED1">
        <w:t>, c.</w:t>
      </w:r>
      <w:r w:rsidR="001133CD">
        <w:t>193</w:t>
      </w:r>
      <w:r w:rsidR="0006518A" w:rsidRPr="000A2ED1">
        <w:t>, as amended by P.L.201</w:t>
      </w:r>
      <w:r w:rsidR="001133CD">
        <w:t>9</w:t>
      </w:r>
      <w:r w:rsidR="0006518A" w:rsidRPr="000A2ED1">
        <w:t>, c.</w:t>
      </w:r>
      <w:r w:rsidR="001133CD">
        <w:t>514</w:t>
      </w:r>
      <w:r w:rsidR="0006518A" w:rsidRPr="000A2ED1">
        <w:t>,</w:t>
      </w:r>
      <w:r w:rsidR="0006518A">
        <w:t xml:space="preserve"> </w:t>
      </w:r>
      <w:r w:rsidR="0006518A" w:rsidRPr="000A2ED1">
        <w:t>provided such projects receive short-term funding prior to June 30, 20</w:t>
      </w:r>
      <w:r w:rsidR="001133CD">
        <w:t>20</w:t>
      </w:r>
      <w:r w:rsidR="0006518A" w:rsidRPr="000A2ED1">
        <w:t>.</w:t>
      </w:r>
      <w:r w:rsidR="0006518A">
        <w:t xml:space="preserve"> </w:t>
      </w:r>
    </w:p>
    <w:p w:rsidR="0006518A" w:rsidRPr="000A2ED1" w:rsidRDefault="0006518A" w:rsidP="0006518A">
      <w:r w:rsidRPr="000A2ED1">
        <w:lastRenderedPageBreak/>
        <w:tab/>
        <w:t>d.</w:t>
      </w:r>
      <w:r w:rsidRPr="000A2ED1">
        <w:tab/>
        <w:t>The department is authorized to make zero interest and principal forgiveness financing loans to or on behalf of the project sponsors for the environmental infrastructure projects listed in sections 2 and 3 of this act under the same terms, conditions and requirements set forth in this section from any unexpended balances of the amounts appropriated pursuant to section 1 of P.L.1987, c.200, section 2 of P.L.1988, c.133, section 1 of P.L.1989, c.189, section 1 of P.L.1990, c.99, section 1 of P.L.1991, c.325, section 1 of P.L.1992, c.38, section 1 of P.L.1993, c.193,</w:t>
      </w:r>
      <w:r>
        <w:t xml:space="preserve"> </w:t>
      </w:r>
      <w:r w:rsidRPr="000A2ED1">
        <w:t>section 1 of P.L.1994, c.106, section 1 of P.L.1995, c.219,</w:t>
      </w:r>
      <w:r>
        <w:t xml:space="preserve"> </w:t>
      </w:r>
      <w:r w:rsidRPr="000A2ED1">
        <w:t>section 1 of P.L.1996, c.85, section 1 of P.L.1997, c.221,</w:t>
      </w:r>
      <w:r>
        <w:t xml:space="preserve"> </w:t>
      </w:r>
      <w:r w:rsidRPr="000A2ED1">
        <w:t>section 2 of P.L.1998, c.84, section 2 of P.L.1999, c.174,</w:t>
      </w:r>
      <w:r>
        <w:t xml:space="preserve"> </w:t>
      </w:r>
      <w:r w:rsidRPr="000A2ED1">
        <w:t>section 2 of P.L.2000, c.92, sections 1 and 2 of P.L.2001, c.222, sections 1 and 2 of P.L.2002, c.70, sections 1 and 2 of P.L.2003, c.158, sections 1 and 2 of P.L.2004, c.109, sections 1 and 2 of P.L.2005, c.196, sections 1 and 2 of P.L.2006, c.68, sections 1 and 2 of P.L.2007, c.139, sections 1 and 2 of P.L.2008, c.68,</w:t>
      </w:r>
      <w:r>
        <w:t xml:space="preserve"> </w:t>
      </w:r>
      <w:r w:rsidRPr="000A2ED1">
        <w:t>sections 1 and 2 of P.L.2009, c.102, sections 1 and 2 of P.L.2010, c.63, sections 1 and 2 of P.L.2011, c.93, sections 1 and 2 of P.L.2012, c.43, sections 1 and 2 of P.L.2013, c.95, sections 1 and 2 of P.L.2014, c.25, sections 1 and 2 of P.L.2015, c.108, sections 1 and 2 of P.L.2016, c.32, as amended by P.L.2017, c.14,</w:t>
      </w:r>
      <w:r>
        <w:t xml:space="preserve"> sections 1 and 2 of P.L.2017, c.143, as amended by P.L.2017, c.326, sections 1 and 2 of </w:t>
      </w:r>
      <w:r w:rsidRPr="000A2ED1">
        <w:t>P.L.201</w:t>
      </w:r>
      <w:r>
        <w:t>8</w:t>
      </w:r>
      <w:r w:rsidRPr="000A2ED1">
        <w:t>, c.</w:t>
      </w:r>
      <w:r>
        <w:t>85</w:t>
      </w:r>
      <w:r w:rsidRPr="000A2ED1">
        <w:t>, as amended by P.L.201</w:t>
      </w:r>
      <w:r>
        <w:t>8</w:t>
      </w:r>
      <w:r w:rsidRPr="000A2ED1">
        <w:t>, c.</w:t>
      </w:r>
      <w:r>
        <w:t>137 and P.L.2019, c.12,</w:t>
      </w:r>
      <w:r w:rsidR="00CA1D30">
        <w:t xml:space="preserve"> and sections 1 and 2 of P.L.2019, c.193, as amended by P.L.2019, c.514,</w:t>
      </w:r>
      <w:r>
        <w:t xml:space="preserve"> </w:t>
      </w:r>
      <w:r w:rsidRPr="000A2ED1">
        <w:t>including amounts resulting from the low bid and final building cost reductions authorized pursuant to section 6 of P.L.1987, c.200, section 7 of P.L.1988, c.133, section 6 of P.L.1989, c.189, section 6 of P.L.1990, c.99, section 6 of P.L.1991, c.325, section 6 of P.L.1992, c.38, section 6 of P.L.1993, c.193,</w:t>
      </w:r>
      <w:r>
        <w:t xml:space="preserve"> </w:t>
      </w:r>
      <w:r w:rsidRPr="000A2ED1">
        <w:t>section 6 of P.L.1994, c.106, section 6 of P.L.1995, c.219,</w:t>
      </w:r>
      <w:r>
        <w:t xml:space="preserve"> </w:t>
      </w:r>
      <w:r w:rsidRPr="000A2ED1">
        <w:t>section 6 of P.L.</w:t>
      </w:r>
      <w:r w:rsidR="00ED4BBA">
        <w:t>f</w:t>
      </w:r>
      <w:r w:rsidRPr="000A2ED1">
        <w:t>1996, c.85, section 6 of P.L.1997, c.221,</w:t>
      </w:r>
      <w:r>
        <w:t xml:space="preserve"> </w:t>
      </w:r>
      <w:r w:rsidRPr="000A2ED1">
        <w:t>section 7 of P.L.1998, c.84, section 6 of P.L.1999, c.174,</w:t>
      </w:r>
      <w:r>
        <w:t xml:space="preserve"> </w:t>
      </w:r>
      <w:r w:rsidRPr="000A2ED1">
        <w:t>section</w:t>
      </w:r>
      <w:r>
        <w:t xml:space="preserve"> </w:t>
      </w:r>
      <w:r w:rsidRPr="000A2ED1">
        <w:t>6 of P.L.2000, c.92, section 6 of P.L.2001, c.222,</w:t>
      </w:r>
      <w:r>
        <w:t xml:space="preserve"> </w:t>
      </w:r>
      <w:r w:rsidRPr="000A2ED1">
        <w:t>section 6 of P.L.2002, c.70, section 6 of P.L.2003, c.158,</w:t>
      </w:r>
      <w:r>
        <w:t xml:space="preserve"> </w:t>
      </w:r>
      <w:r w:rsidRPr="000A2ED1">
        <w:t>section 6 of P.L.2004, c.109, section 6 of P.L.2005, c.196,</w:t>
      </w:r>
      <w:r>
        <w:t xml:space="preserve"> </w:t>
      </w:r>
      <w:r w:rsidRPr="000A2ED1">
        <w:t>section 6 of P.L.2006, c.68, section 6 of P.L.2007, c.139,</w:t>
      </w:r>
      <w:r>
        <w:t xml:space="preserve"> </w:t>
      </w:r>
      <w:r w:rsidRPr="000A2ED1">
        <w:t>section 6 of P.L.2008, c.68, section 7 of P.L.2009, c.102,</w:t>
      </w:r>
      <w:r>
        <w:t xml:space="preserve"> </w:t>
      </w:r>
      <w:r w:rsidRPr="000A2ED1">
        <w:t>section 6 of P.L.2010, c.63, section 6 of P.L.2011, c.93,</w:t>
      </w:r>
      <w:r>
        <w:t xml:space="preserve"> </w:t>
      </w:r>
      <w:r w:rsidRPr="000A2ED1">
        <w:t>section</w:t>
      </w:r>
      <w:r>
        <w:t xml:space="preserve"> </w:t>
      </w:r>
      <w:r w:rsidRPr="000A2ED1">
        <w:t>6 of P.L.2012, c.43, section 6 of P.L.2013, c.95,</w:t>
      </w:r>
      <w:r>
        <w:t xml:space="preserve"> </w:t>
      </w:r>
      <w:r w:rsidRPr="000A2ED1">
        <w:t xml:space="preserve">section </w:t>
      </w:r>
      <w:r>
        <w:t>7</w:t>
      </w:r>
      <w:r w:rsidRPr="000A2ED1">
        <w:t xml:space="preserve"> of P.L.2014, c.25, section </w:t>
      </w:r>
      <w:r>
        <w:t>7</w:t>
      </w:r>
      <w:r w:rsidRPr="000A2ED1">
        <w:t xml:space="preserve"> of P.L.2015, c.108, section </w:t>
      </w:r>
      <w:r>
        <w:t>7</w:t>
      </w:r>
      <w:r w:rsidRPr="000A2ED1">
        <w:t xml:space="preserve"> of P.L.2016, c.32, as amended by P.L.2017, c.14, </w:t>
      </w:r>
      <w:r>
        <w:t xml:space="preserve">section 7 of P.L.2017, c.143 as amended by P.L.2017, c.326, section 7 of </w:t>
      </w:r>
      <w:r w:rsidRPr="000A2ED1">
        <w:t>P.L.201</w:t>
      </w:r>
      <w:r>
        <w:t>8</w:t>
      </w:r>
      <w:r w:rsidRPr="000A2ED1">
        <w:t>, c.</w:t>
      </w:r>
      <w:r>
        <w:t>85</w:t>
      </w:r>
      <w:r w:rsidRPr="000A2ED1">
        <w:t>, as amended by P.L.201</w:t>
      </w:r>
      <w:r>
        <w:t>8</w:t>
      </w:r>
      <w:r w:rsidRPr="000A2ED1">
        <w:t>, c.</w:t>
      </w:r>
      <w:r>
        <w:t>137 and P.L.2019, c.12,</w:t>
      </w:r>
      <w:r w:rsidR="00273A1D">
        <w:t xml:space="preserve"> and section 7 of P.L.2019, c.193, as amended by P.L.2019, c.514,</w:t>
      </w:r>
      <w:r>
        <w:t xml:space="preserve"> </w:t>
      </w:r>
      <w:r w:rsidRPr="000A2ED1">
        <w:t xml:space="preserve">and from any repayments of loans and interest from the Clean Water State Revolving Fund, the "Wastewater Treatment Fund," the “Water Supply Fund,” the "1992 Wastewater Treatment Fund," the "2003 Water Resources and Wastewater Treatment Fund," and amounts deposited therein during </w:t>
      </w:r>
      <w:r w:rsidRPr="000A2ED1">
        <w:lastRenderedPageBreak/>
        <w:t>State fiscal year 20</w:t>
      </w:r>
      <w:r w:rsidR="00312148">
        <w:t>19</w:t>
      </w:r>
      <w:r w:rsidRPr="000A2ED1">
        <w:t xml:space="preserve"> and State fiscal year 20</w:t>
      </w:r>
      <w:r w:rsidR="00312148">
        <w:t>20</w:t>
      </w:r>
      <w:r w:rsidRPr="000A2ED1">
        <w:t xml:space="preserve"> pursuant to the provisions of section 16 of P.L.1985, c.329, and section 2 of P.L.2009, c.77 and any amendatory and supplementary acts thereto, including any Clean Water State Revolving Fund Accounts contained within the "Wastewater Treatment Fund," and from any repayment of loans and interest from the Drinking Water State Revolving Fund.</w:t>
      </w:r>
    </w:p>
    <w:p w:rsidR="0006518A" w:rsidRPr="000A2ED1" w:rsidRDefault="0006518A" w:rsidP="0006518A">
      <w:r w:rsidRPr="000A2ED1">
        <w:tab/>
        <w:t>e.</w:t>
      </w:r>
      <w:r w:rsidRPr="000A2ED1">
        <w:tab/>
        <w:t xml:space="preserve">The department is authorized to make zero interest and principal forgiveness Sandy financing loans to or on behalf of the project sponsors for the Sandy environmental infrastructure projects listed in subsection a. of section 3 of this act for clean water projects, in a manner consistent with the Federal Disaster Relief Appropriations Act, up to the individual amounts indicated, except that any such amount may be reduced by the Commissioner of Environmental Protection pursuant to section 7 of this act, or if a project fails to meet the requirements of section 4, 5, or 7 of this act, provided a maximum of $300 million shall be provided for Sandy financing loans for clean water projects to provide financial assistance to communities affected by the Storm Sandy, and for projects whose purpose is to reduce flood damage risk and vulnerability or to enhance resiliency to rapid hydrologic change or a natural disaster. </w:t>
      </w:r>
    </w:p>
    <w:p w:rsidR="0006518A" w:rsidRPr="000A2ED1" w:rsidRDefault="0006518A" w:rsidP="0006518A">
      <w:r w:rsidRPr="000A2ED1">
        <w:tab/>
        <w:t>f.</w:t>
      </w:r>
      <w:r w:rsidRPr="000A2ED1">
        <w:tab/>
        <w:t>For the purposes of this act:</w:t>
      </w:r>
    </w:p>
    <w:p w:rsidR="0006518A" w:rsidRPr="000A2ED1" w:rsidRDefault="0006518A" w:rsidP="0006518A">
      <w:r w:rsidRPr="000A2ED1">
        <w:tab/>
        <w:t>“Base financing” means zero interest loans provided by the Department of Environmental Protection from moneys made available for the purposes of this act from any source other than funds received pursuant to the Federal Disaster Relief Appropriations Act, related State matching funds, and interest earned thereon.</w:t>
      </w:r>
    </w:p>
    <w:p w:rsidR="0006518A" w:rsidRPr="000A2ED1" w:rsidRDefault="0006518A" w:rsidP="0006518A">
      <w:r w:rsidRPr="000A2ED1">
        <w:tab/>
      </w:r>
      <w:r>
        <w:t>“</w:t>
      </w:r>
      <w:r w:rsidRPr="000A2ED1">
        <w:t>Federal Disaster Relief Appropriations Act</w:t>
      </w:r>
      <w:r>
        <w:t>”</w:t>
      </w:r>
      <w:r w:rsidRPr="000A2ED1">
        <w:t xml:space="preserve"> means the </w:t>
      </w:r>
      <w:r w:rsidR="00E6734E">
        <w:t>“</w:t>
      </w:r>
      <w:r w:rsidRPr="000A2ED1">
        <w:t>Disaster Reli</w:t>
      </w:r>
      <w:r w:rsidR="00D07073">
        <w:t xml:space="preserve">ef Appropriations, </w:t>
      </w:r>
      <w:r w:rsidRPr="000A2ED1">
        <w:t>2013</w:t>
      </w:r>
      <w:r w:rsidR="00E6734E">
        <w:t>,” Pub.L.113-2</w:t>
      </w:r>
      <w:r w:rsidRPr="000A2ED1">
        <w:t>, and any amendatory and supplementary acts thereto.</w:t>
      </w:r>
    </w:p>
    <w:p w:rsidR="0006518A" w:rsidRDefault="0006518A" w:rsidP="0006518A">
      <w:r w:rsidRPr="000A2ED1">
        <w:tab/>
      </w:r>
      <w:r>
        <w:t>“</w:t>
      </w:r>
      <w:r w:rsidRPr="000A2ED1">
        <w:t>Sandy financing</w:t>
      </w:r>
      <w:r>
        <w:t>”</w:t>
      </w:r>
      <w:r w:rsidRPr="000A2ED1">
        <w:t xml:space="preserve"> or “Sandy funding</w:t>
      </w:r>
      <w:r>
        <w:t>”</w:t>
      </w:r>
      <w:r w:rsidRPr="000A2ED1">
        <w:t xml:space="preserve"> means grants, zero interest loans or principal forgiveness loans provided by the Department of Environmental Protection from funds made available to the State for clean water projects</w:t>
      </w:r>
      <w:r>
        <w:t xml:space="preserve"> or</w:t>
      </w:r>
      <w:r w:rsidRPr="000A2ED1">
        <w:t xml:space="preserve"> clean water project match, pursuant to the Federal Disaster Relief Appropriations Act.</w:t>
      </w:r>
    </w:p>
    <w:p w:rsidR="0006518A" w:rsidRDefault="0006518A" w:rsidP="0006518A"/>
    <w:p w:rsidR="00F1715F" w:rsidRDefault="0006518A" w:rsidP="00F1715F">
      <w:pPr>
        <w:tabs>
          <w:tab w:val="clear" w:pos="1440"/>
          <w:tab w:val="clear" w:pos="2160"/>
          <w:tab w:val="left" w:pos="1080"/>
          <w:tab w:val="left" w:pos="1586"/>
        </w:tabs>
      </w:pPr>
      <w:r>
        <w:tab/>
      </w:r>
      <w:r w:rsidRPr="000A2ED1">
        <w:t>2.</w:t>
      </w:r>
      <w:r>
        <w:tab/>
      </w:r>
      <w:r w:rsidRPr="000A2ED1">
        <w:t>a.</w:t>
      </w:r>
      <w:r>
        <w:tab/>
      </w:r>
      <w:r w:rsidRPr="000A2ED1">
        <w:t>(1)</w:t>
      </w:r>
      <w:r>
        <w:tab/>
      </w:r>
      <w:r w:rsidRPr="000A2ED1">
        <w:t>The department is authorized to expend funds for the purpose of making supplemental zero interest loans to or on behalf of the project sponsors listed below for the following clean water environmental infrastructure projects:</w:t>
      </w:r>
      <w:r w:rsidR="00F1715F">
        <w:br w:type="page"/>
      </w:r>
    </w:p>
    <w:tbl>
      <w:tblPr>
        <w:tblW w:w="0" w:type="auto"/>
        <w:tblLayout w:type="fixed"/>
        <w:tblLook w:val="04A0" w:firstRow="1" w:lastRow="0" w:firstColumn="1" w:lastColumn="0" w:noHBand="0" w:noVBand="1"/>
      </w:tblPr>
      <w:tblGrid>
        <w:gridCol w:w="2095"/>
        <w:gridCol w:w="1821"/>
        <w:gridCol w:w="1548"/>
        <w:gridCol w:w="1366"/>
      </w:tblGrid>
      <w:tr w:rsidR="009B7FBC" w:rsidRPr="00950109" w:rsidTr="00BE0107">
        <w:trPr>
          <w:trHeight w:val="780"/>
        </w:trPr>
        <w:tc>
          <w:tcPr>
            <w:tcW w:w="2095" w:type="dxa"/>
            <w:tcBorders>
              <w:top w:val="single" w:sz="4" w:space="0" w:color="auto"/>
              <w:left w:val="single" w:sz="4" w:space="0" w:color="auto"/>
              <w:bottom w:val="single" w:sz="4" w:space="0" w:color="auto"/>
              <w:right w:val="single" w:sz="4" w:space="0" w:color="auto"/>
            </w:tcBorders>
            <w:vAlign w:val="center"/>
            <w:hideMark/>
          </w:tcPr>
          <w:p w:rsidR="009B7FBC" w:rsidRPr="00950109" w:rsidRDefault="009B7FBC" w:rsidP="003717E1">
            <w:pPr>
              <w:spacing w:line="240" w:lineRule="auto"/>
              <w:jc w:val="center"/>
              <w:rPr>
                <w:b/>
                <w:bCs/>
              </w:rPr>
            </w:pPr>
            <w:r w:rsidRPr="00950109">
              <w:rPr>
                <w:b/>
                <w:bCs/>
              </w:rPr>
              <w:lastRenderedPageBreak/>
              <w:t>Project Sponsor</w:t>
            </w:r>
          </w:p>
        </w:tc>
        <w:tc>
          <w:tcPr>
            <w:tcW w:w="1821" w:type="dxa"/>
            <w:tcBorders>
              <w:top w:val="single" w:sz="4" w:space="0" w:color="auto"/>
              <w:left w:val="nil"/>
              <w:bottom w:val="single" w:sz="4" w:space="0" w:color="auto"/>
              <w:right w:val="single" w:sz="4" w:space="0" w:color="auto"/>
            </w:tcBorders>
            <w:vAlign w:val="center"/>
            <w:hideMark/>
          </w:tcPr>
          <w:p w:rsidR="009B7FBC" w:rsidRPr="00950109" w:rsidRDefault="009B7FBC" w:rsidP="003717E1">
            <w:pPr>
              <w:spacing w:line="240" w:lineRule="auto"/>
              <w:jc w:val="center"/>
              <w:rPr>
                <w:b/>
                <w:bCs/>
              </w:rPr>
            </w:pPr>
            <w:r w:rsidRPr="00950109">
              <w:rPr>
                <w:b/>
                <w:bCs/>
              </w:rPr>
              <w:t>Project Number</w:t>
            </w:r>
          </w:p>
        </w:tc>
        <w:tc>
          <w:tcPr>
            <w:tcW w:w="1548" w:type="dxa"/>
            <w:tcBorders>
              <w:top w:val="single" w:sz="4" w:space="0" w:color="auto"/>
              <w:left w:val="nil"/>
              <w:bottom w:val="single" w:sz="4" w:space="0" w:color="auto"/>
              <w:right w:val="single" w:sz="4" w:space="0" w:color="auto"/>
            </w:tcBorders>
            <w:vAlign w:val="center"/>
            <w:hideMark/>
          </w:tcPr>
          <w:p w:rsidR="009B7FBC" w:rsidRPr="00950109" w:rsidRDefault="009B7FBC" w:rsidP="003717E1">
            <w:pPr>
              <w:spacing w:line="240" w:lineRule="auto"/>
              <w:jc w:val="center"/>
              <w:rPr>
                <w:b/>
                <w:bCs/>
              </w:rPr>
            </w:pPr>
            <w:r w:rsidRPr="00950109">
              <w:rPr>
                <w:b/>
                <w:bCs/>
              </w:rPr>
              <w:t>Estimated Allowable DEP Loan Amount</w:t>
            </w:r>
          </w:p>
        </w:tc>
        <w:tc>
          <w:tcPr>
            <w:tcW w:w="1366" w:type="dxa"/>
            <w:tcBorders>
              <w:top w:val="single" w:sz="4" w:space="0" w:color="auto"/>
              <w:left w:val="nil"/>
              <w:bottom w:val="single" w:sz="4" w:space="0" w:color="auto"/>
              <w:right w:val="single" w:sz="4" w:space="0" w:color="auto"/>
            </w:tcBorders>
            <w:vAlign w:val="center"/>
            <w:hideMark/>
          </w:tcPr>
          <w:p w:rsidR="009B7FBC" w:rsidRPr="00950109" w:rsidRDefault="009B7FBC" w:rsidP="003717E1">
            <w:pPr>
              <w:spacing w:line="240" w:lineRule="auto"/>
              <w:jc w:val="center"/>
              <w:rPr>
                <w:b/>
                <w:bCs/>
              </w:rPr>
            </w:pPr>
            <w:r w:rsidRPr="00950109">
              <w:rPr>
                <w:b/>
                <w:bCs/>
              </w:rPr>
              <w:t>Estimated Total Loan Amount</w:t>
            </w:r>
          </w:p>
        </w:tc>
      </w:tr>
      <w:tr w:rsidR="004C4F7C" w:rsidRPr="00950109" w:rsidTr="00BE0107">
        <w:trPr>
          <w:trHeight w:val="525"/>
        </w:trPr>
        <w:tc>
          <w:tcPr>
            <w:tcW w:w="2095" w:type="dxa"/>
            <w:tcBorders>
              <w:top w:val="single" w:sz="8" w:space="0" w:color="auto"/>
              <w:left w:val="single" w:sz="4" w:space="0" w:color="auto"/>
              <w:bottom w:val="nil"/>
              <w:right w:val="single" w:sz="4" w:space="0" w:color="auto"/>
            </w:tcBorders>
            <w:vAlign w:val="center"/>
            <w:hideMark/>
          </w:tcPr>
          <w:p w:rsidR="004C4F7C" w:rsidRPr="004C4F7C" w:rsidRDefault="004C4F7C" w:rsidP="004C4F7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4C4F7C">
              <w:rPr>
                <w:color w:val="000000"/>
              </w:rPr>
              <w:t>Elizabeth City</w:t>
            </w:r>
          </w:p>
        </w:tc>
        <w:tc>
          <w:tcPr>
            <w:tcW w:w="1821" w:type="dxa"/>
            <w:tcBorders>
              <w:top w:val="single" w:sz="8" w:space="0" w:color="auto"/>
              <w:left w:val="nil"/>
              <w:bottom w:val="nil"/>
              <w:right w:val="single" w:sz="4" w:space="0" w:color="auto"/>
            </w:tcBorders>
            <w:vAlign w:val="center"/>
            <w:hideMark/>
          </w:tcPr>
          <w:p w:rsidR="004C4F7C" w:rsidRPr="004C4F7C" w:rsidRDefault="004C4F7C" w:rsidP="004C4F7C">
            <w:pPr>
              <w:rPr>
                <w:color w:val="000000"/>
              </w:rPr>
            </w:pPr>
            <w:r w:rsidRPr="004C4F7C">
              <w:rPr>
                <w:color w:val="000000"/>
              </w:rPr>
              <w:t>S340942-19R</w:t>
            </w:r>
          </w:p>
        </w:tc>
        <w:tc>
          <w:tcPr>
            <w:tcW w:w="1548" w:type="dxa"/>
            <w:tcBorders>
              <w:top w:val="single" w:sz="8" w:space="0" w:color="auto"/>
              <w:left w:val="nil"/>
              <w:bottom w:val="nil"/>
              <w:right w:val="single" w:sz="4" w:space="0" w:color="auto"/>
            </w:tcBorders>
            <w:vAlign w:val="center"/>
            <w:hideMark/>
          </w:tcPr>
          <w:p w:rsidR="004C4F7C" w:rsidRPr="004C4F7C" w:rsidRDefault="004C4F7C" w:rsidP="004C4F7C">
            <w:pPr>
              <w:jc w:val="right"/>
            </w:pPr>
            <w:r w:rsidRPr="004C4F7C">
              <w:t>$206,250</w:t>
            </w:r>
          </w:p>
        </w:tc>
        <w:tc>
          <w:tcPr>
            <w:tcW w:w="1366" w:type="dxa"/>
            <w:tcBorders>
              <w:top w:val="single" w:sz="8" w:space="0" w:color="auto"/>
              <w:left w:val="nil"/>
              <w:bottom w:val="nil"/>
              <w:right w:val="single" w:sz="4" w:space="0" w:color="auto"/>
            </w:tcBorders>
            <w:vAlign w:val="center"/>
            <w:hideMark/>
          </w:tcPr>
          <w:p w:rsidR="004C4F7C" w:rsidRPr="004C4F7C" w:rsidRDefault="004C4F7C" w:rsidP="004C4F7C">
            <w:pPr>
              <w:jc w:val="right"/>
              <w:rPr>
                <w:color w:val="000000"/>
              </w:rPr>
            </w:pPr>
            <w:r w:rsidRPr="004C4F7C">
              <w:rPr>
                <w:color w:val="000000"/>
              </w:rPr>
              <w:t>$275,000</w:t>
            </w:r>
          </w:p>
        </w:tc>
      </w:tr>
      <w:tr w:rsidR="004C4F7C" w:rsidRPr="00950109" w:rsidTr="00BE0107">
        <w:trPr>
          <w:trHeight w:val="525"/>
        </w:trPr>
        <w:tc>
          <w:tcPr>
            <w:tcW w:w="2095" w:type="dxa"/>
            <w:tcBorders>
              <w:top w:val="single" w:sz="8" w:space="0" w:color="auto"/>
              <w:left w:val="single" w:sz="4" w:space="0" w:color="auto"/>
              <w:bottom w:val="nil"/>
              <w:right w:val="single" w:sz="4" w:space="0" w:color="auto"/>
            </w:tcBorders>
            <w:vAlign w:val="center"/>
          </w:tcPr>
          <w:p w:rsidR="004C4F7C" w:rsidRPr="004C4F7C" w:rsidRDefault="004C4F7C" w:rsidP="00B97734">
            <w:pPr>
              <w:jc w:val="left"/>
              <w:rPr>
                <w:color w:val="000000"/>
              </w:rPr>
            </w:pPr>
            <w:r w:rsidRPr="004C4F7C">
              <w:rPr>
                <w:color w:val="000000"/>
              </w:rPr>
              <w:t xml:space="preserve">Ocean </w:t>
            </w:r>
            <w:r w:rsidR="0012231F">
              <w:rPr>
                <w:bCs/>
              </w:rPr>
              <w:t xml:space="preserve">Twp. </w:t>
            </w:r>
            <w:r w:rsidRPr="004C4F7C">
              <w:rPr>
                <w:color w:val="000000"/>
              </w:rPr>
              <w:t>SA</w:t>
            </w:r>
          </w:p>
        </w:tc>
        <w:tc>
          <w:tcPr>
            <w:tcW w:w="1821" w:type="dxa"/>
            <w:tcBorders>
              <w:top w:val="single" w:sz="8" w:space="0" w:color="auto"/>
              <w:left w:val="nil"/>
              <w:bottom w:val="nil"/>
              <w:right w:val="single" w:sz="4" w:space="0" w:color="auto"/>
            </w:tcBorders>
            <w:vAlign w:val="center"/>
          </w:tcPr>
          <w:p w:rsidR="004C4F7C" w:rsidRPr="004C4F7C" w:rsidRDefault="004C4F7C" w:rsidP="004C4F7C">
            <w:pPr>
              <w:rPr>
                <w:color w:val="000000"/>
              </w:rPr>
            </w:pPr>
            <w:r w:rsidRPr="004C4F7C">
              <w:rPr>
                <w:color w:val="000000"/>
              </w:rPr>
              <w:t>S340750-14R</w:t>
            </w:r>
          </w:p>
        </w:tc>
        <w:tc>
          <w:tcPr>
            <w:tcW w:w="1548" w:type="dxa"/>
            <w:tcBorders>
              <w:top w:val="single" w:sz="8" w:space="0" w:color="auto"/>
              <w:left w:val="nil"/>
              <w:bottom w:val="nil"/>
              <w:right w:val="single" w:sz="4" w:space="0" w:color="auto"/>
            </w:tcBorders>
            <w:vAlign w:val="center"/>
          </w:tcPr>
          <w:p w:rsidR="004C4F7C" w:rsidRPr="004C4F7C" w:rsidRDefault="004C4F7C" w:rsidP="004C4F7C">
            <w:pPr>
              <w:jc w:val="right"/>
            </w:pPr>
            <w:r w:rsidRPr="004C4F7C">
              <w:t>$750,000</w:t>
            </w:r>
          </w:p>
        </w:tc>
        <w:tc>
          <w:tcPr>
            <w:tcW w:w="1366" w:type="dxa"/>
            <w:tcBorders>
              <w:top w:val="single" w:sz="8" w:space="0" w:color="auto"/>
              <w:left w:val="nil"/>
              <w:bottom w:val="nil"/>
              <w:right w:val="single" w:sz="4" w:space="0" w:color="auto"/>
            </w:tcBorders>
            <w:vAlign w:val="center"/>
          </w:tcPr>
          <w:p w:rsidR="004C4F7C" w:rsidRPr="004C4F7C" w:rsidRDefault="004C4F7C" w:rsidP="004C4F7C">
            <w:pPr>
              <w:jc w:val="right"/>
              <w:rPr>
                <w:color w:val="000000"/>
              </w:rPr>
            </w:pPr>
            <w:r w:rsidRPr="004C4F7C">
              <w:rPr>
                <w:color w:val="000000"/>
              </w:rPr>
              <w:t>$1,000,000</w:t>
            </w:r>
          </w:p>
        </w:tc>
      </w:tr>
      <w:tr w:rsidR="004C4F7C" w:rsidRPr="00950109" w:rsidTr="00BE0107">
        <w:trPr>
          <w:trHeight w:val="525"/>
        </w:trPr>
        <w:tc>
          <w:tcPr>
            <w:tcW w:w="2095" w:type="dxa"/>
            <w:tcBorders>
              <w:top w:val="single" w:sz="8" w:space="0" w:color="auto"/>
              <w:left w:val="single" w:sz="4" w:space="0" w:color="auto"/>
              <w:bottom w:val="nil"/>
              <w:right w:val="single" w:sz="4" w:space="0" w:color="auto"/>
            </w:tcBorders>
            <w:vAlign w:val="center"/>
          </w:tcPr>
          <w:p w:rsidR="004C4F7C" w:rsidRPr="004C4F7C" w:rsidRDefault="004C4F7C" w:rsidP="004C4F7C">
            <w:pPr>
              <w:jc w:val="left"/>
            </w:pPr>
            <w:r w:rsidRPr="004C4F7C">
              <w:t>Paterson City</w:t>
            </w:r>
          </w:p>
        </w:tc>
        <w:tc>
          <w:tcPr>
            <w:tcW w:w="1821" w:type="dxa"/>
            <w:tcBorders>
              <w:top w:val="single" w:sz="8" w:space="0" w:color="auto"/>
              <w:left w:val="nil"/>
              <w:bottom w:val="nil"/>
              <w:right w:val="single" w:sz="4" w:space="0" w:color="auto"/>
            </w:tcBorders>
            <w:vAlign w:val="center"/>
          </w:tcPr>
          <w:p w:rsidR="004C4F7C" w:rsidRPr="004C4F7C" w:rsidRDefault="004C4F7C" w:rsidP="004C4F7C">
            <w:r w:rsidRPr="004C4F7C">
              <w:t>S340850-03-1</w:t>
            </w:r>
          </w:p>
        </w:tc>
        <w:tc>
          <w:tcPr>
            <w:tcW w:w="1548" w:type="dxa"/>
            <w:tcBorders>
              <w:top w:val="single" w:sz="8" w:space="0" w:color="auto"/>
              <w:left w:val="nil"/>
              <w:bottom w:val="nil"/>
              <w:right w:val="single" w:sz="4" w:space="0" w:color="auto"/>
            </w:tcBorders>
            <w:vAlign w:val="center"/>
          </w:tcPr>
          <w:p w:rsidR="004C4F7C" w:rsidRPr="004C4F7C" w:rsidRDefault="004C4F7C" w:rsidP="004C4F7C">
            <w:pPr>
              <w:jc w:val="right"/>
            </w:pPr>
            <w:r w:rsidRPr="004C4F7C">
              <w:t>$1,800,000</w:t>
            </w:r>
          </w:p>
        </w:tc>
        <w:tc>
          <w:tcPr>
            <w:tcW w:w="1366" w:type="dxa"/>
            <w:tcBorders>
              <w:top w:val="single" w:sz="8" w:space="0" w:color="auto"/>
              <w:left w:val="nil"/>
              <w:bottom w:val="nil"/>
              <w:right w:val="single" w:sz="4" w:space="0" w:color="auto"/>
            </w:tcBorders>
            <w:vAlign w:val="center"/>
          </w:tcPr>
          <w:p w:rsidR="004C4F7C" w:rsidRPr="004C4F7C" w:rsidRDefault="004C4F7C" w:rsidP="004C4F7C">
            <w:pPr>
              <w:jc w:val="right"/>
              <w:rPr>
                <w:color w:val="000000"/>
              </w:rPr>
            </w:pPr>
            <w:r w:rsidRPr="004C4F7C">
              <w:rPr>
                <w:color w:val="000000"/>
              </w:rPr>
              <w:t>$2,400,000</w:t>
            </w:r>
          </w:p>
        </w:tc>
      </w:tr>
      <w:tr w:rsidR="004C4F7C" w:rsidRPr="00950109" w:rsidTr="00BE0107">
        <w:trPr>
          <w:trHeight w:val="525"/>
        </w:trPr>
        <w:tc>
          <w:tcPr>
            <w:tcW w:w="2095" w:type="dxa"/>
            <w:tcBorders>
              <w:top w:val="single" w:sz="8" w:space="0" w:color="auto"/>
              <w:left w:val="single" w:sz="4" w:space="0" w:color="auto"/>
              <w:bottom w:val="nil"/>
              <w:right w:val="single" w:sz="4" w:space="0" w:color="auto"/>
            </w:tcBorders>
            <w:vAlign w:val="center"/>
          </w:tcPr>
          <w:p w:rsidR="004C4F7C" w:rsidRPr="004C4F7C" w:rsidRDefault="004C4F7C" w:rsidP="004C4F7C">
            <w:pPr>
              <w:jc w:val="left"/>
            </w:pPr>
            <w:r w:rsidRPr="004C4F7C">
              <w:t xml:space="preserve">Rockaway Valley </w:t>
            </w:r>
            <w:r>
              <w:t>RSA</w:t>
            </w:r>
          </w:p>
        </w:tc>
        <w:tc>
          <w:tcPr>
            <w:tcW w:w="1821" w:type="dxa"/>
            <w:tcBorders>
              <w:top w:val="single" w:sz="8" w:space="0" w:color="auto"/>
              <w:left w:val="nil"/>
              <w:bottom w:val="nil"/>
              <w:right w:val="single" w:sz="4" w:space="0" w:color="auto"/>
            </w:tcBorders>
            <w:vAlign w:val="center"/>
          </w:tcPr>
          <w:p w:rsidR="004C4F7C" w:rsidRPr="004C4F7C" w:rsidRDefault="004C4F7C" w:rsidP="004C4F7C">
            <w:r w:rsidRPr="004C4F7C">
              <w:t>S340821-06-1</w:t>
            </w:r>
          </w:p>
        </w:tc>
        <w:tc>
          <w:tcPr>
            <w:tcW w:w="1548" w:type="dxa"/>
            <w:tcBorders>
              <w:top w:val="single" w:sz="8" w:space="0" w:color="auto"/>
              <w:left w:val="nil"/>
              <w:bottom w:val="nil"/>
              <w:right w:val="single" w:sz="4" w:space="0" w:color="auto"/>
            </w:tcBorders>
            <w:vAlign w:val="center"/>
          </w:tcPr>
          <w:p w:rsidR="004C4F7C" w:rsidRPr="004C4F7C" w:rsidRDefault="004C4F7C" w:rsidP="004C4F7C">
            <w:pPr>
              <w:jc w:val="right"/>
            </w:pPr>
            <w:r w:rsidRPr="004C4F7C">
              <w:t>$581,250</w:t>
            </w:r>
          </w:p>
        </w:tc>
        <w:tc>
          <w:tcPr>
            <w:tcW w:w="1366" w:type="dxa"/>
            <w:tcBorders>
              <w:top w:val="single" w:sz="8" w:space="0" w:color="auto"/>
              <w:left w:val="nil"/>
              <w:bottom w:val="nil"/>
              <w:right w:val="single" w:sz="4" w:space="0" w:color="auto"/>
            </w:tcBorders>
            <w:vAlign w:val="center"/>
          </w:tcPr>
          <w:p w:rsidR="004C4F7C" w:rsidRPr="004C4F7C" w:rsidRDefault="004C4F7C" w:rsidP="004C4F7C">
            <w:pPr>
              <w:jc w:val="right"/>
              <w:rPr>
                <w:color w:val="000000"/>
              </w:rPr>
            </w:pPr>
            <w:r w:rsidRPr="004C4F7C">
              <w:rPr>
                <w:color w:val="000000"/>
              </w:rPr>
              <w:t>$775,000</w:t>
            </w:r>
          </w:p>
        </w:tc>
      </w:tr>
      <w:tr w:rsidR="004C4F7C" w:rsidRPr="00950109" w:rsidTr="00BE0107">
        <w:trPr>
          <w:trHeight w:val="525"/>
        </w:trPr>
        <w:tc>
          <w:tcPr>
            <w:tcW w:w="2095" w:type="dxa"/>
            <w:tcBorders>
              <w:top w:val="single" w:sz="8" w:space="0" w:color="auto"/>
              <w:left w:val="single" w:sz="4" w:space="0" w:color="auto"/>
              <w:bottom w:val="nil"/>
              <w:right w:val="single" w:sz="4" w:space="0" w:color="auto"/>
            </w:tcBorders>
            <w:vAlign w:val="center"/>
          </w:tcPr>
          <w:p w:rsidR="004C4F7C" w:rsidRPr="004C4F7C" w:rsidRDefault="004C4F7C" w:rsidP="004C4F7C">
            <w:pPr>
              <w:jc w:val="left"/>
            </w:pPr>
            <w:r w:rsidRPr="004C4F7C">
              <w:t>Somerville Borough</w:t>
            </w:r>
          </w:p>
        </w:tc>
        <w:tc>
          <w:tcPr>
            <w:tcW w:w="1821" w:type="dxa"/>
            <w:tcBorders>
              <w:top w:val="single" w:sz="8" w:space="0" w:color="auto"/>
              <w:left w:val="nil"/>
              <w:bottom w:val="nil"/>
              <w:right w:val="single" w:sz="4" w:space="0" w:color="auto"/>
            </w:tcBorders>
            <w:vAlign w:val="center"/>
          </w:tcPr>
          <w:p w:rsidR="004C4F7C" w:rsidRPr="004C4F7C" w:rsidRDefault="004C4F7C" w:rsidP="004C4F7C">
            <w:r w:rsidRPr="004C4F7C">
              <w:t>S342013-01-1</w:t>
            </w:r>
          </w:p>
        </w:tc>
        <w:tc>
          <w:tcPr>
            <w:tcW w:w="1548" w:type="dxa"/>
            <w:tcBorders>
              <w:top w:val="single" w:sz="8" w:space="0" w:color="auto"/>
              <w:left w:val="nil"/>
              <w:bottom w:val="nil"/>
              <w:right w:val="single" w:sz="4" w:space="0" w:color="auto"/>
            </w:tcBorders>
            <w:vAlign w:val="center"/>
          </w:tcPr>
          <w:p w:rsidR="004C4F7C" w:rsidRPr="004C4F7C" w:rsidRDefault="004C4F7C" w:rsidP="004C4F7C">
            <w:pPr>
              <w:jc w:val="right"/>
            </w:pPr>
            <w:r w:rsidRPr="004C4F7C">
              <w:t>$1,387,500</w:t>
            </w:r>
          </w:p>
        </w:tc>
        <w:tc>
          <w:tcPr>
            <w:tcW w:w="1366" w:type="dxa"/>
            <w:tcBorders>
              <w:top w:val="single" w:sz="8" w:space="0" w:color="auto"/>
              <w:left w:val="nil"/>
              <w:bottom w:val="nil"/>
              <w:right w:val="single" w:sz="4" w:space="0" w:color="auto"/>
            </w:tcBorders>
            <w:vAlign w:val="center"/>
          </w:tcPr>
          <w:p w:rsidR="004C4F7C" w:rsidRPr="004C4F7C" w:rsidRDefault="004C4F7C" w:rsidP="004C4F7C">
            <w:pPr>
              <w:jc w:val="right"/>
              <w:rPr>
                <w:color w:val="000000"/>
              </w:rPr>
            </w:pPr>
            <w:r w:rsidRPr="004C4F7C">
              <w:rPr>
                <w:color w:val="000000"/>
              </w:rPr>
              <w:t>$1,850,000</w:t>
            </w:r>
          </w:p>
        </w:tc>
      </w:tr>
      <w:tr w:rsidR="004C4F7C" w:rsidRPr="00950109" w:rsidTr="00BE0107">
        <w:trPr>
          <w:trHeight w:val="525"/>
        </w:trPr>
        <w:tc>
          <w:tcPr>
            <w:tcW w:w="2095" w:type="dxa"/>
            <w:tcBorders>
              <w:top w:val="single" w:sz="4" w:space="0" w:color="auto"/>
              <w:left w:val="single" w:sz="4" w:space="0" w:color="auto"/>
              <w:bottom w:val="single" w:sz="4" w:space="0" w:color="auto"/>
              <w:right w:val="single" w:sz="4" w:space="0" w:color="auto"/>
            </w:tcBorders>
            <w:vAlign w:val="center"/>
            <w:hideMark/>
          </w:tcPr>
          <w:p w:rsidR="004C4F7C" w:rsidRPr="004C4F7C" w:rsidRDefault="004C4F7C" w:rsidP="004C4F7C">
            <w:pPr>
              <w:jc w:val="left"/>
              <w:rPr>
                <w:b/>
                <w:bCs/>
              </w:rPr>
            </w:pPr>
            <w:r w:rsidRPr="004C4F7C">
              <w:rPr>
                <w:b/>
                <w:bCs/>
              </w:rPr>
              <w:t>Total Projects: 5</w:t>
            </w:r>
          </w:p>
        </w:tc>
        <w:tc>
          <w:tcPr>
            <w:tcW w:w="1821" w:type="dxa"/>
            <w:tcBorders>
              <w:top w:val="single" w:sz="4" w:space="0" w:color="auto"/>
              <w:left w:val="nil"/>
              <w:bottom w:val="single" w:sz="4" w:space="0" w:color="auto"/>
              <w:right w:val="single" w:sz="4" w:space="0" w:color="auto"/>
            </w:tcBorders>
            <w:vAlign w:val="center"/>
            <w:hideMark/>
          </w:tcPr>
          <w:p w:rsidR="004C4F7C" w:rsidRPr="004C4F7C" w:rsidRDefault="004C4F7C" w:rsidP="004C4F7C">
            <w:pPr>
              <w:rPr>
                <w:b/>
                <w:bCs/>
              </w:rPr>
            </w:pPr>
            <w:r w:rsidRPr="004C4F7C">
              <w:rPr>
                <w:b/>
                <w:bCs/>
              </w:rPr>
              <w:t> </w:t>
            </w:r>
          </w:p>
        </w:tc>
        <w:tc>
          <w:tcPr>
            <w:tcW w:w="1548" w:type="dxa"/>
            <w:tcBorders>
              <w:top w:val="single" w:sz="4" w:space="0" w:color="auto"/>
              <w:left w:val="nil"/>
              <w:bottom w:val="single" w:sz="4" w:space="0" w:color="auto"/>
              <w:right w:val="single" w:sz="4" w:space="0" w:color="auto"/>
            </w:tcBorders>
            <w:vAlign w:val="center"/>
            <w:hideMark/>
          </w:tcPr>
          <w:p w:rsidR="004C4F7C" w:rsidRPr="004C4F7C" w:rsidRDefault="004C4F7C" w:rsidP="004C4F7C">
            <w:pPr>
              <w:jc w:val="right"/>
              <w:rPr>
                <w:b/>
                <w:bCs/>
              </w:rPr>
            </w:pPr>
            <w:r w:rsidRPr="004C4F7C">
              <w:rPr>
                <w:b/>
                <w:bCs/>
              </w:rPr>
              <w:t>$4,725,000</w:t>
            </w:r>
          </w:p>
        </w:tc>
        <w:tc>
          <w:tcPr>
            <w:tcW w:w="1366" w:type="dxa"/>
            <w:tcBorders>
              <w:top w:val="single" w:sz="4" w:space="0" w:color="auto"/>
              <w:left w:val="nil"/>
              <w:bottom w:val="single" w:sz="4" w:space="0" w:color="auto"/>
              <w:right w:val="single" w:sz="4" w:space="0" w:color="auto"/>
            </w:tcBorders>
            <w:vAlign w:val="center"/>
            <w:hideMark/>
          </w:tcPr>
          <w:p w:rsidR="004C4F7C" w:rsidRPr="004C4F7C" w:rsidRDefault="004C4F7C" w:rsidP="004C4F7C">
            <w:pPr>
              <w:jc w:val="right"/>
              <w:rPr>
                <w:b/>
                <w:bCs/>
              </w:rPr>
            </w:pPr>
            <w:r w:rsidRPr="004C4F7C">
              <w:rPr>
                <w:b/>
                <w:bCs/>
              </w:rPr>
              <w:t>$6,300,000</w:t>
            </w:r>
          </w:p>
        </w:tc>
      </w:tr>
    </w:tbl>
    <w:p w:rsidR="009B7FBC" w:rsidRDefault="009B7FBC" w:rsidP="0006518A"/>
    <w:p w:rsidR="0006518A" w:rsidRPr="000A2ED1" w:rsidRDefault="0006518A" w:rsidP="0006518A">
      <w:r w:rsidRPr="000A2ED1">
        <w:tab/>
        <w:t>(2)</w:t>
      </w:r>
      <w:r w:rsidRPr="000A2ED1">
        <w:tab/>
        <w:t xml:space="preserve">The loans authorized in this subsection shall be made for the difference between the allowable loan amounts required by these projects based upon final building costs pursuant to section 7 of this act and the loan amounts certified by the Commissioner of Environmental Protection in State fiscal </w:t>
      </w:r>
      <w:r w:rsidR="001F22AB">
        <w:t xml:space="preserve">years </w:t>
      </w:r>
      <w:r w:rsidR="00A330C4">
        <w:t>2008</w:t>
      </w:r>
      <w:r w:rsidR="001F22AB">
        <w:t>, 2019, and 2020</w:t>
      </w:r>
      <w:r w:rsidRPr="000A2ED1">
        <w:t xml:space="preserve"> and for increased allowable costs as defined and determined in accordance with the rules and regulations adopted by the department pursuant to section 4 of P.L.1985, c.329.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w:t>
      </w:r>
      <w:r w:rsidRPr="000A2ED1">
        <w:rPr>
          <w:b/>
        </w:rPr>
        <w:t xml:space="preserve"> </w:t>
      </w:r>
      <w:r w:rsidRPr="000A2ED1">
        <w:t>of this act.</w:t>
      </w:r>
    </w:p>
    <w:p w:rsidR="0006518A" w:rsidRDefault="0006518A" w:rsidP="0006518A">
      <w:r w:rsidRPr="000A2ED1">
        <w:tab/>
        <w:t>(3)</w:t>
      </w:r>
      <w:r w:rsidRPr="000A2ED1">
        <w:tab/>
        <w:t>The zero interest loans for the projects authorized in this subsection shall have priority over projects listed in subsection a. of section 3 of this act.</w:t>
      </w:r>
    </w:p>
    <w:p w:rsidR="0011599F" w:rsidRDefault="000634BF" w:rsidP="0006518A">
      <w:r>
        <w:tab/>
        <w:t>b.</w:t>
      </w:r>
      <w:r>
        <w:tab/>
        <w:t xml:space="preserve">(1) </w:t>
      </w:r>
      <w:r w:rsidR="0011599F">
        <w:t xml:space="preserve">The Department of Environmental Protection is authorized to expend funds for the purpose of making supplemental loans to or on behalf of the project sponsors listed below for the following drinking water environmental infrastructure projects: </w:t>
      </w:r>
    </w:p>
    <w:p w:rsidR="0011599F" w:rsidRDefault="0011599F" w:rsidP="0006518A"/>
    <w:tbl>
      <w:tblPr>
        <w:tblW w:w="0" w:type="auto"/>
        <w:tblLayout w:type="fixed"/>
        <w:tblLook w:val="04A0" w:firstRow="1" w:lastRow="0" w:firstColumn="1" w:lastColumn="0" w:noHBand="0" w:noVBand="1"/>
      </w:tblPr>
      <w:tblGrid>
        <w:gridCol w:w="2007"/>
        <w:gridCol w:w="1859"/>
        <w:gridCol w:w="1482"/>
        <w:gridCol w:w="1482"/>
      </w:tblGrid>
      <w:tr w:rsidR="0011599F" w:rsidRPr="00950109" w:rsidTr="002B0039">
        <w:trPr>
          <w:trHeight w:val="780"/>
        </w:trPr>
        <w:tc>
          <w:tcPr>
            <w:tcW w:w="2007" w:type="dxa"/>
            <w:tcBorders>
              <w:top w:val="single" w:sz="4" w:space="0" w:color="auto"/>
              <w:left w:val="single" w:sz="4" w:space="0" w:color="auto"/>
              <w:bottom w:val="single" w:sz="4" w:space="0" w:color="auto"/>
              <w:right w:val="single" w:sz="4" w:space="0" w:color="auto"/>
            </w:tcBorders>
            <w:vAlign w:val="center"/>
            <w:hideMark/>
          </w:tcPr>
          <w:p w:rsidR="0011599F" w:rsidRPr="00950109" w:rsidRDefault="0011599F" w:rsidP="003717E1">
            <w:pPr>
              <w:spacing w:line="240" w:lineRule="auto"/>
              <w:jc w:val="center"/>
              <w:rPr>
                <w:b/>
                <w:bCs/>
              </w:rPr>
            </w:pPr>
            <w:r w:rsidRPr="00950109">
              <w:rPr>
                <w:b/>
                <w:bCs/>
              </w:rPr>
              <w:t>Project Sponsor</w:t>
            </w:r>
          </w:p>
        </w:tc>
        <w:tc>
          <w:tcPr>
            <w:tcW w:w="1859" w:type="dxa"/>
            <w:tcBorders>
              <w:top w:val="single" w:sz="4" w:space="0" w:color="auto"/>
              <w:left w:val="nil"/>
              <w:bottom w:val="single" w:sz="4" w:space="0" w:color="auto"/>
              <w:right w:val="single" w:sz="4" w:space="0" w:color="auto"/>
            </w:tcBorders>
            <w:vAlign w:val="center"/>
            <w:hideMark/>
          </w:tcPr>
          <w:p w:rsidR="0011599F" w:rsidRPr="00950109" w:rsidRDefault="0011599F" w:rsidP="003717E1">
            <w:pPr>
              <w:spacing w:line="240" w:lineRule="auto"/>
              <w:jc w:val="center"/>
              <w:rPr>
                <w:b/>
                <w:bCs/>
              </w:rPr>
            </w:pPr>
            <w:r w:rsidRPr="00950109">
              <w:rPr>
                <w:b/>
                <w:bCs/>
              </w:rPr>
              <w:t>Project Number</w:t>
            </w:r>
          </w:p>
        </w:tc>
        <w:tc>
          <w:tcPr>
            <w:tcW w:w="1482" w:type="dxa"/>
            <w:tcBorders>
              <w:top w:val="single" w:sz="4" w:space="0" w:color="auto"/>
              <w:left w:val="nil"/>
              <w:bottom w:val="single" w:sz="4" w:space="0" w:color="auto"/>
              <w:right w:val="single" w:sz="4" w:space="0" w:color="auto"/>
            </w:tcBorders>
            <w:vAlign w:val="center"/>
            <w:hideMark/>
          </w:tcPr>
          <w:p w:rsidR="0011599F" w:rsidRPr="00950109" w:rsidRDefault="0011599F" w:rsidP="003717E1">
            <w:pPr>
              <w:spacing w:line="240" w:lineRule="auto"/>
              <w:jc w:val="center"/>
              <w:rPr>
                <w:b/>
                <w:bCs/>
              </w:rPr>
            </w:pPr>
            <w:r w:rsidRPr="00950109">
              <w:rPr>
                <w:b/>
                <w:bCs/>
              </w:rPr>
              <w:t>Estimated Allowable DEP Loan Amount</w:t>
            </w:r>
          </w:p>
        </w:tc>
        <w:tc>
          <w:tcPr>
            <w:tcW w:w="1482" w:type="dxa"/>
            <w:tcBorders>
              <w:top w:val="single" w:sz="4" w:space="0" w:color="auto"/>
              <w:left w:val="nil"/>
              <w:bottom w:val="single" w:sz="4" w:space="0" w:color="auto"/>
              <w:right w:val="single" w:sz="4" w:space="0" w:color="auto"/>
            </w:tcBorders>
            <w:vAlign w:val="center"/>
            <w:hideMark/>
          </w:tcPr>
          <w:p w:rsidR="0011599F" w:rsidRPr="00950109" w:rsidRDefault="0011599F" w:rsidP="003717E1">
            <w:pPr>
              <w:spacing w:line="240" w:lineRule="auto"/>
              <w:jc w:val="center"/>
              <w:rPr>
                <w:b/>
                <w:bCs/>
              </w:rPr>
            </w:pPr>
            <w:r w:rsidRPr="00950109">
              <w:rPr>
                <w:b/>
                <w:bCs/>
              </w:rPr>
              <w:t>Estimated Total Loan Amount</w:t>
            </w:r>
          </w:p>
        </w:tc>
      </w:tr>
      <w:tr w:rsidR="002B0039" w:rsidRPr="00950109" w:rsidTr="002B0039">
        <w:trPr>
          <w:trHeight w:val="525"/>
        </w:trPr>
        <w:tc>
          <w:tcPr>
            <w:tcW w:w="2007" w:type="dxa"/>
            <w:tcBorders>
              <w:top w:val="single" w:sz="8" w:space="0" w:color="auto"/>
              <w:left w:val="single" w:sz="4" w:space="0" w:color="auto"/>
              <w:bottom w:val="nil"/>
              <w:right w:val="single" w:sz="4" w:space="0" w:color="auto"/>
            </w:tcBorders>
            <w:vAlign w:val="center"/>
            <w:hideMark/>
          </w:tcPr>
          <w:p w:rsidR="00304918" w:rsidRPr="006F121D" w:rsidRDefault="00304918" w:rsidP="0030491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6F121D">
              <w:rPr>
                <w:color w:val="000000"/>
              </w:rPr>
              <w:t>Newark City</w:t>
            </w:r>
          </w:p>
        </w:tc>
        <w:tc>
          <w:tcPr>
            <w:tcW w:w="1859" w:type="dxa"/>
            <w:tcBorders>
              <w:top w:val="single" w:sz="8" w:space="0" w:color="auto"/>
              <w:left w:val="nil"/>
              <w:bottom w:val="nil"/>
              <w:right w:val="single" w:sz="4" w:space="0" w:color="auto"/>
            </w:tcBorders>
            <w:vAlign w:val="center"/>
            <w:hideMark/>
          </w:tcPr>
          <w:p w:rsidR="00304918" w:rsidRPr="00304918" w:rsidRDefault="00304918" w:rsidP="00304918">
            <w:pPr>
              <w:rPr>
                <w:color w:val="000000"/>
              </w:rPr>
            </w:pPr>
            <w:r w:rsidRPr="00304918">
              <w:rPr>
                <w:color w:val="000000"/>
              </w:rPr>
              <w:t>0714001-016R</w:t>
            </w:r>
          </w:p>
        </w:tc>
        <w:tc>
          <w:tcPr>
            <w:tcW w:w="1482" w:type="dxa"/>
            <w:tcBorders>
              <w:top w:val="single" w:sz="8" w:space="0" w:color="auto"/>
              <w:left w:val="nil"/>
              <w:bottom w:val="nil"/>
              <w:right w:val="single" w:sz="4" w:space="0" w:color="auto"/>
            </w:tcBorders>
            <w:vAlign w:val="center"/>
            <w:hideMark/>
          </w:tcPr>
          <w:p w:rsidR="00304918" w:rsidRPr="00304918" w:rsidRDefault="00304918" w:rsidP="00304918">
            <w:pPr>
              <w:jc w:val="right"/>
            </w:pPr>
            <w:r w:rsidRPr="00304918">
              <w:t>$1,275,000</w:t>
            </w:r>
          </w:p>
        </w:tc>
        <w:tc>
          <w:tcPr>
            <w:tcW w:w="1482" w:type="dxa"/>
            <w:tcBorders>
              <w:top w:val="single" w:sz="8" w:space="0" w:color="auto"/>
              <w:left w:val="nil"/>
              <w:bottom w:val="nil"/>
              <w:right w:val="single" w:sz="4" w:space="0" w:color="auto"/>
            </w:tcBorders>
            <w:vAlign w:val="center"/>
            <w:hideMark/>
          </w:tcPr>
          <w:p w:rsidR="00304918" w:rsidRPr="00304918" w:rsidRDefault="00304918" w:rsidP="00304918">
            <w:pPr>
              <w:jc w:val="right"/>
              <w:rPr>
                <w:color w:val="000000"/>
              </w:rPr>
            </w:pPr>
            <w:r w:rsidRPr="00304918">
              <w:rPr>
                <w:color w:val="000000"/>
              </w:rPr>
              <w:t>$1,700,000</w:t>
            </w:r>
          </w:p>
        </w:tc>
      </w:tr>
      <w:tr w:rsidR="00304918" w:rsidRPr="00950109" w:rsidTr="002B0039">
        <w:trPr>
          <w:trHeight w:val="525"/>
        </w:trPr>
        <w:tc>
          <w:tcPr>
            <w:tcW w:w="2007" w:type="dxa"/>
            <w:tcBorders>
              <w:top w:val="single" w:sz="8" w:space="0" w:color="auto"/>
              <w:left w:val="single" w:sz="4" w:space="0" w:color="auto"/>
              <w:bottom w:val="nil"/>
              <w:right w:val="single" w:sz="4" w:space="0" w:color="auto"/>
            </w:tcBorders>
            <w:vAlign w:val="center"/>
          </w:tcPr>
          <w:p w:rsidR="00304918" w:rsidRPr="00304918" w:rsidRDefault="00304918" w:rsidP="00F56E36">
            <w:pPr>
              <w:jc w:val="left"/>
              <w:rPr>
                <w:color w:val="000000"/>
              </w:rPr>
            </w:pPr>
            <w:r w:rsidRPr="00304918">
              <w:rPr>
                <w:color w:val="000000"/>
              </w:rPr>
              <w:t xml:space="preserve">North Jersey District </w:t>
            </w:r>
            <w:r w:rsidR="00F56E36">
              <w:rPr>
                <w:color w:val="000000"/>
              </w:rPr>
              <w:t xml:space="preserve">Water Supply Comm. </w:t>
            </w:r>
            <w:r w:rsidRPr="00304918">
              <w:rPr>
                <w:color w:val="000000"/>
              </w:rPr>
              <w:t xml:space="preserve"> </w:t>
            </w:r>
          </w:p>
        </w:tc>
        <w:tc>
          <w:tcPr>
            <w:tcW w:w="1859" w:type="dxa"/>
            <w:tcBorders>
              <w:top w:val="single" w:sz="8" w:space="0" w:color="auto"/>
              <w:left w:val="nil"/>
              <w:bottom w:val="nil"/>
              <w:right w:val="single" w:sz="4" w:space="0" w:color="auto"/>
            </w:tcBorders>
            <w:vAlign w:val="center"/>
          </w:tcPr>
          <w:p w:rsidR="00304918" w:rsidRPr="00304918" w:rsidRDefault="00304918" w:rsidP="00304918">
            <w:pPr>
              <w:rPr>
                <w:color w:val="000000"/>
              </w:rPr>
            </w:pPr>
            <w:r w:rsidRPr="00304918">
              <w:rPr>
                <w:color w:val="000000"/>
              </w:rPr>
              <w:t>1613001-025R</w:t>
            </w:r>
          </w:p>
        </w:tc>
        <w:tc>
          <w:tcPr>
            <w:tcW w:w="1482" w:type="dxa"/>
            <w:tcBorders>
              <w:top w:val="single" w:sz="8" w:space="0" w:color="auto"/>
              <w:left w:val="nil"/>
              <w:bottom w:val="nil"/>
              <w:right w:val="single" w:sz="4" w:space="0" w:color="auto"/>
            </w:tcBorders>
            <w:vAlign w:val="center"/>
          </w:tcPr>
          <w:p w:rsidR="00304918" w:rsidRPr="00304918" w:rsidRDefault="00304918" w:rsidP="00304918">
            <w:pPr>
              <w:jc w:val="right"/>
            </w:pPr>
            <w:r w:rsidRPr="00304918">
              <w:t>$19,125,000</w:t>
            </w:r>
          </w:p>
        </w:tc>
        <w:tc>
          <w:tcPr>
            <w:tcW w:w="1482" w:type="dxa"/>
            <w:tcBorders>
              <w:top w:val="single" w:sz="8" w:space="0" w:color="auto"/>
              <w:left w:val="nil"/>
              <w:bottom w:val="nil"/>
              <w:right w:val="single" w:sz="4" w:space="0" w:color="auto"/>
            </w:tcBorders>
            <w:vAlign w:val="center"/>
          </w:tcPr>
          <w:p w:rsidR="00304918" w:rsidRPr="00304918" w:rsidRDefault="00304918" w:rsidP="00304918">
            <w:pPr>
              <w:jc w:val="right"/>
              <w:rPr>
                <w:color w:val="000000"/>
              </w:rPr>
            </w:pPr>
            <w:r w:rsidRPr="00304918">
              <w:rPr>
                <w:color w:val="000000"/>
              </w:rPr>
              <w:t>$25,500,000</w:t>
            </w:r>
          </w:p>
        </w:tc>
      </w:tr>
      <w:tr w:rsidR="00304918" w:rsidRPr="00950109" w:rsidTr="002B0039">
        <w:trPr>
          <w:trHeight w:val="525"/>
        </w:trPr>
        <w:tc>
          <w:tcPr>
            <w:tcW w:w="2007" w:type="dxa"/>
            <w:tcBorders>
              <w:top w:val="single" w:sz="4" w:space="0" w:color="auto"/>
              <w:left w:val="single" w:sz="4" w:space="0" w:color="auto"/>
              <w:bottom w:val="single" w:sz="4" w:space="0" w:color="auto"/>
              <w:right w:val="single" w:sz="4" w:space="0" w:color="auto"/>
            </w:tcBorders>
            <w:vAlign w:val="center"/>
            <w:hideMark/>
          </w:tcPr>
          <w:p w:rsidR="00304918" w:rsidRPr="00304918" w:rsidRDefault="00304918" w:rsidP="00304918">
            <w:pPr>
              <w:jc w:val="left"/>
              <w:rPr>
                <w:b/>
                <w:bCs/>
              </w:rPr>
            </w:pPr>
            <w:r w:rsidRPr="00304918">
              <w:rPr>
                <w:b/>
                <w:bCs/>
              </w:rPr>
              <w:t>Total Projects: 2</w:t>
            </w:r>
          </w:p>
        </w:tc>
        <w:tc>
          <w:tcPr>
            <w:tcW w:w="1859" w:type="dxa"/>
            <w:tcBorders>
              <w:top w:val="single" w:sz="4" w:space="0" w:color="auto"/>
              <w:left w:val="nil"/>
              <w:bottom w:val="single" w:sz="4" w:space="0" w:color="auto"/>
              <w:right w:val="single" w:sz="4" w:space="0" w:color="auto"/>
            </w:tcBorders>
            <w:vAlign w:val="center"/>
            <w:hideMark/>
          </w:tcPr>
          <w:p w:rsidR="00304918" w:rsidRPr="00304918" w:rsidRDefault="00304918" w:rsidP="00304918">
            <w:pPr>
              <w:rPr>
                <w:b/>
                <w:bCs/>
              </w:rPr>
            </w:pPr>
          </w:p>
        </w:tc>
        <w:tc>
          <w:tcPr>
            <w:tcW w:w="1482" w:type="dxa"/>
            <w:tcBorders>
              <w:top w:val="single" w:sz="4" w:space="0" w:color="auto"/>
              <w:left w:val="nil"/>
              <w:bottom w:val="single" w:sz="4" w:space="0" w:color="auto"/>
              <w:right w:val="single" w:sz="4" w:space="0" w:color="auto"/>
            </w:tcBorders>
            <w:vAlign w:val="center"/>
            <w:hideMark/>
          </w:tcPr>
          <w:p w:rsidR="00304918" w:rsidRPr="00304918" w:rsidRDefault="00304918" w:rsidP="00304918">
            <w:pPr>
              <w:jc w:val="right"/>
              <w:rPr>
                <w:b/>
                <w:bCs/>
              </w:rPr>
            </w:pPr>
            <w:r w:rsidRPr="00304918">
              <w:rPr>
                <w:b/>
                <w:bCs/>
              </w:rPr>
              <w:t>$20,400,000</w:t>
            </w:r>
          </w:p>
        </w:tc>
        <w:tc>
          <w:tcPr>
            <w:tcW w:w="1482" w:type="dxa"/>
            <w:tcBorders>
              <w:top w:val="single" w:sz="4" w:space="0" w:color="auto"/>
              <w:left w:val="nil"/>
              <w:bottom w:val="single" w:sz="4" w:space="0" w:color="auto"/>
              <w:right w:val="single" w:sz="4" w:space="0" w:color="auto"/>
            </w:tcBorders>
            <w:vAlign w:val="center"/>
            <w:hideMark/>
          </w:tcPr>
          <w:p w:rsidR="00304918" w:rsidRPr="00304918" w:rsidRDefault="00304918" w:rsidP="00304918">
            <w:pPr>
              <w:jc w:val="right"/>
              <w:rPr>
                <w:b/>
                <w:bCs/>
              </w:rPr>
            </w:pPr>
            <w:r w:rsidRPr="00304918">
              <w:rPr>
                <w:b/>
                <w:bCs/>
              </w:rPr>
              <w:t>$27,200,000</w:t>
            </w:r>
          </w:p>
        </w:tc>
      </w:tr>
    </w:tbl>
    <w:p w:rsidR="00F1715F" w:rsidRDefault="00F1715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11599F" w:rsidRDefault="0011599F" w:rsidP="0011599F">
      <w:pPr>
        <w:tabs>
          <w:tab w:val="clear" w:pos="1440"/>
          <w:tab w:val="left" w:pos="1448"/>
          <w:tab w:val="left" w:pos="1449"/>
        </w:tabs>
        <w:spacing w:before="53"/>
      </w:pPr>
      <w:r>
        <w:lastRenderedPageBreak/>
        <w:tab/>
        <w:t>(2)</w:t>
      </w:r>
      <w:r>
        <w:tab/>
      </w:r>
      <w:r w:rsidRPr="0071247B">
        <w:t xml:space="preserve">The loans authorized in this subsection shall be made for the difference between the allowable loan amount required by </w:t>
      </w:r>
      <w:r w:rsidR="00734C8E">
        <w:t>these</w:t>
      </w:r>
      <w:r w:rsidRPr="0071247B">
        <w:t xml:space="preserve"> project</w:t>
      </w:r>
      <w:r w:rsidR="00734C8E">
        <w:t>s</w:t>
      </w:r>
      <w:r w:rsidRPr="0071247B">
        <w:t xml:space="preserve"> based upon final building costs pursuant to section </w:t>
      </w:r>
      <w:r>
        <w:t xml:space="preserve">7 </w:t>
      </w:r>
      <w:r w:rsidRPr="0071247B">
        <w:t>of this act and the loan amount</w:t>
      </w:r>
      <w:r w:rsidR="00734C8E">
        <w:t>s</w:t>
      </w:r>
      <w:r w:rsidRPr="0071247B">
        <w:t xml:space="preserve"> certified by the Commissioner of Environmental Protection in State fiscal year </w:t>
      </w:r>
      <w:r>
        <w:t>2020</w:t>
      </w:r>
      <w:r w:rsidRPr="0071247B">
        <w:t xml:space="preserve"> and for increased allowable costs as defined and determined in accordance with the rules and regulations adopted by the department pursuant to section 5 of P.L.1981, c.261.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 of this act.</w:t>
      </w:r>
    </w:p>
    <w:p w:rsidR="0011599F" w:rsidRDefault="001279CA" w:rsidP="0006518A">
      <w:r>
        <w:tab/>
      </w:r>
      <w:r w:rsidR="0011599F" w:rsidRPr="0071247B">
        <w:t>(3)</w:t>
      </w:r>
      <w:r w:rsidR="0011599F">
        <w:t xml:space="preserve"> </w:t>
      </w:r>
      <w:r w:rsidR="0011599F" w:rsidRPr="0071247B">
        <w:t>The zero interest loans for the projects authorized in this subsection shall have priority over projects listed in subsection b. of section 3 of this act.</w:t>
      </w:r>
      <w:r w:rsidR="0011599F">
        <w:t xml:space="preserve">  </w:t>
      </w:r>
    </w:p>
    <w:p w:rsidR="0006518A" w:rsidRDefault="0006518A" w:rsidP="0006518A">
      <w:r>
        <w:tab/>
      </w:r>
      <w:r w:rsidR="0011599F">
        <w:t>c</w:t>
      </w:r>
      <w:r w:rsidRPr="00BE4F07">
        <w:t>.</w:t>
      </w:r>
      <w:r w:rsidRPr="00BE4F07">
        <w:tab/>
        <w:t xml:space="preserve">The Department of Environmental Protection is authorized to adjust the allowable Department of Environmental Protection loan amount for projects authorized in this section to between </w:t>
      </w:r>
      <w:r w:rsidR="00202C65">
        <w:t>zero</w:t>
      </w:r>
      <w:r w:rsidRPr="00BE4F07">
        <w:t xml:space="preserve"> percent and </w:t>
      </w:r>
      <w:r w:rsidR="00AE35A6" w:rsidRPr="00BE4F07">
        <w:t>100</w:t>
      </w:r>
      <w:r w:rsidRPr="00BE4F07">
        <w:t xml:space="preserve"> percent of the total allowable loan amount</w:t>
      </w:r>
      <w:r w:rsidR="00D344F3" w:rsidRPr="00BE4F07">
        <w:t>, and</w:t>
      </w:r>
      <w:r w:rsidR="008C2B27" w:rsidRPr="00BE4F07">
        <w:t>,</w:t>
      </w:r>
      <w:r w:rsidR="00D344F3" w:rsidRPr="00BE4F07">
        <w:t xml:space="preserve"> </w:t>
      </w:r>
      <w:r w:rsidR="003717E1">
        <w:t xml:space="preserve">if the Department of Environmental Protection loan amount is adjusted to 100 percent of the total allowable loan amount, the loan shall be provided </w:t>
      </w:r>
      <w:r w:rsidR="00D344F3" w:rsidRPr="00BE4F07">
        <w:t>pursuant to the terms and conditions of the financing program year in which the trust issued an interim financing program loan for the project or, in the absence of an interim financing program loan, the terms and conditions of the State fiscal year 2021 financing program.</w:t>
      </w:r>
      <w:r w:rsidR="00D344F3">
        <w:t xml:space="preserve">  </w:t>
      </w:r>
    </w:p>
    <w:p w:rsidR="008C2B27" w:rsidRDefault="008C2B27" w:rsidP="0006518A"/>
    <w:p w:rsidR="0006518A" w:rsidRDefault="0006518A" w:rsidP="0006518A">
      <w:pPr>
        <w:tabs>
          <w:tab w:val="clear" w:pos="1440"/>
          <w:tab w:val="left" w:pos="1080"/>
        </w:tabs>
      </w:pPr>
      <w:r w:rsidRPr="000A2ED1">
        <w:tab/>
        <w:t>3.</w:t>
      </w:r>
      <w:r>
        <w:tab/>
      </w:r>
      <w:r w:rsidRPr="000A2ED1">
        <w:t>a.</w:t>
      </w:r>
      <w:r w:rsidR="00AF6FE2">
        <w:t xml:space="preserve">  </w:t>
      </w:r>
      <w:r w:rsidR="00A44A2E">
        <w:t xml:space="preserve">(1) </w:t>
      </w:r>
      <w:r w:rsidRPr="000A2ED1">
        <w:t xml:space="preserve">The following environmental infrastructure projects shall be known and may be cited as the </w:t>
      </w:r>
      <w:r w:rsidR="00BE4F07">
        <w:t>“</w:t>
      </w:r>
      <w:r w:rsidRPr="000A2ED1">
        <w:t>Storm Sandy and State Fiscal Year 20</w:t>
      </w:r>
      <w:r>
        <w:t>2</w:t>
      </w:r>
      <w:r w:rsidR="00F74F80">
        <w:t>1</w:t>
      </w:r>
      <w:r w:rsidRPr="000A2ED1">
        <w:t xml:space="preserve"> Clean Water Project Eligibility List</w:t>
      </w:r>
      <w:r w:rsidR="00BE4F07">
        <w:t>”</w:t>
      </w:r>
      <w:r w:rsidRPr="000A2ED1">
        <w:t>:</w:t>
      </w:r>
    </w:p>
    <w:p w:rsidR="0006518A" w:rsidRDefault="0006518A" w:rsidP="0006518A">
      <w:pPr>
        <w:tabs>
          <w:tab w:val="clear" w:pos="1440"/>
          <w:tab w:val="clear" w:pos="2160"/>
          <w:tab w:val="left" w:pos="1098"/>
          <w:tab w:val="left" w:pos="1586"/>
        </w:tabs>
      </w:pPr>
    </w:p>
    <w:tbl>
      <w:tblPr>
        <w:tblW w:w="5000" w:type="pct"/>
        <w:tblLook w:val="04A0" w:firstRow="1" w:lastRow="0" w:firstColumn="1" w:lastColumn="0" w:noHBand="0" w:noVBand="1"/>
      </w:tblPr>
      <w:tblGrid>
        <w:gridCol w:w="2104"/>
        <w:gridCol w:w="1653"/>
        <w:gridCol w:w="1637"/>
        <w:gridCol w:w="1662"/>
      </w:tblGrid>
      <w:tr w:rsidR="0006518A" w:rsidTr="008A5DB8">
        <w:trPr>
          <w:trHeight w:val="518"/>
        </w:trPr>
        <w:tc>
          <w:tcPr>
            <w:tcW w:w="1491" w:type="pct"/>
            <w:tcBorders>
              <w:top w:val="single" w:sz="4" w:space="0" w:color="auto"/>
              <w:left w:val="single" w:sz="4" w:space="0" w:color="auto"/>
              <w:bottom w:val="single" w:sz="4" w:space="0" w:color="auto"/>
              <w:right w:val="single" w:sz="4" w:space="0" w:color="auto"/>
            </w:tcBorders>
            <w:vAlign w:val="center"/>
            <w:hideMark/>
          </w:tcPr>
          <w:p w:rsidR="0006518A" w:rsidRPr="00950109" w:rsidRDefault="0006518A" w:rsidP="003717E1">
            <w:pPr>
              <w:spacing w:line="240" w:lineRule="auto"/>
              <w:jc w:val="center"/>
              <w:rPr>
                <w:b/>
                <w:bCs/>
              </w:rPr>
            </w:pPr>
            <w:bookmarkStart w:id="2" w:name="_Hlk509913767"/>
            <w:r w:rsidRPr="00950109">
              <w:rPr>
                <w:b/>
                <w:bCs/>
              </w:rPr>
              <w:t>Project Sponsor</w:t>
            </w:r>
          </w:p>
        </w:tc>
        <w:tc>
          <w:tcPr>
            <w:tcW w:w="1171" w:type="pct"/>
            <w:tcBorders>
              <w:top w:val="single" w:sz="4" w:space="0" w:color="auto"/>
              <w:left w:val="nil"/>
              <w:bottom w:val="single" w:sz="4" w:space="0" w:color="auto"/>
              <w:right w:val="single" w:sz="4" w:space="0" w:color="auto"/>
            </w:tcBorders>
            <w:vAlign w:val="center"/>
            <w:hideMark/>
          </w:tcPr>
          <w:p w:rsidR="0006518A" w:rsidRPr="00950109" w:rsidRDefault="0006518A" w:rsidP="003717E1">
            <w:pPr>
              <w:spacing w:line="240" w:lineRule="auto"/>
              <w:jc w:val="center"/>
              <w:rPr>
                <w:b/>
                <w:bCs/>
              </w:rPr>
            </w:pPr>
            <w:r w:rsidRPr="00950109">
              <w:rPr>
                <w:b/>
                <w:bCs/>
              </w:rPr>
              <w:t>Project Number</w:t>
            </w:r>
          </w:p>
        </w:tc>
        <w:tc>
          <w:tcPr>
            <w:tcW w:w="1160" w:type="pct"/>
            <w:tcBorders>
              <w:top w:val="single" w:sz="4" w:space="0" w:color="auto"/>
              <w:left w:val="nil"/>
              <w:bottom w:val="single" w:sz="4" w:space="0" w:color="auto"/>
              <w:right w:val="single" w:sz="4" w:space="0" w:color="auto"/>
            </w:tcBorders>
            <w:vAlign w:val="center"/>
            <w:hideMark/>
          </w:tcPr>
          <w:p w:rsidR="0006518A" w:rsidRPr="00950109" w:rsidRDefault="0006518A" w:rsidP="003717E1">
            <w:pPr>
              <w:spacing w:line="240" w:lineRule="auto"/>
              <w:jc w:val="center"/>
              <w:rPr>
                <w:b/>
                <w:bCs/>
              </w:rPr>
            </w:pPr>
            <w:r w:rsidRPr="00950109">
              <w:rPr>
                <w:b/>
                <w:bCs/>
              </w:rPr>
              <w:t>Estimated Allowable DEP Loan Amount</w:t>
            </w:r>
          </w:p>
        </w:tc>
        <w:tc>
          <w:tcPr>
            <w:tcW w:w="1179" w:type="pct"/>
            <w:tcBorders>
              <w:top w:val="single" w:sz="4" w:space="0" w:color="auto"/>
              <w:left w:val="nil"/>
              <w:bottom w:val="single" w:sz="4" w:space="0" w:color="auto"/>
              <w:right w:val="single" w:sz="4" w:space="0" w:color="auto"/>
            </w:tcBorders>
            <w:vAlign w:val="center"/>
            <w:hideMark/>
          </w:tcPr>
          <w:p w:rsidR="0006518A" w:rsidRPr="00950109" w:rsidRDefault="0006518A" w:rsidP="003717E1">
            <w:pPr>
              <w:spacing w:line="240" w:lineRule="auto"/>
              <w:jc w:val="center"/>
              <w:rPr>
                <w:b/>
                <w:bCs/>
              </w:rPr>
            </w:pPr>
            <w:r w:rsidRPr="00950109">
              <w:rPr>
                <w:b/>
                <w:bCs/>
              </w:rPr>
              <w:t>Estimated Total Loan Amount</w:t>
            </w:r>
          </w:p>
        </w:tc>
      </w:tr>
      <w:bookmarkEnd w:id="2"/>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Camden County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S340640-17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Camden County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S340640-24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$4,875,000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Rahway Valley </w:t>
            </w:r>
            <w:r w:rsidR="008A5DB8">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S340547-14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$7,125,000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Rahway Valley </w:t>
            </w:r>
            <w:r w:rsidR="008A5DB8">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S340547-15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$1,941,389</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$2,588,518</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Camden County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S340640-22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Camden County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S340640-23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$5,600,000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S340815-28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Camden County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S340640-16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$9,975,000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$13,300,000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lastRenderedPageBreak/>
              <w:t>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S340815-24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$15,750,000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$21,000,000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Camden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S340366-15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$9,997,500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$13,330,000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Camden County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S340640-18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$63,022,500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$84,030,000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North Bergen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S340652-14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$17,250,000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$23,000,000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Jersey City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S340928-15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$30,750,000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$41,000,000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Jersey City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S340928-20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$5,400,000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$7,200,000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Jersey City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S340928-21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$13,000,000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Jersey City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S340928-28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$2,025,000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$2,700,000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Jersey City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S340928-31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$8,294,700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$11,059,600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Jersey City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S340928-34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$885,885</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$1,181,180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Elizabeth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S340942-17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$4,875,000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Camden County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S340640-13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$9,600,000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$12,800,000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Long Branch </w:t>
            </w:r>
            <w:r w:rsidR="00053899">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S340336-08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$1,305,525</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$1,740,700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Ocean County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S340372-62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$3,225,000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$4,300,000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Ocean County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S340372-59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$5,715,000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$7,620,000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Hoboken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S340635-07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Hoboken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S340635-09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Mount Laurel </w:t>
            </w:r>
            <w:r w:rsidR="0012231F">
              <w:rPr>
                <w:bCs/>
              </w:rPr>
              <w:t xml:space="preserve">Twp. </w:t>
            </w:r>
            <w:r w:rsidR="00053899">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S340943-06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Jersey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S340928-30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$2,033,250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$2,711,000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North Hudson </w:t>
            </w:r>
            <w:r w:rsidR="00053899">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S340952-30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$17,400,000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$23,200,000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North Hudson </w:t>
            </w:r>
            <w:r w:rsidR="00053899">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S345190-01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Riverside </w:t>
            </w:r>
            <w:r w:rsidR="00053899">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S340490-01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$630,000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$840,000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S340435-11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$4,844,513</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$6,459,351</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S340435-14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$1,956,000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$2,608,000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S345220-01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Hackensack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S340923-14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Somerset Raritan Valley </w:t>
            </w:r>
            <w:r w:rsidR="00053899">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S340801-09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$4,875,000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Passaic Valley </w:t>
            </w:r>
            <w:r w:rsidR="00053899">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S340689-48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$675,308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$900,410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Passaic Valley </w:t>
            </w:r>
            <w:r w:rsidR="00053899">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S340689-38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$15,750,000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$21,000,000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lastRenderedPageBreak/>
              <w:t xml:space="preserve">Passaic Valley </w:t>
            </w:r>
            <w:r w:rsidR="00053899">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S345200-01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Passaic Valley </w:t>
            </w:r>
            <w:r w:rsidR="00053899">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S345200-02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Passaic Valley </w:t>
            </w:r>
            <w:r w:rsidR="00053899">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S340689-30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$2,775,000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$3,700,000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Passaic Valley </w:t>
            </w:r>
            <w:r w:rsidR="00053899">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S340689-32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Northwest Bergen County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S340700-16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$3,675,000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$4,900,000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Bergen County 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S340386-21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$5,700,000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$7,600,000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Linden Roselle </w:t>
            </w:r>
            <w:r w:rsidR="00053899">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S340299-09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$1,575,000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$2,100,000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Linden Roselle </w:t>
            </w:r>
            <w:r w:rsidR="00053899">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S340299-08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$12,750,000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$17,000,000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Lambertville </w:t>
            </w:r>
            <w:r w:rsidR="00053899">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S340882-09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$1,350,000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$1,800,000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Raritan </w:t>
            </w:r>
            <w:r w:rsidR="0012231F">
              <w:rPr>
                <w:bCs/>
              </w:rPr>
              <w:t xml:space="preserve">Twp. </w:t>
            </w:r>
            <w:r w:rsidR="00053899">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S340485-12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$3,675,000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$4,900,000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Clinton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S340924-08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$3,075,000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$4,100,000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Gloucester County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S340902-15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$11,500,000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Stafford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S344100-03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$5,600,000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Allentown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S340567-05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$3,825,000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$5,100,000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JMEUC - East Orange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S340686-09a</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$465,378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$620,504</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JMEUC - Elizabeth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S340686-09b</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$4,879,407</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$6,505,876</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JMEUC - Hillside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S340686-09c</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$681,323</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$908,430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JMEUC - Irvington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S340686-09d</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$1,689,260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$2,252,347</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JMEUC - 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S340686-09e</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$1,022,282</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$1,363,042</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JMEUC - South Orange Village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S340686-09f</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$488,105</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$650,806</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JMEUC - Summit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S340686-09g</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$889,742</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$1,186,322</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JMEUC - Union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S340686-09h</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$1,837,001</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$2,449,335</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JMEUC - West Orange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S340686-09i</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$1,189,072</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$1,585,429</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Howell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S344040-02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$11,010,000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$14,680,000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S344080-10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$187,500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$250,000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S344080-11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$350,000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Rockaway Valley </w:t>
            </w:r>
            <w:r w:rsidR="00053899">
              <w:rPr>
                <w:bCs/>
              </w:rPr>
              <w:t>RSA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S340821-07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$6,150,000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$8,200,000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S344080-09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$1,300,000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lastRenderedPageBreak/>
              <w:t xml:space="preserve">Western Monmouth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S340128-06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$9,825,000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$13,100,000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Chatham (MCJM)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S340715-07A</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Madison (MCJM)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S340715-07B</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Point Pleasant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S344190-02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$2,362,500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$3,150,000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Long Branch </w:t>
            </w:r>
            <w:r w:rsidR="00053899">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S340336-09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$5,600,000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Manasquan River </w:t>
            </w:r>
            <w:r w:rsidR="00053899">
              <w:rPr>
                <w:bCs/>
              </w:rPr>
              <w:t>RSA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S340911-03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$495,000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$660,000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12231F">
            <w:pPr>
              <w:spacing w:line="240" w:lineRule="auto"/>
              <w:jc w:val="left"/>
              <w:rPr>
                <w:bCs/>
              </w:rPr>
            </w:pPr>
            <w:r w:rsidRPr="004D7F76">
              <w:rPr>
                <w:bCs/>
              </w:rPr>
              <w:t xml:space="preserve">Delran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S340794-10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$1,575,000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$2,100,000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Middlesex County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S340699-14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$11,000,000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Monmouth County </w:t>
            </w:r>
            <w:proofErr w:type="spellStart"/>
            <w:r w:rsidRPr="004D7F76">
              <w:rPr>
                <w:bCs/>
              </w:rPr>
              <w:t>Bayshore</w:t>
            </w:r>
            <w:proofErr w:type="spellEnd"/>
            <w:r w:rsidRPr="004D7F76">
              <w:rPr>
                <w:bCs/>
              </w:rPr>
              <w:t xml:space="preserve"> Outfall Authority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S340325-04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Ocean County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S340372-60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$652,500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$870,000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12231F">
            <w:pPr>
              <w:spacing w:line="240" w:lineRule="auto"/>
              <w:jc w:val="left"/>
              <w:rPr>
                <w:bCs/>
              </w:rPr>
            </w:pPr>
            <w:r w:rsidRPr="004D7F76">
              <w:rPr>
                <w:bCs/>
              </w:rPr>
              <w:t xml:space="preserve">Brick </w:t>
            </w:r>
            <w:r w:rsidR="0012231F">
              <w:rPr>
                <w:bCs/>
              </w:rPr>
              <w:t>Twp.</w:t>
            </w:r>
            <w:r w:rsidRPr="004D7F76">
              <w:rPr>
                <w:bCs/>
              </w:rPr>
              <w:t xml:space="preserve"> </w:t>
            </w:r>
            <w:r w:rsidR="00053899">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S340448-11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$4,275,000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$5,700,000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Northwest Bergen County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S340700-15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Northwest Bergen County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S340700-18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Northwest Bergen County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S340700-19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$6,099,338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$8,132,450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Western Monmouth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S340128-05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$5,887,500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$7,850,000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Old Bridge </w:t>
            </w:r>
            <w:r w:rsidR="00053899">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S340945-14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$2,700,000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$3,600,000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D62DCD">
            <w:pPr>
              <w:spacing w:line="240" w:lineRule="auto"/>
              <w:jc w:val="left"/>
              <w:rPr>
                <w:bCs/>
              </w:rPr>
            </w:pPr>
            <w:r w:rsidRPr="004D7F76">
              <w:rPr>
                <w:bCs/>
              </w:rPr>
              <w:t xml:space="preserve">Franklin </w:t>
            </w:r>
            <w:r w:rsidR="0012231F">
              <w:rPr>
                <w:bCs/>
              </w:rPr>
              <w:t xml:space="preserve">Twp. </w:t>
            </w:r>
            <w:r w:rsidR="00D62DCD">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S340839-08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$3,150,000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$4,200,000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D62DCD">
            <w:pPr>
              <w:spacing w:line="240" w:lineRule="auto"/>
              <w:jc w:val="left"/>
              <w:rPr>
                <w:bCs/>
              </w:rPr>
            </w:pPr>
            <w:proofErr w:type="spellStart"/>
            <w:r w:rsidRPr="004D7F76">
              <w:rPr>
                <w:bCs/>
              </w:rPr>
              <w:t>Evesham</w:t>
            </w:r>
            <w:proofErr w:type="spellEnd"/>
            <w:r w:rsidRPr="004D7F76">
              <w:rPr>
                <w:bCs/>
              </w:rPr>
              <w:t xml:space="preserve"> </w:t>
            </w:r>
            <w:r w:rsidR="00D62DCD">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S340838-07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$1,600,000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Winslow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S340895-10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$1,275,000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$1,700,000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D62DCD">
            <w:pPr>
              <w:spacing w:line="240" w:lineRule="auto"/>
              <w:jc w:val="left"/>
              <w:rPr>
                <w:bCs/>
              </w:rPr>
            </w:pPr>
            <w:r w:rsidRPr="004D7F76">
              <w:rPr>
                <w:bCs/>
              </w:rPr>
              <w:t xml:space="preserve">Ocean </w:t>
            </w:r>
            <w:r w:rsidR="0012231F">
              <w:rPr>
                <w:bCs/>
              </w:rPr>
              <w:t xml:space="preserve">Twp. </w:t>
            </w:r>
            <w:r w:rsidR="00D62DCD">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S340750-12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$3,375,000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Vernon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S340745-03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$110,000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Scotch Plains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S340512-01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$2,025,000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$2,700,000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West Deptford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S340947-05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$1,061,250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$1,415,000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Princeton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S340656-11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$2,944,259</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$3,925,678</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D62DCD">
            <w:pPr>
              <w:spacing w:line="240" w:lineRule="auto"/>
              <w:jc w:val="left"/>
              <w:rPr>
                <w:bCs/>
              </w:rPr>
            </w:pPr>
            <w:r w:rsidRPr="004D7F76">
              <w:rPr>
                <w:bCs/>
              </w:rPr>
              <w:t xml:space="preserve">Warren </w:t>
            </w:r>
            <w:r w:rsidR="0012231F">
              <w:rPr>
                <w:bCs/>
              </w:rPr>
              <w:t xml:space="preserve">Twp. </w:t>
            </w:r>
            <w:r w:rsidR="00D62DCD">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S340964-05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$8,100,000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$10,800,000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Middlesex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S340698-02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$1,926,563</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$2,568,750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Red Bank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S340528-01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$1,125,000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North Haledon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S340229-02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lastRenderedPageBreak/>
              <w:t>Glen Ridge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S340861-03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$334,387</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$445,849</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Glen Ridge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S340861-04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$1,725,000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$2,300,000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Emerson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S340497-01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Bradley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S340472-01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$2,025,000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$2,700,000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D62DCD">
            <w:pPr>
              <w:spacing w:line="240" w:lineRule="auto"/>
              <w:jc w:val="left"/>
              <w:rPr>
                <w:bCs/>
              </w:rPr>
            </w:pPr>
            <w:r w:rsidRPr="004D7F76">
              <w:rPr>
                <w:bCs/>
              </w:rPr>
              <w:t xml:space="preserve">Lambertville </w:t>
            </w:r>
            <w:r w:rsidR="00D62DCD">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S340882-10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Hamburg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S340149-03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Long Beach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S340023-07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$3,450,000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$4,600,000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Long Beach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S340023-08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$120,000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297738">
            <w:pPr>
              <w:spacing w:line="240" w:lineRule="auto"/>
              <w:jc w:val="left"/>
              <w:rPr>
                <w:bCs/>
              </w:rPr>
            </w:pPr>
            <w:r w:rsidRPr="004D7F76">
              <w:rPr>
                <w:bCs/>
              </w:rPr>
              <w:t xml:space="preserve">Passaic Valley </w:t>
            </w:r>
            <w:r w:rsidR="00297738">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S340689-45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$7,657,577</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$10,210,102</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297738">
            <w:pPr>
              <w:spacing w:line="240" w:lineRule="auto"/>
              <w:jc w:val="left"/>
              <w:rPr>
                <w:bCs/>
              </w:rPr>
            </w:pPr>
            <w:r w:rsidRPr="004D7F76">
              <w:rPr>
                <w:bCs/>
              </w:rPr>
              <w:t xml:space="preserve">Lakewood </w:t>
            </w:r>
            <w:r w:rsidR="0012231F">
              <w:rPr>
                <w:bCs/>
              </w:rPr>
              <w:t xml:space="preserve">Twp. </w:t>
            </w:r>
            <w:r w:rsidR="0029773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S340465-02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$3,240,000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$4,320,000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Cumberland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S340438-03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$12,750,000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$17,000,000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Cranford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S340858-04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$12,000,000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Gloucester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S340364-11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$712,500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$950,000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Gloucester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S340364-15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$1,087,500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$1,450,000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Spotswood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S340510-01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$4,070,250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$5,427,000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Paulsboro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S340164-01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$2,062,500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$2,750,000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297738">
            <w:pPr>
              <w:spacing w:line="240" w:lineRule="auto"/>
              <w:jc w:val="left"/>
              <w:rPr>
                <w:bCs/>
              </w:rPr>
            </w:pPr>
            <w:r w:rsidRPr="004D7F76">
              <w:rPr>
                <w:bCs/>
              </w:rPr>
              <w:t xml:space="preserve">North Hudson </w:t>
            </w:r>
            <w:r w:rsidR="00297738">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S340952-36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Clinton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S340924-07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297738">
            <w:pPr>
              <w:spacing w:line="240" w:lineRule="auto"/>
              <w:jc w:val="left"/>
              <w:rPr>
                <w:bCs/>
              </w:rPr>
            </w:pPr>
            <w:r w:rsidRPr="004D7F76">
              <w:rPr>
                <w:bCs/>
              </w:rPr>
              <w:t xml:space="preserve">Sussex County </w:t>
            </w:r>
            <w:r w:rsidR="0029773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S342008-04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$5,552,370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$7,403,160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Kearny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S340259-12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$16,125,000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$21,500,000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Burlington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S340140-02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$1,950,000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$2,600,000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297738">
            <w:pPr>
              <w:spacing w:line="240" w:lineRule="auto"/>
              <w:jc w:val="left"/>
              <w:rPr>
                <w:bCs/>
              </w:rPr>
            </w:pPr>
            <w:r w:rsidRPr="004D7F76">
              <w:rPr>
                <w:bCs/>
              </w:rPr>
              <w:t xml:space="preserve">Willingboro </w:t>
            </w:r>
            <w:r w:rsidR="0029773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S340132-11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297738">
            <w:pPr>
              <w:spacing w:line="240" w:lineRule="auto"/>
              <w:jc w:val="left"/>
              <w:rPr>
                <w:bCs/>
              </w:rPr>
            </w:pPr>
            <w:r w:rsidRPr="004D7F76">
              <w:rPr>
                <w:bCs/>
              </w:rPr>
              <w:t xml:space="preserve">Lakewood </w:t>
            </w:r>
            <w:r w:rsidR="0012231F">
              <w:rPr>
                <w:bCs/>
              </w:rPr>
              <w:t xml:space="preserve">Twp. </w:t>
            </w:r>
            <w:r w:rsidR="0029773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S340465-03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$1,312,500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$1,750,000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Bloomfield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S340516-01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$5,423,228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$7,230,970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297738">
            <w:pPr>
              <w:spacing w:line="240" w:lineRule="auto"/>
              <w:jc w:val="left"/>
              <w:rPr>
                <w:bCs/>
              </w:rPr>
            </w:pPr>
            <w:r w:rsidRPr="004D7F76">
              <w:rPr>
                <w:bCs/>
              </w:rPr>
              <w:t xml:space="preserve">Brick </w:t>
            </w:r>
            <w:r w:rsidR="0012231F">
              <w:rPr>
                <w:bCs/>
              </w:rPr>
              <w:t xml:space="preserve">Twp. </w:t>
            </w:r>
            <w:r w:rsidR="0029773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S340448-14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North Brunswick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S340888-02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Manchester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S340650-08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Point Pleasant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S340479-04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$1,447,500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$1,930,000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Allentown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S340567-06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$498,704</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$664,938</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lastRenderedPageBreak/>
              <w:t>Ship Bottom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S340311-04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$2,062,500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$2,750,000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D7F76" w:rsidRPr="004D7F76" w:rsidRDefault="004D7F76" w:rsidP="004D7F76">
            <w:pPr>
              <w:spacing w:line="240" w:lineRule="auto"/>
              <w:jc w:val="left"/>
              <w:rPr>
                <w:b/>
                <w:bCs/>
              </w:rPr>
            </w:pPr>
            <w:r w:rsidRPr="004D7F76">
              <w:rPr>
                <w:b/>
                <w:bCs/>
              </w:rPr>
              <w:t>Total Projects: 123</w:t>
            </w:r>
          </w:p>
        </w:tc>
        <w:tc>
          <w:tcPr>
            <w:tcW w:w="1171" w:type="pct"/>
            <w:tcBorders>
              <w:top w:val="single" w:sz="4" w:space="0" w:color="auto"/>
              <w:left w:val="nil"/>
              <w:bottom w:val="single" w:sz="4" w:space="0" w:color="auto"/>
              <w:right w:val="single" w:sz="4" w:space="0" w:color="auto"/>
            </w:tcBorders>
            <w:shd w:val="clear" w:color="000000" w:fill="FFFFFF"/>
            <w:vAlign w:val="center"/>
            <w:hideMark/>
          </w:tcPr>
          <w:p w:rsidR="004D7F76" w:rsidRPr="004D7F76" w:rsidRDefault="004D7F76" w:rsidP="004D7F76">
            <w:pPr>
              <w:spacing w:line="240" w:lineRule="auto"/>
              <w:jc w:val="center"/>
              <w:rPr>
                <w:b/>
                <w:bCs/>
              </w:rPr>
            </w:pP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
                <w:bCs/>
              </w:rPr>
            </w:pPr>
            <w:r w:rsidRPr="004D7F76">
              <w:rPr>
                <w:b/>
                <w:bCs/>
              </w:rPr>
              <w:t>$583,016,066</w:t>
            </w:r>
          </w:p>
        </w:tc>
        <w:tc>
          <w:tcPr>
            <w:tcW w:w="1179" w:type="pct"/>
            <w:tcBorders>
              <w:top w:val="single" w:sz="4" w:space="0" w:color="auto"/>
              <w:left w:val="nil"/>
              <w:bottom w:val="single" w:sz="4" w:space="0" w:color="auto"/>
              <w:right w:val="single" w:sz="4" w:space="0" w:color="auto"/>
            </w:tcBorders>
            <w:shd w:val="clear" w:color="000000" w:fill="FFFFFF"/>
            <w:vAlign w:val="center"/>
            <w:hideMark/>
          </w:tcPr>
          <w:p w:rsidR="004D7F76" w:rsidRPr="004D7F76" w:rsidRDefault="004D7F76" w:rsidP="004D7F76">
            <w:pPr>
              <w:spacing w:line="240" w:lineRule="auto"/>
              <w:jc w:val="right"/>
              <w:rPr>
                <w:b/>
                <w:bCs/>
              </w:rPr>
            </w:pPr>
            <w:r w:rsidRPr="004D7F76">
              <w:rPr>
                <w:b/>
                <w:bCs/>
              </w:rPr>
              <w:t>$777,354,747</w:t>
            </w:r>
          </w:p>
        </w:tc>
      </w:tr>
    </w:tbl>
    <w:p w:rsidR="004D7F76" w:rsidRDefault="004D7F76" w:rsidP="0006518A"/>
    <w:p w:rsidR="00451967" w:rsidRDefault="00451967" w:rsidP="0006518A">
      <w:r>
        <w:tab/>
        <w:t xml:space="preserve">(2) The Department of Environmental Protection is authorized to make clean water project loans to the following municipalities receiving funding </w:t>
      </w:r>
      <w:r w:rsidR="001F57D6">
        <w:t>from</w:t>
      </w:r>
      <w:r>
        <w:t xml:space="preserve"> the “Pinelands Infrastructure Trust Fund</w:t>
      </w:r>
      <w:r w:rsidR="00D6397A">
        <w:t>,</w:t>
      </w:r>
      <w:r>
        <w:t>” established pursuant to</w:t>
      </w:r>
      <w:r w:rsidR="001F57D6">
        <w:t xml:space="preserve"> section 14 of</w:t>
      </w:r>
      <w:r>
        <w:t xml:space="preserve"> the “Pinelands Infrastructure Trust Bond Act of 1985,” P.L.1985, c.302</w:t>
      </w:r>
      <w:r w:rsidR="00FD4F7B">
        <w:t>:</w:t>
      </w:r>
      <w:r>
        <w:t xml:space="preserve">  </w:t>
      </w:r>
    </w:p>
    <w:p w:rsidR="00451967" w:rsidRDefault="00451967" w:rsidP="0006518A"/>
    <w:tbl>
      <w:tblPr>
        <w:tblW w:w="6840" w:type="dxa"/>
        <w:tblInd w:w="-5" w:type="dxa"/>
        <w:tblLook w:val="04A0" w:firstRow="1" w:lastRow="0" w:firstColumn="1" w:lastColumn="0" w:noHBand="0" w:noVBand="1"/>
      </w:tblPr>
      <w:tblGrid>
        <w:gridCol w:w="2520"/>
        <w:gridCol w:w="2160"/>
        <w:gridCol w:w="2160"/>
      </w:tblGrid>
      <w:tr w:rsidR="00451967" w:rsidRPr="00950109" w:rsidTr="00850BA8">
        <w:trPr>
          <w:trHeight w:val="780"/>
        </w:trPr>
        <w:tc>
          <w:tcPr>
            <w:tcW w:w="2520" w:type="dxa"/>
            <w:tcBorders>
              <w:top w:val="single" w:sz="4" w:space="0" w:color="auto"/>
              <w:left w:val="single" w:sz="4" w:space="0" w:color="auto"/>
              <w:bottom w:val="single" w:sz="4" w:space="0" w:color="auto"/>
              <w:right w:val="single" w:sz="4" w:space="0" w:color="auto"/>
            </w:tcBorders>
            <w:vAlign w:val="center"/>
            <w:hideMark/>
          </w:tcPr>
          <w:p w:rsidR="00451967" w:rsidRPr="00496D8C" w:rsidRDefault="00451967" w:rsidP="003717E1">
            <w:pPr>
              <w:spacing w:line="240" w:lineRule="auto"/>
              <w:jc w:val="center"/>
              <w:rPr>
                <w:b/>
                <w:bCs/>
              </w:rPr>
            </w:pPr>
            <w:r w:rsidRPr="00496D8C">
              <w:rPr>
                <w:b/>
                <w:bCs/>
              </w:rPr>
              <w:t>Project Sponsor</w:t>
            </w:r>
          </w:p>
        </w:tc>
        <w:tc>
          <w:tcPr>
            <w:tcW w:w="2160" w:type="dxa"/>
            <w:tcBorders>
              <w:top w:val="single" w:sz="4" w:space="0" w:color="auto"/>
              <w:left w:val="nil"/>
              <w:bottom w:val="single" w:sz="4" w:space="0" w:color="auto"/>
              <w:right w:val="single" w:sz="4" w:space="0" w:color="auto"/>
            </w:tcBorders>
            <w:vAlign w:val="center"/>
            <w:hideMark/>
          </w:tcPr>
          <w:p w:rsidR="00451967" w:rsidRPr="00496D8C" w:rsidRDefault="00451967" w:rsidP="003717E1">
            <w:pPr>
              <w:spacing w:line="240" w:lineRule="auto"/>
              <w:jc w:val="center"/>
              <w:rPr>
                <w:b/>
                <w:bCs/>
              </w:rPr>
            </w:pPr>
            <w:r w:rsidRPr="00496D8C">
              <w:rPr>
                <w:b/>
                <w:bCs/>
              </w:rPr>
              <w:t>Project Number</w:t>
            </w:r>
          </w:p>
        </w:tc>
        <w:tc>
          <w:tcPr>
            <w:tcW w:w="2160" w:type="dxa"/>
            <w:tcBorders>
              <w:top w:val="single" w:sz="4" w:space="0" w:color="auto"/>
              <w:left w:val="nil"/>
              <w:bottom w:val="single" w:sz="4" w:space="0" w:color="auto"/>
              <w:right w:val="single" w:sz="4" w:space="0" w:color="auto"/>
            </w:tcBorders>
            <w:vAlign w:val="center"/>
            <w:hideMark/>
          </w:tcPr>
          <w:p w:rsidR="00451967" w:rsidRPr="00496D8C" w:rsidRDefault="00451967" w:rsidP="003717E1">
            <w:pPr>
              <w:spacing w:line="240" w:lineRule="auto"/>
              <w:jc w:val="center"/>
              <w:rPr>
                <w:b/>
                <w:bCs/>
              </w:rPr>
            </w:pPr>
            <w:r w:rsidRPr="00496D8C">
              <w:rPr>
                <w:b/>
                <w:bCs/>
              </w:rPr>
              <w:t>Estimated Total Loan Amount</w:t>
            </w:r>
          </w:p>
        </w:tc>
      </w:tr>
      <w:tr w:rsidR="00496D8C" w:rsidRPr="00950109" w:rsidTr="00850BA8">
        <w:trPr>
          <w:trHeight w:val="525"/>
        </w:trPr>
        <w:tc>
          <w:tcPr>
            <w:tcW w:w="2520" w:type="dxa"/>
            <w:tcBorders>
              <w:top w:val="single" w:sz="8" w:space="0" w:color="auto"/>
              <w:left w:val="single" w:sz="4" w:space="0" w:color="auto"/>
              <w:bottom w:val="nil"/>
              <w:right w:val="single" w:sz="4" w:space="0" w:color="auto"/>
            </w:tcBorders>
            <w:vAlign w:val="center"/>
            <w:hideMark/>
          </w:tcPr>
          <w:p w:rsidR="00496D8C" w:rsidRPr="00496D8C" w:rsidRDefault="00496D8C" w:rsidP="00496D8C">
            <w:pPr>
              <w:jc w:val="left"/>
            </w:pPr>
            <w:r w:rsidRPr="00496D8C">
              <w:t>Pemberton</w:t>
            </w:r>
            <w:r w:rsidR="00312148">
              <w:t xml:space="preserve"> Twp.</w:t>
            </w:r>
          </w:p>
        </w:tc>
        <w:tc>
          <w:tcPr>
            <w:tcW w:w="2160" w:type="dxa"/>
            <w:tcBorders>
              <w:top w:val="single" w:sz="8" w:space="0" w:color="auto"/>
              <w:left w:val="nil"/>
              <w:bottom w:val="nil"/>
              <w:right w:val="single" w:sz="4" w:space="0" w:color="auto"/>
            </w:tcBorders>
            <w:vAlign w:val="center"/>
            <w:hideMark/>
          </w:tcPr>
          <w:p w:rsidR="00496D8C" w:rsidRPr="00496D8C" w:rsidRDefault="00496D8C" w:rsidP="00496D8C">
            <w:pPr>
              <w:jc w:val="center"/>
            </w:pPr>
            <w:r w:rsidRPr="00496D8C">
              <w:t>Pinelands 1</w:t>
            </w:r>
          </w:p>
        </w:tc>
        <w:tc>
          <w:tcPr>
            <w:tcW w:w="2160" w:type="dxa"/>
            <w:tcBorders>
              <w:top w:val="single" w:sz="8" w:space="0" w:color="auto"/>
              <w:left w:val="nil"/>
              <w:bottom w:val="nil"/>
              <w:right w:val="single" w:sz="4" w:space="0" w:color="auto"/>
            </w:tcBorders>
            <w:vAlign w:val="center"/>
            <w:hideMark/>
          </w:tcPr>
          <w:p w:rsidR="00496D8C" w:rsidRPr="00496D8C" w:rsidRDefault="00496D8C" w:rsidP="00496D8C">
            <w:pPr>
              <w:jc w:val="right"/>
            </w:pPr>
            <w:r w:rsidRPr="00496D8C">
              <w:t>$2,929,000</w:t>
            </w:r>
          </w:p>
        </w:tc>
      </w:tr>
      <w:tr w:rsidR="00496D8C" w:rsidRPr="00950109" w:rsidTr="00850BA8">
        <w:trPr>
          <w:trHeight w:val="525"/>
        </w:trPr>
        <w:tc>
          <w:tcPr>
            <w:tcW w:w="2520" w:type="dxa"/>
            <w:tcBorders>
              <w:top w:val="single" w:sz="8" w:space="0" w:color="auto"/>
              <w:left w:val="single" w:sz="4" w:space="0" w:color="auto"/>
              <w:bottom w:val="nil"/>
              <w:right w:val="single" w:sz="4" w:space="0" w:color="auto"/>
            </w:tcBorders>
            <w:vAlign w:val="center"/>
          </w:tcPr>
          <w:p w:rsidR="00297738" w:rsidRDefault="00496D8C" w:rsidP="00297738">
            <w:pPr>
              <w:jc w:val="left"/>
            </w:pPr>
            <w:r w:rsidRPr="00496D8C">
              <w:t xml:space="preserve">Manchester </w:t>
            </w:r>
            <w:r w:rsidR="0012231F">
              <w:rPr>
                <w:bCs/>
              </w:rPr>
              <w:t>Twp.</w:t>
            </w:r>
            <w:r w:rsidRPr="00496D8C">
              <w:t>/</w:t>
            </w:r>
          </w:p>
          <w:p w:rsidR="00496D8C" w:rsidRPr="00496D8C" w:rsidRDefault="00496D8C" w:rsidP="00297738">
            <w:pPr>
              <w:jc w:val="left"/>
            </w:pPr>
            <w:r w:rsidRPr="00496D8C">
              <w:t>Jackson MUA</w:t>
            </w:r>
          </w:p>
        </w:tc>
        <w:tc>
          <w:tcPr>
            <w:tcW w:w="2160" w:type="dxa"/>
            <w:tcBorders>
              <w:top w:val="single" w:sz="8" w:space="0" w:color="auto"/>
              <w:left w:val="nil"/>
              <w:bottom w:val="nil"/>
              <w:right w:val="single" w:sz="4" w:space="0" w:color="auto"/>
            </w:tcBorders>
            <w:vAlign w:val="center"/>
          </w:tcPr>
          <w:p w:rsidR="00496D8C" w:rsidRPr="00496D8C" w:rsidRDefault="00496D8C" w:rsidP="00496D8C">
            <w:pPr>
              <w:jc w:val="center"/>
            </w:pPr>
            <w:r w:rsidRPr="00496D8C">
              <w:t>Pinelands 2</w:t>
            </w:r>
          </w:p>
        </w:tc>
        <w:tc>
          <w:tcPr>
            <w:tcW w:w="2160" w:type="dxa"/>
            <w:tcBorders>
              <w:top w:val="single" w:sz="8" w:space="0" w:color="auto"/>
              <w:left w:val="nil"/>
              <w:bottom w:val="nil"/>
              <w:right w:val="single" w:sz="4" w:space="0" w:color="auto"/>
            </w:tcBorders>
            <w:vAlign w:val="center"/>
          </w:tcPr>
          <w:p w:rsidR="00496D8C" w:rsidRPr="00496D8C" w:rsidRDefault="00496D8C" w:rsidP="00496D8C">
            <w:pPr>
              <w:jc w:val="right"/>
            </w:pPr>
            <w:r w:rsidRPr="00496D8C">
              <w:t>$7,192,035</w:t>
            </w:r>
          </w:p>
        </w:tc>
      </w:tr>
      <w:tr w:rsidR="00496D8C" w:rsidRPr="00950109" w:rsidTr="00850BA8">
        <w:trPr>
          <w:trHeight w:val="525"/>
        </w:trPr>
        <w:tc>
          <w:tcPr>
            <w:tcW w:w="2520" w:type="dxa"/>
            <w:tcBorders>
              <w:top w:val="single" w:sz="8" w:space="0" w:color="auto"/>
              <w:left w:val="single" w:sz="4" w:space="0" w:color="auto"/>
              <w:bottom w:val="nil"/>
              <w:right w:val="single" w:sz="4" w:space="0" w:color="auto"/>
            </w:tcBorders>
            <w:vAlign w:val="center"/>
          </w:tcPr>
          <w:p w:rsidR="00496D8C" w:rsidRPr="00496D8C" w:rsidRDefault="00496D8C" w:rsidP="00496D8C">
            <w:pPr>
              <w:jc w:val="left"/>
            </w:pPr>
            <w:r w:rsidRPr="00496D8C">
              <w:t>Galloway</w:t>
            </w:r>
            <w:r w:rsidR="00312148">
              <w:t xml:space="preserve"> Twp.</w:t>
            </w:r>
          </w:p>
        </w:tc>
        <w:tc>
          <w:tcPr>
            <w:tcW w:w="2160" w:type="dxa"/>
            <w:tcBorders>
              <w:top w:val="single" w:sz="8" w:space="0" w:color="auto"/>
              <w:left w:val="nil"/>
              <w:bottom w:val="nil"/>
              <w:right w:val="single" w:sz="4" w:space="0" w:color="auto"/>
            </w:tcBorders>
            <w:vAlign w:val="center"/>
          </w:tcPr>
          <w:p w:rsidR="00496D8C" w:rsidRPr="00496D8C" w:rsidRDefault="00496D8C" w:rsidP="00496D8C">
            <w:pPr>
              <w:jc w:val="center"/>
            </w:pPr>
            <w:r w:rsidRPr="00496D8C">
              <w:t>Pinelands 4</w:t>
            </w:r>
          </w:p>
        </w:tc>
        <w:tc>
          <w:tcPr>
            <w:tcW w:w="2160" w:type="dxa"/>
            <w:tcBorders>
              <w:top w:val="single" w:sz="8" w:space="0" w:color="auto"/>
              <w:left w:val="nil"/>
              <w:bottom w:val="nil"/>
              <w:right w:val="single" w:sz="4" w:space="0" w:color="auto"/>
            </w:tcBorders>
            <w:vAlign w:val="center"/>
          </w:tcPr>
          <w:p w:rsidR="00496D8C" w:rsidRPr="00496D8C" w:rsidRDefault="00496D8C" w:rsidP="00496D8C">
            <w:pPr>
              <w:jc w:val="right"/>
            </w:pPr>
            <w:r w:rsidRPr="00496D8C">
              <w:t>$3,493,440</w:t>
            </w:r>
          </w:p>
        </w:tc>
      </w:tr>
      <w:tr w:rsidR="00496D8C" w:rsidRPr="00950109" w:rsidTr="00850BA8">
        <w:trPr>
          <w:trHeight w:val="525"/>
        </w:trPr>
        <w:tc>
          <w:tcPr>
            <w:tcW w:w="2520" w:type="dxa"/>
            <w:tcBorders>
              <w:top w:val="single" w:sz="8" w:space="0" w:color="auto"/>
              <w:left w:val="single" w:sz="4" w:space="0" w:color="auto"/>
              <w:bottom w:val="nil"/>
              <w:right w:val="single" w:sz="4" w:space="0" w:color="auto"/>
            </w:tcBorders>
            <w:vAlign w:val="center"/>
          </w:tcPr>
          <w:p w:rsidR="00496D8C" w:rsidRPr="00496D8C" w:rsidRDefault="00496D8C" w:rsidP="00496D8C">
            <w:pPr>
              <w:jc w:val="left"/>
            </w:pPr>
            <w:r w:rsidRPr="00496D8C">
              <w:t>Winslow</w:t>
            </w:r>
            <w:r w:rsidR="00312148">
              <w:t xml:space="preserve"> Twp.</w:t>
            </w:r>
          </w:p>
        </w:tc>
        <w:tc>
          <w:tcPr>
            <w:tcW w:w="2160" w:type="dxa"/>
            <w:tcBorders>
              <w:top w:val="single" w:sz="8" w:space="0" w:color="auto"/>
              <w:left w:val="nil"/>
              <w:bottom w:val="nil"/>
              <w:right w:val="single" w:sz="4" w:space="0" w:color="auto"/>
            </w:tcBorders>
            <w:vAlign w:val="center"/>
          </w:tcPr>
          <w:p w:rsidR="00496D8C" w:rsidRPr="00496D8C" w:rsidRDefault="00496D8C" w:rsidP="00496D8C">
            <w:pPr>
              <w:jc w:val="center"/>
            </w:pPr>
            <w:r w:rsidRPr="00496D8C">
              <w:t>Pinelands 5</w:t>
            </w:r>
          </w:p>
        </w:tc>
        <w:tc>
          <w:tcPr>
            <w:tcW w:w="2160" w:type="dxa"/>
            <w:tcBorders>
              <w:top w:val="single" w:sz="8" w:space="0" w:color="auto"/>
              <w:left w:val="nil"/>
              <w:bottom w:val="nil"/>
              <w:right w:val="single" w:sz="4" w:space="0" w:color="auto"/>
            </w:tcBorders>
            <w:vAlign w:val="center"/>
          </w:tcPr>
          <w:p w:rsidR="00496D8C" w:rsidRPr="00496D8C" w:rsidRDefault="00496D8C" w:rsidP="00496D8C">
            <w:pPr>
              <w:jc w:val="right"/>
            </w:pPr>
            <w:r w:rsidRPr="00496D8C">
              <w:t>$1,728,940</w:t>
            </w:r>
          </w:p>
        </w:tc>
      </w:tr>
      <w:tr w:rsidR="00496D8C" w:rsidRPr="00950109" w:rsidTr="00850BA8">
        <w:trPr>
          <w:trHeight w:val="525"/>
        </w:trPr>
        <w:tc>
          <w:tcPr>
            <w:tcW w:w="2520" w:type="dxa"/>
            <w:tcBorders>
              <w:top w:val="single" w:sz="4" w:space="0" w:color="auto"/>
              <w:left w:val="single" w:sz="4" w:space="0" w:color="auto"/>
              <w:bottom w:val="single" w:sz="4" w:space="0" w:color="auto"/>
              <w:right w:val="single" w:sz="4" w:space="0" w:color="auto"/>
            </w:tcBorders>
            <w:vAlign w:val="center"/>
            <w:hideMark/>
          </w:tcPr>
          <w:p w:rsidR="00496D8C" w:rsidRPr="00496D8C" w:rsidRDefault="00496D8C" w:rsidP="00496D8C">
            <w:pPr>
              <w:pStyle w:val="TableParagraph"/>
              <w:spacing w:line="264" w:lineRule="exact"/>
              <w:ind w:left="107"/>
              <w:rPr>
                <w:b/>
                <w:sz w:val="24"/>
              </w:rPr>
            </w:pPr>
            <w:r w:rsidRPr="00496D8C">
              <w:rPr>
                <w:b/>
                <w:sz w:val="24"/>
              </w:rPr>
              <w:t>Total Pinelands Projects: 4</w:t>
            </w:r>
          </w:p>
        </w:tc>
        <w:tc>
          <w:tcPr>
            <w:tcW w:w="2160" w:type="dxa"/>
            <w:tcBorders>
              <w:top w:val="single" w:sz="4" w:space="0" w:color="auto"/>
              <w:left w:val="nil"/>
              <w:bottom w:val="single" w:sz="4" w:space="0" w:color="auto"/>
              <w:right w:val="single" w:sz="4" w:space="0" w:color="auto"/>
            </w:tcBorders>
            <w:vAlign w:val="center"/>
            <w:hideMark/>
          </w:tcPr>
          <w:p w:rsidR="00496D8C" w:rsidRPr="00496D8C" w:rsidRDefault="00496D8C" w:rsidP="00496D8C">
            <w:pPr>
              <w:jc w:val="center"/>
              <w:rPr>
                <w:b/>
              </w:rPr>
            </w:pPr>
          </w:p>
        </w:tc>
        <w:tc>
          <w:tcPr>
            <w:tcW w:w="2160" w:type="dxa"/>
            <w:tcBorders>
              <w:top w:val="single" w:sz="4" w:space="0" w:color="auto"/>
              <w:left w:val="nil"/>
              <w:bottom w:val="single" w:sz="4" w:space="0" w:color="auto"/>
              <w:right w:val="single" w:sz="4" w:space="0" w:color="auto"/>
            </w:tcBorders>
            <w:vAlign w:val="center"/>
            <w:hideMark/>
          </w:tcPr>
          <w:p w:rsidR="00496D8C" w:rsidRPr="00496D8C" w:rsidRDefault="00496D8C" w:rsidP="00496D8C">
            <w:pPr>
              <w:jc w:val="right"/>
              <w:rPr>
                <w:b/>
              </w:rPr>
            </w:pPr>
            <w:r w:rsidRPr="00496D8C">
              <w:rPr>
                <w:b/>
              </w:rPr>
              <w:t>$15,343,415</w:t>
            </w:r>
          </w:p>
        </w:tc>
      </w:tr>
    </w:tbl>
    <w:p w:rsidR="00451967" w:rsidRDefault="00451967" w:rsidP="0006518A"/>
    <w:p w:rsidR="0006518A" w:rsidRDefault="0006518A" w:rsidP="0006518A">
      <w:r w:rsidRPr="000A2ED1">
        <w:tab/>
        <w:t>b.</w:t>
      </w:r>
      <w:r w:rsidRPr="000A2ED1">
        <w:tab/>
        <w:t>The following environmental infrastructure projects shall be</w:t>
      </w:r>
      <w:r>
        <w:t xml:space="preserve"> known and may be cited as the “</w:t>
      </w:r>
      <w:r w:rsidRPr="000A2ED1">
        <w:t>State Fiscal Year 20</w:t>
      </w:r>
      <w:r>
        <w:t>2</w:t>
      </w:r>
      <w:r w:rsidR="001D52DC">
        <w:t>1</w:t>
      </w:r>
      <w:r>
        <w:t xml:space="preserve"> </w:t>
      </w:r>
      <w:r w:rsidRPr="000A2ED1">
        <w:t>Drinking</w:t>
      </w:r>
      <w:r>
        <w:t xml:space="preserve"> Water Project Eligibility List”</w:t>
      </w:r>
      <w:r w:rsidRPr="000A2ED1">
        <w:t>:</w:t>
      </w:r>
      <w:r w:rsidR="005778A7">
        <w:t xml:space="preserve">  </w:t>
      </w:r>
    </w:p>
    <w:p w:rsidR="00DE41CC" w:rsidRDefault="00DE41CC" w:rsidP="001D52DC">
      <w:pPr>
        <w:tabs>
          <w:tab w:val="clear" w:pos="1440"/>
          <w:tab w:val="clear" w:pos="2160"/>
          <w:tab w:val="left" w:pos="1098"/>
          <w:tab w:val="left" w:pos="1586"/>
        </w:tabs>
      </w:pPr>
    </w:p>
    <w:tbl>
      <w:tblPr>
        <w:tblW w:w="0" w:type="auto"/>
        <w:tblLayout w:type="fixed"/>
        <w:tblLook w:val="04A0" w:firstRow="1" w:lastRow="0" w:firstColumn="1" w:lastColumn="0" w:noHBand="0" w:noVBand="1"/>
      </w:tblPr>
      <w:tblGrid>
        <w:gridCol w:w="2036"/>
        <w:gridCol w:w="1600"/>
        <w:gridCol w:w="1585"/>
        <w:gridCol w:w="1609"/>
      </w:tblGrid>
      <w:tr w:rsidR="001D52DC" w:rsidRPr="002D1687" w:rsidTr="00766505">
        <w:trPr>
          <w:trHeight w:val="780"/>
        </w:trPr>
        <w:tc>
          <w:tcPr>
            <w:tcW w:w="2036" w:type="dxa"/>
            <w:tcBorders>
              <w:top w:val="single" w:sz="4" w:space="0" w:color="auto"/>
              <w:left w:val="single" w:sz="4" w:space="0" w:color="auto"/>
              <w:bottom w:val="single" w:sz="4" w:space="0" w:color="auto"/>
              <w:right w:val="single" w:sz="4" w:space="0" w:color="auto"/>
            </w:tcBorders>
            <w:vAlign w:val="center"/>
            <w:hideMark/>
          </w:tcPr>
          <w:p w:rsidR="001D52DC" w:rsidRPr="002D1687" w:rsidRDefault="001D52DC" w:rsidP="003717E1">
            <w:pPr>
              <w:spacing w:line="240" w:lineRule="auto"/>
              <w:jc w:val="center"/>
              <w:rPr>
                <w:b/>
                <w:bCs/>
              </w:rPr>
            </w:pPr>
            <w:r w:rsidRPr="002D1687">
              <w:rPr>
                <w:b/>
                <w:bCs/>
              </w:rPr>
              <w:t>Project Sponsor</w:t>
            </w:r>
          </w:p>
        </w:tc>
        <w:tc>
          <w:tcPr>
            <w:tcW w:w="1600" w:type="dxa"/>
            <w:tcBorders>
              <w:top w:val="single" w:sz="4" w:space="0" w:color="auto"/>
              <w:left w:val="nil"/>
              <w:bottom w:val="single" w:sz="4" w:space="0" w:color="auto"/>
              <w:right w:val="single" w:sz="4" w:space="0" w:color="auto"/>
            </w:tcBorders>
            <w:vAlign w:val="center"/>
            <w:hideMark/>
          </w:tcPr>
          <w:p w:rsidR="001D52DC" w:rsidRPr="002D1687" w:rsidRDefault="001D52DC" w:rsidP="003717E1">
            <w:pPr>
              <w:spacing w:line="240" w:lineRule="auto"/>
              <w:jc w:val="center"/>
              <w:rPr>
                <w:b/>
                <w:bCs/>
              </w:rPr>
            </w:pPr>
            <w:r w:rsidRPr="002D1687">
              <w:rPr>
                <w:b/>
                <w:bCs/>
              </w:rPr>
              <w:t>Project Number</w:t>
            </w:r>
          </w:p>
        </w:tc>
        <w:tc>
          <w:tcPr>
            <w:tcW w:w="1585" w:type="dxa"/>
            <w:tcBorders>
              <w:top w:val="single" w:sz="4" w:space="0" w:color="auto"/>
              <w:left w:val="nil"/>
              <w:bottom w:val="single" w:sz="4" w:space="0" w:color="auto"/>
              <w:right w:val="single" w:sz="4" w:space="0" w:color="auto"/>
            </w:tcBorders>
            <w:vAlign w:val="center"/>
            <w:hideMark/>
          </w:tcPr>
          <w:p w:rsidR="001D52DC" w:rsidRPr="002D1687" w:rsidRDefault="001D52DC" w:rsidP="003717E1">
            <w:pPr>
              <w:spacing w:line="240" w:lineRule="auto"/>
              <w:jc w:val="center"/>
              <w:rPr>
                <w:b/>
                <w:bCs/>
              </w:rPr>
            </w:pPr>
            <w:r w:rsidRPr="002D1687">
              <w:rPr>
                <w:b/>
                <w:bCs/>
              </w:rPr>
              <w:t>Estimated Allowable DEP Loan Amount</w:t>
            </w:r>
          </w:p>
        </w:tc>
        <w:tc>
          <w:tcPr>
            <w:tcW w:w="1609" w:type="dxa"/>
            <w:tcBorders>
              <w:top w:val="single" w:sz="4" w:space="0" w:color="auto"/>
              <w:left w:val="nil"/>
              <w:bottom w:val="single" w:sz="4" w:space="0" w:color="auto"/>
              <w:right w:val="single" w:sz="4" w:space="0" w:color="auto"/>
            </w:tcBorders>
            <w:vAlign w:val="center"/>
            <w:hideMark/>
          </w:tcPr>
          <w:p w:rsidR="001D52DC" w:rsidRPr="002D1687" w:rsidRDefault="001D52DC" w:rsidP="003717E1">
            <w:pPr>
              <w:spacing w:line="240" w:lineRule="auto"/>
              <w:jc w:val="center"/>
              <w:rPr>
                <w:b/>
                <w:bCs/>
              </w:rPr>
            </w:pPr>
            <w:r w:rsidRPr="002D1687">
              <w:rPr>
                <w:b/>
                <w:bCs/>
              </w:rPr>
              <w:t>Estimated Total Loan Amount</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0714001-020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$13,125,000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$17,500,000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0714001-019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$9,375,000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$12,500,000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Trenton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1111001-011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$15,255,000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$20,340,000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 xml:space="preserve">Bloomfield </w:t>
            </w:r>
            <w:r w:rsidR="0012231F">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0702001-003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$823,796</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$1,098,395</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NJ American Water </w:t>
            </w:r>
            <w:r w:rsidR="00EE0026">
              <w:rPr>
                <w:bCs/>
              </w:rPr>
              <w:t>Co.</w:t>
            </w:r>
            <w:r w:rsidRPr="002D1687">
              <w:rPr>
                <w:bCs/>
              </w:rPr>
              <w:t xml:space="preserve">, </w:t>
            </w:r>
            <w:r w:rsidR="00EE0026">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1345001-017</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$7,575,000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$10,100,000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Burlington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0305001-002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$2,700,000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$3,600,000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 xml:space="preserve">Moorestown </w:t>
            </w:r>
            <w:r w:rsidR="0012231F">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0322001-001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$18,468,750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$24,625,000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Brick </w:t>
            </w:r>
            <w:r w:rsidR="0012231F">
              <w:rPr>
                <w:bCs/>
              </w:rPr>
              <w:t xml:space="preserve">Twp.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1506001-011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$15,667,500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$20,890,000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East Greenwich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0803001-004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$1,950,000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$2,600,000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Jersey City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0906001-017</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$1,305,180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$1,740,240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0714001-018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$3,862,500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$5,150,000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lastRenderedPageBreak/>
              <w:t xml:space="preserve">Jersey City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0906001-019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$5,025,000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$6,700,000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NJ American Water </w:t>
            </w:r>
            <w:r w:rsidR="00EE0026">
              <w:rPr>
                <w:bCs/>
              </w:rPr>
              <w:t>Co.</w:t>
            </w:r>
            <w:r w:rsidRPr="002D1687">
              <w:rPr>
                <w:bCs/>
              </w:rPr>
              <w:t xml:space="preserve">, </w:t>
            </w:r>
            <w:r w:rsidR="00EE0026">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1345001-021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$19,758,750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$26,345,000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 xml:space="preserve">Manchester </w:t>
            </w:r>
            <w:r w:rsidR="0012231F">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1518005-002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$4,125,000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$5,500,000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Paulsboro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0814001-003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$2,100,000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$2,800,000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Jersey City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0906001-009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$2,077,500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$2,770,000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Middlesex Water </w:t>
            </w:r>
            <w:r w:rsidR="00EE0026">
              <w:rPr>
                <w:bCs/>
              </w:rPr>
              <w:t>Co.</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1225001-028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$8,400,000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$11,200,000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Hoboken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0905001-002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$6,000,000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$8,000,000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 xml:space="preserve">Wall </w:t>
            </w:r>
            <w:r w:rsidR="0012231F">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1352003-001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$1,800,000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 xml:space="preserve">Wall </w:t>
            </w:r>
            <w:r w:rsidR="0012231F">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1352003-002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$2,775,000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$3,700,000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1005001-010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$1,086,140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$1,448,187</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1005001-011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$949,355</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$1,265,807</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Spotswood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1224001-001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$2,582,936</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$3,443,914</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Glen Ridge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0708001-008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$1,929,908</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$2,573,210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Jersey City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0906001-020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$4,965,000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$6,620,000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Jersey City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0906001-021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$8,250,000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$11,000,000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Jackson </w:t>
            </w:r>
            <w:r w:rsidR="0012231F">
              <w:rPr>
                <w:bCs/>
              </w:rPr>
              <w:t xml:space="preserve">Twp.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1511001-013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$15,000,000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$20,000,000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Berkeley </w:t>
            </w:r>
            <w:r w:rsidR="0012231F">
              <w:rPr>
                <w:bCs/>
              </w:rPr>
              <w:t xml:space="preserve">Twp.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1505004-009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$1,875,000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$2,500,000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Jersey City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0906001-015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$2,691,950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$3,589,266</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Hoboken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0905001-001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$6,375,000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$8,500,000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Middlesex Water </w:t>
            </w:r>
            <w:r w:rsidR="00EE0026">
              <w:rPr>
                <w:bCs/>
              </w:rPr>
              <w:t>Co.</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1225001-025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$42,750,000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$57,000,000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proofErr w:type="spellStart"/>
            <w:r w:rsidRPr="002D1687">
              <w:rPr>
                <w:bCs/>
              </w:rPr>
              <w:t>Evesham</w:t>
            </w:r>
            <w:proofErr w:type="spellEnd"/>
            <w:r w:rsidRPr="002D1687">
              <w:rPr>
                <w:bCs/>
              </w:rPr>
              <w:t xml:space="preserve">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0313001-001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$1,950,000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$2,600,000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Brick </w:t>
            </w:r>
            <w:r w:rsidR="0012231F">
              <w:rPr>
                <w:bCs/>
              </w:rPr>
              <w:t xml:space="preserve">Twp.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1506001-009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$4,446,570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$5,928,760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1005001-012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$2,625,000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$3,500,000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Milltown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1212001-005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$1,800,000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NJ American Water </w:t>
            </w:r>
            <w:r w:rsidR="00EE0026">
              <w:rPr>
                <w:bCs/>
              </w:rPr>
              <w:t>Co.</w:t>
            </w:r>
            <w:r w:rsidRPr="002D1687">
              <w:rPr>
                <w:bCs/>
              </w:rPr>
              <w:t xml:space="preserve">, </w:t>
            </w:r>
            <w:r w:rsidR="00EE0026">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2004002-013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$12,000,000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$16,000,000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Jackson </w:t>
            </w:r>
            <w:r w:rsidR="0012231F">
              <w:rPr>
                <w:bCs/>
              </w:rPr>
              <w:t xml:space="preserve">Twp.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1511001-012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$8,250,000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$11,000,000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Hampton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1013001-001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$1,800,000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Little Egg Harbor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1516001-003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$4,143,750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$5,525,000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National Park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0812001-004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$1,275,000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$1,700,000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lastRenderedPageBreak/>
              <w:t>Hopatcong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1912001-004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Hamburg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1909001-001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$63,750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$85,000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proofErr w:type="spellStart"/>
            <w:r w:rsidRPr="002D1687">
              <w:rPr>
                <w:bCs/>
              </w:rPr>
              <w:t>Highbridge</w:t>
            </w:r>
            <w:proofErr w:type="spellEnd"/>
            <w:r w:rsidRPr="002D1687">
              <w:rPr>
                <w:bCs/>
              </w:rPr>
              <w:t xml:space="preserve">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1014001-001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Hardyston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1911006-003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
                <w:bCs/>
              </w:rPr>
            </w:pPr>
            <w:r w:rsidRPr="002D1687">
              <w:rPr>
                <w:b/>
                <w:bCs/>
              </w:rPr>
              <w:t>Total Projects: 44</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
                <w:bCs/>
              </w:rPr>
            </w:pP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
                <w:bCs/>
              </w:rPr>
            </w:pPr>
            <w:r w:rsidRPr="002D1687">
              <w:rPr>
                <w:b/>
                <w:bCs/>
              </w:rPr>
              <w:t>$267,853,335</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
                <w:bCs/>
              </w:rPr>
            </w:pPr>
            <w:r w:rsidRPr="002D1687">
              <w:rPr>
                <w:b/>
                <w:bCs/>
              </w:rPr>
              <w:t>$357,137,779</w:t>
            </w:r>
          </w:p>
        </w:tc>
      </w:tr>
    </w:tbl>
    <w:p w:rsidR="002D1687" w:rsidRDefault="002D1687" w:rsidP="0006518A"/>
    <w:p w:rsidR="0006518A" w:rsidRDefault="0006518A" w:rsidP="0006518A">
      <w:r>
        <w:tab/>
        <w:t>c.</w:t>
      </w:r>
      <w:r>
        <w:tab/>
      </w:r>
      <w:r w:rsidRPr="00E175A3">
        <w:t xml:space="preserve">The Department of Environmental Protection is authorized to adjust the allowable Department of Environmental Protection loan amount for projects authorized in this section to between </w:t>
      </w:r>
      <w:r w:rsidR="00202C65">
        <w:t>zero</w:t>
      </w:r>
      <w:r w:rsidRPr="00E175A3">
        <w:t xml:space="preserve"> percent and </w:t>
      </w:r>
      <w:r w:rsidR="00577348">
        <w:t>100</w:t>
      </w:r>
      <w:r w:rsidRPr="00E175A3">
        <w:t xml:space="preserve"> percent of the total allowable loan </w:t>
      </w:r>
      <w:r w:rsidR="00577348" w:rsidRPr="000F3D80">
        <w:t xml:space="preserve">amount, and, if </w:t>
      </w:r>
      <w:r w:rsidR="003717E1">
        <w:t>the Department of Environmental Protection loan amount is adjusted to 100 percent of the total allowable loan amount, the loan shall be provided</w:t>
      </w:r>
      <w:r w:rsidR="00577348" w:rsidRPr="000F3D80">
        <w:t xml:space="preserve"> pursuant to the terms and conditions of the financing program year in which the trust issued an interim financing program loan for the project or, in the absence of an interim financing program loan, the terms and conditions of the State fiscal year 2021 financing program.</w:t>
      </w:r>
      <w:r w:rsidR="00577348">
        <w:t xml:space="preserve">  </w:t>
      </w:r>
    </w:p>
    <w:p w:rsidR="0006518A" w:rsidRDefault="0006518A" w:rsidP="0006518A"/>
    <w:p w:rsidR="0006518A" w:rsidRPr="000A2ED1" w:rsidRDefault="0006518A" w:rsidP="0006518A">
      <w:r w:rsidRPr="000A2ED1">
        <w:tab/>
        <w:t>4.</w:t>
      </w:r>
      <w:r w:rsidRPr="000A2ED1">
        <w:tab/>
        <w:t xml:space="preserve">Any financing loan made by the Department of Environmental Protection pursuant to this act shall be subject to the following requirements:  </w:t>
      </w:r>
    </w:p>
    <w:p w:rsidR="0006518A" w:rsidRPr="000A2ED1" w:rsidRDefault="0006518A" w:rsidP="0006518A">
      <w:r w:rsidRPr="000A2ED1">
        <w:tab/>
        <w:t>a.</w:t>
      </w:r>
      <w:r w:rsidRPr="000A2ED1">
        <w:tab/>
        <w:t>The Commissioner Environmental Protection has certified that the project is in compliance with the provisions of P.L.1977, c.224, P.L.1985, c.329, P.L.1992, c.88, P.L.1997, c.223, P.L.1997, c.225</w:t>
      </w:r>
      <w:r w:rsidR="00D6397A">
        <w:t>,</w:t>
      </w:r>
      <w:r w:rsidRPr="000A2ED1">
        <w:t xml:space="preserve"> or P.L.2003, c.162, and any rules and regulations adopted pursuant thereto;</w:t>
      </w:r>
    </w:p>
    <w:p w:rsidR="0006518A" w:rsidRPr="000A2ED1" w:rsidRDefault="0006518A" w:rsidP="0006518A">
      <w:r w:rsidRPr="000A2ED1">
        <w:tab/>
        <w:t>b.</w:t>
      </w:r>
      <w:r w:rsidRPr="000A2ED1">
        <w:tab/>
        <w:t xml:space="preserve">A loan for an environmental infrastructure project listed in section 2 or 3 of this act shall be subject to the terms and conditions of the financing program year in which the trust issued an interim financing program loan for </w:t>
      </w:r>
      <w:r w:rsidR="001B7C34">
        <w:t>the</w:t>
      </w:r>
      <w:r w:rsidRPr="000A2ED1">
        <w:t xml:space="preserve"> project or</w:t>
      </w:r>
      <w:r w:rsidR="001B7C34">
        <w:t>, in the absence of an interim financing program loan,</w:t>
      </w:r>
      <w:r w:rsidRPr="000A2ED1">
        <w:t xml:space="preserve"> the terms and conditions of the </w:t>
      </w:r>
      <w:r>
        <w:t>S</w:t>
      </w:r>
      <w:r w:rsidRPr="000A2ED1">
        <w:t xml:space="preserve">tate fiscal year </w:t>
      </w:r>
      <w:r>
        <w:t>202</w:t>
      </w:r>
      <w:r w:rsidR="00010A38">
        <w:t>1</w:t>
      </w:r>
      <w:r w:rsidRPr="000A2ED1">
        <w:t xml:space="preserve"> financ</w:t>
      </w:r>
      <w:r w:rsidR="001B7C34">
        <w:t>ing program;</w:t>
      </w:r>
    </w:p>
    <w:p w:rsidR="002534EA" w:rsidRDefault="0006518A" w:rsidP="00A25239">
      <w:r w:rsidRPr="000A2ED1">
        <w:tab/>
        <w:t>c.</w:t>
      </w:r>
      <w:r w:rsidRPr="000A2ED1">
        <w:tab/>
      </w:r>
      <w:r w:rsidR="00010A38">
        <w:t>Notwithstanding the provisions of sections 2 and 3 of this act, t</w:t>
      </w:r>
      <w:r w:rsidRPr="000A2ED1">
        <w:t xml:space="preserve">he Department of Environmental Protection allowable loan amount </w:t>
      </w:r>
      <w:r w:rsidR="00010A38">
        <w:t xml:space="preserve">may be 100 percent of the total allowable loan amount </w:t>
      </w:r>
      <w:r w:rsidRPr="000A2ED1">
        <w:t>for</w:t>
      </w:r>
      <w:r w:rsidR="002534EA">
        <w:t xml:space="preserve">: </w:t>
      </w:r>
    </w:p>
    <w:p w:rsidR="0016189F" w:rsidRDefault="002534EA" w:rsidP="0016189F">
      <w:pPr>
        <w:tabs>
          <w:tab w:val="clear" w:pos="1440"/>
        </w:tabs>
      </w:pPr>
      <w:r>
        <w:tab/>
        <w:t>(1)</w:t>
      </w:r>
      <w:r w:rsidR="00056772">
        <w:tab/>
      </w:r>
      <w:r w:rsidR="0006518A" w:rsidRPr="0003628B">
        <w:t xml:space="preserve">clean water </w:t>
      </w:r>
      <w:r w:rsidR="0006518A">
        <w:t xml:space="preserve">project </w:t>
      </w:r>
      <w:r w:rsidR="0006518A" w:rsidRPr="0003628B">
        <w:t>and drinking water</w:t>
      </w:r>
      <w:r w:rsidR="0006518A">
        <w:t xml:space="preserve"> project </w:t>
      </w:r>
      <w:r w:rsidR="0006518A" w:rsidRPr="000A2ED1">
        <w:t xml:space="preserve">loans to </w:t>
      </w:r>
      <w:r w:rsidR="0006518A">
        <w:t xml:space="preserve">(a) </w:t>
      </w:r>
      <w:r w:rsidR="0006518A" w:rsidRPr="000A2ED1">
        <w:t xml:space="preserve">municipalities that do not satisfy the New Jersey Infrastructure </w:t>
      </w:r>
      <w:r w:rsidR="0006518A">
        <w:t xml:space="preserve">Bank </w:t>
      </w:r>
      <w:r w:rsidR="0006518A" w:rsidRPr="000A2ED1">
        <w:t xml:space="preserve">credit policy but are subject to State financial supervision and oversight pursuant to the </w:t>
      </w:r>
      <w:r w:rsidR="0016189F">
        <w:t>“</w:t>
      </w:r>
      <w:r w:rsidR="0006518A" w:rsidRPr="000A2ED1">
        <w:t>Local Government Supervision Act (1947),</w:t>
      </w:r>
      <w:r w:rsidR="0016189F">
        <w:t>”</w:t>
      </w:r>
      <w:r w:rsidR="0006518A" w:rsidRPr="000A2ED1">
        <w:t xml:space="preserve"> P.L.1947, c.151</w:t>
      </w:r>
      <w:r w:rsidR="0006518A">
        <w:t xml:space="preserve"> </w:t>
      </w:r>
      <w:r w:rsidR="0006518A" w:rsidRPr="000A2ED1">
        <w:t xml:space="preserve">(C.52:27BB-1 et seq.), </w:t>
      </w:r>
      <w:r w:rsidR="0006518A">
        <w:t>or (b)</w:t>
      </w:r>
      <w:r w:rsidR="0006518A" w:rsidRPr="00C37C2D">
        <w:t xml:space="preserve"> </w:t>
      </w:r>
      <w:r w:rsidR="0006518A" w:rsidRPr="0003628B">
        <w:t xml:space="preserve">municipal, county, or regional sewerage authorities, or utilities authorities, that do not satisfy the New Jersey Infrastructure Bank credit policy but where the municipal participant through its service agreement with the authority or utility is under State financial supervision and oversight pursuant to the </w:t>
      </w:r>
      <w:r w:rsidR="00077403">
        <w:t>“</w:t>
      </w:r>
      <w:r w:rsidR="0006518A" w:rsidRPr="0003628B">
        <w:t xml:space="preserve">Local Government Supervision Act </w:t>
      </w:r>
      <w:r w:rsidR="0006518A" w:rsidRPr="0003628B">
        <w:lastRenderedPageBreak/>
        <w:t>(1947),</w:t>
      </w:r>
      <w:r w:rsidR="00077403">
        <w:t>”</w:t>
      </w:r>
      <w:r w:rsidR="0006518A" w:rsidRPr="0003628B">
        <w:t xml:space="preserve"> P.L.</w:t>
      </w:r>
      <w:r w:rsidR="0006518A" w:rsidRPr="009615E1">
        <w:t>1947, c.151 (C.52:27BB-1 et seq.), and the repayment obligation of the authority or utility is secured by the full faith and credit of the participating municipality pursuant to the service agreement</w:t>
      </w:r>
      <w:r>
        <w:t>; and</w:t>
      </w:r>
    </w:p>
    <w:p w:rsidR="002534EA" w:rsidRPr="0016189F" w:rsidRDefault="0016189F" w:rsidP="0016189F">
      <w:pPr>
        <w:tabs>
          <w:tab w:val="clear" w:pos="1440"/>
        </w:tabs>
      </w:pPr>
      <w:r>
        <w:tab/>
      </w:r>
      <w:r w:rsidR="00D70BAF">
        <w:rPr>
          <w:spacing w:val="2"/>
        </w:rPr>
        <w:t>(2)</w:t>
      </w:r>
      <w:r w:rsidR="00D70BAF">
        <w:rPr>
          <w:spacing w:val="2"/>
        </w:rPr>
        <w:tab/>
      </w:r>
      <w:r w:rsidR="002534EA" w:rsidRPr="002534EA">
        <w:rPr>
          <w:spacing w:val="2"/>
        </w:rPr>
        <w:t xml:space="preserve">clean water </w:t>
      </w:r>
      <w:r w:rsidR="002534EA" w:rsidRPr="002534EA">
        <w:t xml:space="preserve">and </w:t>
      </w:r>
      <w:r w:rsidR="002534EA" w:rsidRPr="002534EA">
        <w:rPr>
          <w:spacing w:val="2"/>
        </w:rPr>
        <w:t xml:space="preserve">drinking </w:t>
      </w:r>
      <w:r w:rsidR="002534EA" w:rsidRPr="002534EA">
        <w:rPr>
          <w:spacing w:val="3"/>
        </w:rPr>
        <w:t xml:space="preserve">water </w:t>
      </w:r>
      <w:r w:rsidR="002534EA" w:rsidRPr="002534EA">
        <w:rPr>
          <w:spacing w:val="2"/>
        </w:rPr>
        <w:t>loans to</w:t>
      </w:r>
      <w:r w:rsidR="002534EA" w:rsidRPr="002534EA">
        <w:rPr>
          <w:spacing w:val="-13"/>
        </w:rPr>
        <w:t xml:space="preserve"> </w:t>
      </w:r>
      <w:r w:rsidR="002534EA" w:rsidRPr="002534EA">
        <w:rPr>
          <w:spacing w:val="3"/>
        </w:rPr>
        <w:t xml:space="preserve">municipalities receiving funding </w:t>
      </w:r>
      <w:r w:rsidR="002534EA" w:rsidRPr="002534EA">
        <w:rPr>
          <w:spacing w:val="2"/>
        </w:rPr>
        <w:t xml:space="preserve">under </w:t>
      </w:r>
      <w:r w:rsidR="002534EA" w:rsidRPr="002534EA">
        <w:rPr>
          <w:spacing w:val="3"/>
        </w:rPr>
        <w:t xml:space="preserve">the </w:t>
      </w:r>
      <w:r w:rsidR="002534EA" w:rsidRPr="002534EA">
        <w:rPr>
          <w:spacing w:val="2"/>
        </w:rPr>
        <w:t xml:space="preserve">United States </w:t>
      </w:r>
      <w:r w:rsidR="002534EA" w:rsidRPr="002534EA">
        <w:rPr>
          <w:spacing w:val="3"/>
        </w:rPr>
        <w:t xml:space="preserve">Department </w:t>
      </w:r>
      <w:r w:rsidR="002534EA" w:rsidRPr="002534EA">
        <w:t xml:space="preserve">of </w:t>
      </w:r>
      <w:r w:rsidR="002534EA" w:rsidRPr="002534EA">
        <w:rPr>
          <w:spacing w:val="2"/>
        </w:rPr>
        <w:t xml:space="preserve">Housing and Urban Development </w:t>
      </w:r>
      <w:r w:rsidR="002534EA" w:rsidRPr="002534EA">
        <w:rPr>
          <w:spacing w:val="3"/>
        </w:rPr>
        <w:t>Community Development</w:t>
      </w:r>
      <w:r w:rsidR="002534EA" w:rsidRPr="002534EA">
        <w:rPr>
          <w:spacing w:val="66"/>
        </w:rPr>
        <w:t xml:space="preserve"> </w:t>
      </w:r>
      <w:r w:rsidR="002534EA" w:rsidRPr="002534EA">
        <w:rPr>
          <w:spacing w:val="2"/>
        </w:rPr>
        <w:t>Block</w:t>
      </w:r>
      <w:r w:rsidR="002534EA" w:rsidRPr="002534EA">
        <w:rPr>
          <w:spacing w:val="64"/>
        </w:rPr>
        <w:t xml:space="preserve"> </w:t>
      </w:r>
      <w:r w:rsidR="002534EA" w:rsidRPr="002534EA">
        <w:rPr>
          <w:spacing w:val="2"/>
        </w:rPr>
        <w:t>Grant</w:t>
      </w:r>
      <w:r w:rsidR="002534EA" w:rsidRPr="002534EA">
        <w:rPr>
          <w:spacing w:val="36"/>
        </w:rPr>
        <w:t xml:space="preserve"> </w:t>
      </w:r>
      <w:r w:rsidR="002534EA" w:rsidRPr="002534EA">
        <w:t xml:space="preserve">– </w:t>
      </w:r>
      <w:r w:rsidR="002534EA" w:rsidRPr="002534EA">
        <w:rPr>
          <w:spacing w:val="3"/>
        </w:rPr>
        <w:t xml:space="preserve">Disaster Recovery </w:t>
      </w:r>
      <w:r w:rsidR="002534EA" w:rsidRPr="002534EA">
        <w:rPr>
          <w:spacing w:val="2"/>
        </w:rPr>
        <w:t xml:space="preserve">Program </w:t>
      </w:r>
      <w:r w:rsidR="002534EA" w:rsidRPr="002534EA">
        <w:t>(CDBG-DR)</w:t>
      </w:r>
      <w:r w:rsidR="002C75D8">
        <w:t>;</w:t>
      </w:r>
    </w:p>
    <w:p w:rsidR="0006518A" w:rsidRPr="009615E1" w:rsidRDefault="0006518A" w:rsidP="0006518A">
      <w:r w:rsidRPr="009615E1">
        <w:tab/>
        <w:t>d.</w:t>
      </w:r>
      <w:r w:rsidRPr="009615E1">
        <w:tab/>
        <w:t xml:space="preserve">With the exception of </w:t>
      </w:r>
      <w:r w:rsidR="00970795">
        <w:t>a loan for which the Department of Environmental Protection issues 100 percent of the loan amount</w:t>
      </w:r>
      <w:r w:rsidR="00077403" w:rsidRPr="009615E1">
        <w:t xml:space="preserve"> pursuant to subsection b. of section 2, subsection c. of section 3, and</w:t>
      </w:r>
      <w:r w:rsidRPr="009615E1">
        <w:t xml:space="preserve"> subsection c. of this section, the loan shall be conditioned upon approval of a loan from the New Jersey Infrastructure Bank pursuant to </w:t>
      </w:r>
      <w:r w:rsidR="00A25239" w:rsidRPr="009615E1">
        <w:t>P.L.    , c.   (pending before the Legislature as Senate Bill No.</w:t>
      </w:r>
      <w:r w:rsidR="00D749A1">
        <w:t xml:space="preserve"> 2498</w:t>
      </w:r>
      <w:r w:rsidR="00A25239" w:rsidRPr="009615E1">
        <w:t xml:space="preserve"> </w:t>
      </w:r>
      <w:r w:rsidR="009615E1">
        <w:t xml:space="preserve">of 2020 </w:t>
      </w:r>
      <w:r w:rsidR="00A25239" w:rsidRPr="009615E1">
        <w:t>and Assembly Bill No.</w:t>
      </w:r>
      <w:r w:rsidR="002C75D8">
        <w:t xml:space="preserve">   </w:t>
      </w:r>
      <w:r w:rsidR="00A25239" w:rsidRPr="009615E1">
        <w:t>of 2020</w:t>
      </w:r>
      <w:r w:rsidRPr="009615E1">
        <w:t>), prior to June 30, 202</w:t>
      </w:r>
      <w:r w:rsidR="00A25239" w:rsidRPr="009615E1">
        <w:t>1</w:t>
      </w:r>
      <w:r w:rsidRPr="009615E1">
        <w:t xml:space="preserve">;  </w:t>
      </w:r>
    </w:p>
    <w:p w:rsidR="0006518A" w:rsidRPr="000A2ED1" w:rsidRDefault="0006518A" w:rsidP="0006518A">
      <w:r w:rsidRPr="000A2ED1">
        <w:tab/>
        <w:t>e.</w:t>
      </w:r>
      <w:r w:rsidRPr="000A2ED1">
        <w:tab/>
        <w:t>The loan shall be repaid within a period not to exceed 30 years</w:t>
      </w:r>
      <w:r>
        <w:t>,</w:t>
      </w:r>
      <w:r w:rsidRPr="000A2ED1">
        <w:t xml:space="preserve"> </w:t>
      </w:r>
      <w:r w:rsidRPr="0003628B">
        <w:t>or 45 years for combined sewer overflow abatement projects</w:t>
      </w:r>
      <w:r>
        <w:t xml:space="preserve">, </w:t>
      </w:r>
      <w:r w:rsidRPr="000A2ED1">
        <w:t>of the making of the loan; and</w:t>
      </w:r>
    </w:p>
    <w:p w:rsidR="0006518A" w:rsidRDefault="0006518A" w:rsidP="0006518A">
      <w:r w:rsidRPr="000A2ED1">
        <w:tab/>
        <w:t>f.</w:t>
      </w:r>
      <w:r w:rsidRPr="000A2ED1">
        <w:tab/>
        <w:t xml:space="preserve">The loan shall be subject to any other terms and conditions as may be established by the commissioner and approved by the State Treasurer, which may include, notwithstanding any other provision of law to the contrary, subordination of a loan authorized in this act to loans </w:t>
      </w:r>
      <w:r w:rsidRPr="009615E1">
        <w:t>made by the New Jersey Infrastructure Bank pursuant to P.L.    , c.   (pending before the</w:t>
      </w:r>
      <w:r w:rsidR="009615E1">
        <w:t xml:space="preserve"> Legislature as Senate Bill No.</w:t>
      </w:r>
      <w:r w:rsidR="007402E8">
        <w:t xml:space="preserve"> </w:t>
      </w:r>
      <w:r w:rsidR="00D156E7">
        <w:t>2498</w:t>
      </w:r>
      <w:r w:rsidR="007402E8">
        <w:t xml:space="preserve"> </w:t>
      </w:r>
      <w:r w:rsidRPr="009615E1">
        <w:t>of 20</w:t>
      </w:r>
      <w:r w:rsidR="009615E1">
        <w:t>20</w:t>
      </w:r>
      <w:r w:rsidRPr="009615E1">
        <w:t xml:space="preserve"> and Assembly Bill No. </w:t>
      </w:r>
      <w:r w:rsidR="009615E1">
        <w:t xml:space="preserve">  </w:t>
      </w:r>
      <w:r w:rsidRPr="009615E1">
        <w:t>of 20</w:t>
      </w:r>
      <w:r w:rsidR="009615E1">
        <w:t>20</w:t>
      </w:r>
      <w:r w:rsidRPr="009615E1">
        <w:t>), or to administrative fees payable to the trust pursuant to subsection o. of section 5 of P.L.1985, c.334 (C.58:11B</w:t>
      </w:r>
      <w:r w:rsidRPr="009615E1">
        <w:noBreakHyphen/>
        <w:t>5).</w:t>
      </w:r>
    </w:p>
    <w:p w:rsidR="0006518A" w:rsidRDefault="0006518A" w:rsidP="0006518A"/>
    <w:p w:rsidR="0006518A" w:rsidRPr="000A2ED1" w:rsidRDefault="0006518A" w:rsidP="0006518A">
      <w:pPr>
        <w:tabs>
          <w:tab w:val="clear" w:pos="1440"/>
          <w:tab w:val="left" w:pos="1080"/>
        </w:tabs>
      </w:pPr>
      <w:r w:rsidRPr="000A2ED1">
        <w:tab/>
        <w:t>5.</w:t>
      </w:r>
      <w:r>
        <w:tab/>
      </w:r>
      <w:r w:rsidRPr="000A2ED1">
        <w:t>Any Sandy financing loan made by the Department of Environmental Protection pursuant to this act shall be subject to the following requirements:</w:t>
      </w:r>
    </w:p>
    <w:p w:rsidR="0006518A" w:rsidRPr="000A2ED1" w:rsidRDefault="0006518A" w:rsidP="0006518A">
      <w:r w:rsidRPr="000A2ED1">
        <w:tab/>
      </w:r>
      <w:r>
        <w:t>a.</w:t>
      </w:r>
      <w:r w:rsidRPr="000A2ED1">
        <w:tab/>
        <w:t xml:space="preserve">The commissioner has certified that the project is in compliance with the provisions of Title X, Chapter 7 of the </w:t>
      </w:r>
      <w:r w:rsidR="00D07073" w:rsidRPr="000A2ED1">
        <w:t>Federal Disaster Relief Appropriations Act</w:t>
      </w:r>
      <w:r w:rsidRPr="000A2ED1">
        <w:t xml:space="preserve">; </w:t>
      </w:r>
    </w:p>
    <w:p w:rsidR="0006518A" w:rsidRPr="000A2ED1" w:rsidRDefault="0006518A" w:rsidP="0006518A">
      <w:r w:rsidRPr="000A2ED1">
        <w:tab/>
      </w:r>
      <w:r>
        <w:t>b.</w:t>
      </w:r>
      <w:r w:rsidRPr="000A2ED1">
        <w:tab/>
        <w:t>The commissioner has certified that the project is in compliance with the provisions of P.L.1977, c.224, P.L.1985, c.329,</w:t>
      </w:r>
      <w:r>
        <w:t xml:space="preserve"> </w:t>
      </w:r>
      <w:r w:rsidRPr="000A2ED1">
        <w:t>P.L.1992, c.88, P.L.1997, c.223, P.L.1997, c.225 or P.L.2003, c.162, and any rules and regulations adopted pursuant thereto</w:t>
      </w:r>
      <w:r>
        <w:t>; and</w:t>
      </w:r>
    </w:p>
    <w:p w:rsidR="0006518A" w:rsidRDefault="0006518A" w:rsidP="0006518A">
      <w:r w:rsidRPr="000A2ED1">
        <w:tab/>
      </w:r>
      <w:r>
        <w:t>c.</w:t>
      </w:r>
      <w:r w:rsidRPr="000A2ED1">
        <w:tab/>
      </w:r>
      <w:r>
        <w:t>T</w:t>
      </w:r>
      <w:r w:rsidRPr="000A2ED1">
        <w:t xml:space="preserve">he loan shall be subject to any other terms and conditions as may be established by the commissioner and approved by the State Treasurer, </w:t>
      </w:r>
      <w:r w:rsidRPr="00A95904">
        <w:t xml:space="preserve">which may include, notwithstanding any other provision of law to the contrary, subordination of a loan authorized in this act to loans made by the trust pursuant to </w:t>
      </w:r>
      <w:r w:rsidR="00E060F6">
        <w:t xml:space="preserve">P.L.    , c.   </w:t>
      </w:r>
      <w:r w:rsidRPr="00A95904">
        <w:t>(pending before the</w:t>
      </w:r>
      <w:r w:rsidR="00A95904">
        <w:t xml:space="preserve"> Legislature as Senate Bill No.</w:t>
      </w:r>
      <w:r w:rsidR="00D156E7">
        <w:t xml:space="preserve"> 2498</w:t>
      </w:r>
      <w:r w:rsidR="003D4909">
        <w:t xml:space="preserve"> </w:t>
      </w:r>
      <w:r w:rsidRPr="00A95904">
        <w:t xml:space="preserve">of </w:t>
      </w:r>
      <w:r w:rsidR="00A95904">
        <w:t>2020</w:t>
      </w:r>
      <w:r w:rsidRPr="00A95904">
        <w:t xml:space="preserve"> and Assembly Bill No. </w:t>
      </w:r>
      <w:r w:rsidR="00A95904">
        <w:t xml:space="preserve">  of </w:t>
      </w:r>
      <w:r w:rsidRPr="00A95904">
        <w:t>20</w:t>
      </w:r>
      <w:r w:rsidR="00A95904">
        <w:t>20</w:t>
      </w:r>
      <w:r w:rsidRPr="00A95904">
        <w:t>) prior to June 30, 202</w:t>
      </w:r>
      <w:r w:rsidR="00E060F6">
        <w:t>1</w:t>
      </w:r>
      <w:r w:rsidRPr="00A95904">
        <w:t>, or to administrative fees payable to the trust pursuant to subsection o. of section 5 of P.L.1985, c.334 (C.58:11B-5).</w:t>
      </w:r>
      <w:r>
        <w:t xml:space="preserve"> </w:t>
      </w:r>
    </w:p>
    <w:p w:rsidR="0006518A" w:rsidRPr="000A2ED1" w:rsidRDefault="0006518A" w:rsidP="0006518A">
      <w:r w:rsidRPr="000A2ED1">
        <w:lastRenderedPageBreak/>
        <w:tab/>
        <w:t>6.</w:t>
      </w:r>
      <w:r w:rsidRPr="000A2ED1">
        <w:tab/>
        <w:t>The eligibility lists and authorization for the making of loans pursuant to sections 2 and 3 of this act shall expire on July 1, 20</w:t>
      </w:r>
      <w:r>
        <w:t>2</w:t>
      </w:r>
      <w:r w:rsidR="004F0A16">
        <w:t>1</w:t>
      </w:r>
      <w:r w:rsidRPr="000A2ED1">
        <w:t>, and any project sponsor which has not executed and delivered a loan agreement with the department for a loan authorized in this act shall no longer be entitled to that loan.</w:t>
      </w:r>
    </w:p>
    <w:p w:rsidR="0006518A" w:rsidRDefault="0006518A" w:rsidP="0006518A"/>
    <w:p w:rsidR="0006518A" w:rsidRPr="000A2ED1" w:rsidRDefault="0006518A" w:rsidP="0006518A">
      <w:r>
        <w:tab/>
      </w:r>
      <w:r w:rsidRPr="000A2ED1">
        <w:t>7.</w:t>
      </w:r>
      <w:r w:rsidRPr="000A2ED1">
        <w:tab/>
        <w:t>The Commissioner of Environmental Protection is authorized to reduce or increase the individual amount of loan funds made available to or on behalf of project sponsors pursuant to sections 2 and 3 of this act based upon final or low bid building costs defined in and determined in accordance with rules and regulations adopted by the commissioner pursuant to section 4 of P.L.1985, c.329, section 2 of P.L.1999, c.362 (C.58:12A-12.2), or section 5 of P.L.1981, c.261, provided that the total loan amount does not exceed the estimated total allowable loan amount.  The commissioner is authorized to reduce or increase the individual amount of loan funds made available to or on behalf of project sponsors pursuant to sections 2 and 3 of this act in an amount not to exceed 10 percent of the total allowable loan amount based upon additional project costs to comply with the Department of Environmental Protection's guidance for asset management, emergency response, flood protection, and auxiliary power.</w:t>
      </w:r>
    </w:p>
    <w:p w:rsidR="0006518A" w:rsidRDefault="0006518A" w:rsidP="0006518A"/>
    <w:p w:rsidR="0006518A" w:rsidRPr="000A2ED1" w:rsidRDefault="0006518A" w:rsidP="0006518A">
      <w:r w:rsidRPr="000A2ED1">
        <w:tab/>
        <w:t>8.</w:t>
      </w:r>
      <w:r w:rsidRPr="000A2ED1">
        <w:tab/>
        <w:t>The expenditure of the funds appropriated by this act is subject to the provisions and conditions of P.L.1977, c.224,</w:t>
      </w:r>
      <w:r>
        <w:t xml:space="preserve"> P.L.1085, c.302, </w:t>
      </w:r>
      <w:r w:rsidRPr="000A2ED1">
        <w:t xml:space="preserve">P.L.1985, c.329, </w:t>
      </w:r>
      <w:r>
        <w:t xml:space="preserve">P.L.1989, c.181, </w:t>
      </w:r>
      <w:r w:rsidRPr="000A2ED1">
        <w:t xml:space="preserve">P.L.1992, c.88, P.L.1997, c.223, P.L.1997, c.225 or P.L.2003, c.162, and the rules and regulations adopted by the Commissioner of Environmental Protection pursuant thereto, and the provisions of </w:t>
      </w:r>
      <w:r w:rsidRPr="000A2ED1">
        <w:rPr>
          <w:snapToGrid w:val="0"/>
        </w:rPr>
        <w:t>the</w:t>
      </w:r>
      <w:r w:rsidRPr="000A2ED1">
        <w:t xml:space="preserve"> Federal Disaster Relief Appropriations Act, the Federal Clean Water Act</w:t>
      </w:r>
      <w:r w:rsidR="00954862">
        <w:t>,</w:t>
      </w:r>
      <w:r w:rsidRPr="000A2ED1">
        <w:t xml:space="preserve"> </w:t>
      </w:r>
      <w:r w:rsidR="00954862">
        <w:t>and</w:t>
      </w:r>
      <w:r w:rsidRPr="000A2ED1">
        <w:t xml:space="preserve"> the Federal Safe Drinking Water Act, and any amendatory and supplementary acts thereto.</w:t>
      </w:r>
    </w:p>
    <w:p w:rsidR="0006518A" w:rsidRPr="000A2ED1" w:rsidRDefault="0006518A" w:rsidP="0006518A"/>
    <w:p w:rsidR="0006518A" w:rsidRPr="000A2ED1" w:rsidRDefault="0006518A" w:rsidP="0006518A">
      <w:r w:rsidRPr="000A2ED1">
        <w:tab/>
        <w:t>9.</w:t>
      </w:r>
      <w:r w:rsidRPr="000A2ED1">
        <w:tab/>
        <w:t>The Department of Environmental Protection shall provide general technical assistance to any project sponsor requesting assistance regarding environmental infrastructure project development or applications for funds for a project.</w:t>
      </w:r>
    </w:p>
    <w:p w:rsidR="0006518A" w:rsidRDefault="0006518A" w:rsidP="0006518A"/>
    <w:p w:rsidR="0006518A" w:rsidRPr="000A2ED1" w:rsidRDefault="0006518A" w:rsidP="0006518A">
      <w:pPr>
        <w:tabs>
          <w:tab w:val="clear" w:pos="720"/>
          <w:tab w:val="clear" w:pos="1440"/>
          <w:tab w:val="left" w:pos="810"/>
          <w:tab w:val="left" w:pos="1170"/>
        </w:tabs>
      </w:pPr>
      <w:r w:rsidRPr="000A2ED1">
        <w:tab/>
        <w:t>10.</w:t>
      </w:r>
      <w:r>
        <w:tab/>
      </w:r>
      <w:r w:rsidRPr="000A2ED1">
        <w:t>a.</w:t>
      </w:r>
      <w:r>
        <w:tab/>
      </w:r>
      <w:r w:rsidRPr="000A2ED1">
        <w:t xml:space="preserve">Prior to repayment to the Clean Water State Revolving Fund pursuant to sections 1 and 2 of P.L.2009, c.77 and any amendatory and supplementary acts thereto, prior to repayment to the </w:t>
      </w:r>
      <w:r w:rsidR="00035858">
        <w:t>“</w:t>
      </w:r>
      <w:r w:rsidRPr="000A2ED1">
        <w:t>Wastewater Treatment Fund</w:t>
      </w:r>
      <w:r w:rsidR="00035858">
        <w:t>”</w:t>
      </w:r>
      <w:r w:rsidRPr="000A2ED1">
        <w:t xml:space="preserve"> pursuant to the provisions of section 16 of P.L.1985, c.329, prior to repayment to the </w:t>
      </w:r>
      <w:r w:rsidR="00035858">
        <w:t>“</w:t>
      </w:r>
      <w:r w:rsidRPr="000A2ED1">
        <w:t>1992 Wastewater Treatment Fund</w:t>
      </w:r>
      <w:r w:rsidR="00035858">
        <w:t>”</w:t>
      </w:r>
      <w:r w:rsidRPr="000A2ED1">
        <w:t xml:space="preserve"> pursuant to the provisions of section 28 of P.L.1992, c.88, prior to repayment to the Drinking Water State Revolving Fund, prior to repayment to the </w:t>
      </w:r>
      <w:r w:rsidR="00035858">
        <w:t>“</w:t>
      </w:r>
      <w:proofErr w:type="spellStart"/>
      <w:r w:rsidRPr="000A2ED1">
        <w:t>Stormwater</w:t>
      </w:r>
      <w:proofErr w:type="spellEnd"/>
      <w:r w:rsidRPr="000A2ED1">
        <w:t xml:space="preserve"> Management and Combined Sewer Overflow Abatement Fund</w:t>
      </w:r>
      <w:r w:rsidR="00035858">
        <w:t>”</w:t>
      </w:r>
      <w:r w:rsidRPr="000A2ED1">
        <w:t xml:space="preserve"> pursuant to the provisions of section 15 of P.L.1989, c.181, prior to </w:t>
      </w:r>
      <w:r w:rsidRPr="000A2ED1">
        <w:lastRenderedPageBreak/>
        <w:t xml:space="preserve">repayment to the </w:t>
      </w:r>
      <w:r w:rsidR="00035858">
        <w:t>“</w:t>
      </w:r>
      <w:r w:rsidRPr="000A2ED1">
        <w:t>2003 Water Resources and Wastewater Treatment Fund</w:t>
      </w:r>
      <w:r w:rsidR="00035858">
        <w:t>”</w:t>
      </w:r>
      <w:r w:rsidRPr="000A2ED1">
        <w:t xml:space="preserve"> pursuant to the provisions of section 20 of P.L.2003, c.162, prior to repayment to the </w:t>
      </w:r>
      <w:r w:rsidR="00035858">
        <w:t>“</w:t>
      </w:r>
      <w:r w:rsidRPr="000A2ED1">
        <w:t>Water Supply Fund</w:t>
      </w:r>
      <w:r w:rsidR="00035858">
        <w:t>”</w:t>
      </w:r>
      <w:r w:rsidRPr="000A2ED1">
        <w:t xml:space="preserve"> pursuant to the provisions of section 15 of P.L.1981, c.261,</w:t>
      </w:r>
      <w:r w:rsidR="00035858">
        <w:t xml:space="preserve"> or prior to the repayment to the “Pinelands Infrastructure Trust </w:t>
      </w:r>
      <w:r w:rsidR="00C85A24">
        <w:t>Fund</w:t>
      </w:r>
      <w:r w:rsidR="00035858">
        <w:t>” pursuant to the provisions of section 5 of P.L.1985, c.302,</w:t>
      </w:r>
      <w:r w:rsidRPr="000A2ED1">
        <w:t xml:space="preserve"> repayments of loans made pursuant to these acts may be utilized by the New Jersey Infrastructure </w:t>
      </w:r>
      <w:r>
        <w:t xml:space="preserve">Bank </w:t>
      </w:r>
      <w:r w:rsidRPr="000A2ED1">
        <w:t>established pursuant to P.L.1985, c.334 (C.58:11B</w:t>
      </w:r>
      <w:r w:rsidRPr="000A2ED1">
        <w:noBreakHyphen/>
        <w:t xml:space="preserve">1 et seq.), as amended and supplemented by P.L.1997, c.224, under terms and conditions established by the commissioner and trust, approved by the State Treasurer, and consistent with </w:t>
      </w:r>
      <w:r w:rsidRPr="00F704A5">
        <w:t>the provisions of P.L.1985, c.334 (C.58:11B</w:t>
      </w:r>
      <w:r w:rsidRPr="00F704A5">
        <w:noBreakHyphen/>
        <w:t xml:space="preserve">1 et seq.) and federal tax, environmental or securities law, to the extent necessary to secure repayment of trust bonds issued to finance loans approved pursuant to </w:t>
      </w:r>
      <w:r w:rsidR="00F704A5" w:rsidRPr="00F704A5">
        <w:t xml:space="preserve">P.L.    c.   </w:t>
      </w:r>
      <w:r w:rsidRPr="00F704A5">
        <w:t>(pending before the</w:t>
      </w:r>
      <w:r w:rsidR="00F704A5">
        <w:t xml:space="preserve"> Legislature as Senate Bill No.</w:t>
      </w:r>
      <w:r w:rsidR="00D038A0">
        <w:t xml:space="preserve"> </w:t>
      </w:r>
      <w:r w:rsidR="00D156E7">
        <w:t>2498</w:t>
      </w:r>
      <w:r w:rsidR="00D038A0">
        <w:t xml:space="preserve"> </w:t>
      </w:r>
      <w:r w:rsidRPr="00F704A5">
        <w:t>of 20</w:t>
      </w:r>
      <w:r w:rsidR="00F704A5">
        <w:t>20</w:t>
      </w:r>
      <w:r w:rsidRPr="00F704A5">
        <w:t xml:space="preserve"> and Assembly Bill No. </w:t>
      </w:r>
      <w:r w:rsidR="00F704A5">
        <w:t xml:space="preserve">  </w:t>
      </w:r>
      <w:r w:rsidRPr="00F704A5">
        <w:t>of 20</w:t>
      </w:r>
      <w:r w:rsidR="00F704A5">
        <w:t>20</w:t>
      </w:r>
      <w:r w:rsidRPr="00F704A5">
        <w:t>), and to secure the administrative fees payable</w:t>
      </w:r>
      <w:r w:rsidRPr="000A2ED1">
        <w:t xml:space="preserve"> to the trust pursuant to subsection o. of section 5 of P.L.1985, c.334 (C.58:11B</w:t>
      </w:r>
      <w:r w:rsidRPr="000A2ED1">
        <w:noBreakHyphen/>
        <w:t>5) by the project sponsors receiving trust loans.</w:t>
      </w:r>
    </w:p>
    <w:p w:rsidR="0006518A" w:rsidRPr="000A2ED1" w:rsidRDefault="0006518A" w:rsidP="0006518A">
      <w:pPr>
        <w:rPr>
          <w:snapToGrid w:val="0"/>
        </w:rPr>
      </w:pPr>
      <w:r w:rsidRPr="000A2ED1">
        <w:tab/>
        <w:t>b.</w:t>
      </w:r>
      <w:r w:rsidRPr="000A2ED1">
        <w:tab/>
        <w:t>Prior to repayment to the Clean Water State Revolving Fund purs</w:t>
      </w:r>
      <w:r>
        <w:t>uant to section 1 and 2 of P.L.</w:t>
      </w:r>
      <w:r w:rsidRPr="000A2ED1">
        <w:t xml:space="preserve">2009, c.77 and any amendatory and supplementary acts thereto, prior to repayment to the </w:t>
      </w:r>
      <w:r w:rsidR="008C00EC">
        <w:t>“</w:t>
      </w:r>
      <w:r w:rsidRPr="000A2ED1">
        <w:t>Wastewater Treatment Fund</w:t>
      </w:r>
      <w:r w:rsidR="008C00EC">
        <w:t>”</w:t>
      </w:r>
      <w:r w:rsidRPr="000A2ED1">
        <w:t xml:space="preserve"> pursuant to the provisions of section 16 of P.L.1985, c.329, prior to repayment to the </w:t>
      </w:r>
      <w:r w:rsidR="008C00EC">
        <w:t>“</w:t>
      </w:r>
      <w:r w:rsidRPr="000A2ED1">
        <w:t>1992 Wastewater Treatment Fund</w:t>
      </w:r>
      <w:r w:rsidR="008C00EC">
        <w:t>”</w:t>
      </w:r>
      <w:r w:rsidRPr="000A2ED1">
        <w:t xml:space="preserve"> pursuant to the provisions of section 28 of P.L.1992, c.88, prior to repayment to the "Water Supply Fund" pursuant to the provisions of section 15 of P.L.1981, c.261, prior to repayment to the Drinking Water State Revolving Fund, prior to repayment to the </w:t>
      </w:r>
      <w:r w:rsidR="008C00EC">
        <w:t>“</w:t>
      </w:r>
      <w:r w:rsidRPr="000A2ED1">
        <w:t>2003 Water Resources and Wastewater Treatment Fund</w:t>
      </w:r>
      <w:r w:rsidR="008C00EC">
        <w:t>”</w:t>
      </w:r>
      <w:r w:rsidRPr="000A2ED1">
        <w:t xml:space="preserve"> pursuant to the provisions of section 20 of P.L.2003, c.162, </w:t>
      </w:r>
      <w:r w:rsidR="008C00EC">
        <w:t>prior to repayment to the “</w:t>
      </w:r>
      <w:proofErr w:type="spellStart"/>
      <w:r w:rsidRPr="000A2ED1">
        <w:t>Stormwater</w:t>
      </w:r>
      <w:proofErr w:type="spellEnd"/>
      <w:r w:rsidRPr="000A2ED1">
        <w:t xml:space="preserve"> Management and Combined Sewer Overflow Abatement Fund</w:t>
      </w:r>
      <w:r w:rsidR="008C00EC">
        <w:t>”</w:t>
      </w:r>
      <w:r w:rsidRPr="000A2ED1">
        <w:t xml:space="preserve"> pursuant to the provisions of section 15 of P.L.1989, c.181,</w:t>
      </w:r>
      <w:r w:rsidR="00C32023">
        <w:t xml:space="preserve"> or prior to repayment to the </w:t>
      </w:r>
      <w:r w:rsidR="008C00EC">
        <w:t>“</w:t>
      </w:r>
      <w:r w:rsidR="00C32023">
        <w:t>Pinelands Infrastructure Trust Fund</w:t>
      </w:r>
      <w:r w:rsidR="008C00EC">
        <w:t>”</w:t>
      </w:r>
      <w:r w:rsidR="00C32023">
        <w:t xml:space="preserve"> pursuant to the provisions of section 5 of P.L.1985, c.302,</w:t>
      </w:r>
      <w:r w:rsidRPr="000A2ED1">
        <w:t xml:space="preserve"> the trust is further authorized to utilize repayments of loans made pursuant to P.L.1989, c.189, P.L.1990, c.99, P.L.1991, c.325, P.L.1992, c.38,</w:t>
      </w:r>
      <w:r>
        <w:t xml:space="preserve"> </w:t>
      </w:r>
      <w:r w:rsidRPr="000A2ED1">
        <w:t>P.L.1993, c.193, P.L.1994, c.106, P.L.1995, c.219, P.L.1996, c.85, P.L.1997, c.221, P.L.1998, c.84, P.L.1999, c.174, P.L.2000, c.92, P.L.2001, c.222, P.L.2002, c.70, P.L.2003, c.158, P.L.2004, c.109, P.L.2005, c.196, P.L.2006, c.68, P.L.2007, c.139, P.L.2008, c.68, P.L.2009, c.102, P.L.2010, c.63, P.L.2011, c.93, P.L.2012, c.43, P.L.2013, c.95, P.L.2014, c.25, P.L.2015, c.108, P.L.2016, c.</w:t>
      </w:r>
      <w:r w:rsidRPr="000A2ED1">
        <w:rPr>
          <w:snapToGrid w:val="0"/>
        </w:rPr>
        <w:t xml:space="preserve">32, </w:t>
      </w:r>
      <w:r w:rsidRPr="000A2ED1">
        <w:rPr>
          <w:sz w:val="23"/>
          <w:szCs w:val="23"/>
        </w:rPr>
        <w:t>P.L.</w:t>
      </w:r>
      <w:r>
        <w:rPr>
          <w:sz w:val="23"/>
          <w:szCs w:val="23"/>
        </w:rPr>
        <w:t>2017</w:t>
      </w:r>
      <w:r w:rsidRPr="000A2ED1">
        <w:rPr>
          <w:sz w:val="23"/>
          <w:szCs w:val="23"/>
        </w:rPr>
        <w:t>, c.</w:t>
      </w:r>
      <w:r>
        <w:rPr>
          <w:sz w:val="23"/>
          <w:szCs w:val="23"/>
        </w:rPr>
        <w:t xml:space="preserve">143, as amended by P.L.2017, c.326, </w:t>
      </w:r>
      <w:r w:rsidRPr="000A2ED1">
        <w:t>P.L.20</w:t>
      </w:r>
      <w:r>
        <w:t>18</w:t>
      </w:r>
      <w:r w:rsidRPr="000A2ED1">
        <w:t>, c.</w:t>
      </w:r>
      <w:r>
        <w:t>85</w:t>
      </w:r>
      <w:r w:rsidRPr="000A2ED1">
        <w:t>, as amended by P.L.20</w:t>
      </w:r>
      <w:r>
        <w:t>18</w:t>
      </w:r>
      <w:r w:rsidRPr="000A2ED1">
        <w:t>, c.</w:t>
      </w:r>
      <w:r w:rsidR="003B1D62">
        <w:t xml:space="preserve">137, </w:t>
      </w:r>
      <w:r>
        <w:t xml:space="preserve">P.L.2019, c.12, </w:t>
      </w:r>
      <w:r w:rsidR="008C00EC">
        <w:rPr>
          <w:sz w:val="23"/>
          <w:szCs w:val="23"/>
        </w:rPr>
        <w:t>P.L.2019, c.193, as amended by P.L.2019, c.514, or P.L</w:t>
      </w:r>
      <w:r w:rsidR="008C00EC">
        <w:t>.    , c.   (pending before the Legislature as this bill)</w:t>
      </w:r>
      <w:r w:rsidRPr="000A2ED1">
        <w:t xml:space="preserve"> to secure repayment of trust bonds issued to </w:t>
      </w:r>
      <w:r w:rsidRPr="000A2ED1">
        <w:lastRenderedPageBreak/>
        <w:t>finance loans approved pursuant to P.L.1995, c.218, P.L.1996, c.87, P.L.1997, c.222, P.L.1998, c.85,</w:t>
      </w:r>
      <w:r>
        <w:t xml:space="preserve"> </w:t>
      </w:r>
      <w:r w:rsidRPr="000A2ED1">
        <w:t>P.L.1999, c.173, P.L.2000, c.93, P.L.2001, c.224, P.L.2002, c.71, P.L.2003, c.159, P.L.2004, c.110, P.L.2005, c.197, P.L.2006, c.67, P.L.2007, c.140, P.L.2008, c.67, P.L.2009, c.101, P.L.2010, c.62, P.L.2011, c.95, P.L.2012, c.38, P.L.2013, c.94, P.L.2014, c.26, P.L.2015, c.107</w:t>
      </w:r>
      <w:r>
        <w:t>,</w:t>
      </w:r>
      <w:r w:rsidRPr="000A2ED1">
        <w:t xml:space="preserve"> P.L.2016, c.</w:t>
      </w:r>
      <w:r w:rsidRPr="000A2ED1">
        <w:rPr>
          <w:snapToGrid w:val="0"/>
        </w:rPr>
        <w:t>31</w:t>
      </w:r>
      <w:r w:rsidRPr="000A2ED1">
        <w:t xml:space="preserve">, </w:t>
      </w:r>
      <w:r w:rsidRPr="000A2ED1">
        <w:rPr>
          <w:sz w:val="23"/>
          <w:szCs w:val="23"/>
        </w:rPr>
        <w:t>P.L.</w:t>
      </w:r>
      <w:r>
        <w:rPr>
          <w:sz w:val="23"/>
          <w:szCs w:val="23"/>
        </w:rPr>
        <w:t>2017</w:t>
      </w:r>
      <w:r w:rsidRPr="000A2ED1">
        <w:rPr>
          <w:sz w:val="23"/>
          <w:szCs w:val="23"/>
        </w:rPr>
        <w:t>, c.</w:t>
      </w:r>
      <w:r>
        <w:rPr>
          <w:sz w:val="23"/>
          <w:szCs w:val="23"/>
        </w:rPr>
        <w:t>142, as amended by P.L.2017, c.327, P.L.2018, c.84</w:t>
      </w:r>
      <w:r w:rsidR="003E3052">
        <w:rPr>
          <w:sz w:val="23"/>
          <w:szCs w:val="23"/>
        </w:rPr>
        <w:t>,</w:t>
      </w:r>
      <w:r>
        <w:rPr>
          <w:sz w:val="23"/>
          <w:szCs w:val="23"/>
        </w:rPr>
        <w:t xml:space="preserve"> as amended by P.L.2019, c.30, </w:t>
      </w:r>
      <w:r w:rsidR="000E015D">
        <w:rPr>
          <w:sz w:val="23"/>
          <w:szCs w:val="23"/>
        </w:rPr>
        <w:t>P.L.2019, c.192, as amended by P.L.2019, c.515, or P.L.    , c.   (pending before the Legislature as Senate Bill No.</w:t>
      </w:r>
      <w:r w:rsidR="00D156E7">
        <w:rPr>
          <w:sz w:val="23"/>
          <w:szCs w:val="23"/>
        </w:rPr>
        <w:t xml:space="preserve"> 2498</w:t>
      </w:r>
      <w:r w:rsidR="0096265B">
        <w:rPr>
          <w:sz w:val="23"/>
          <w:szCs w:val="23"/>
        </w:rPr>
        <w:t xml:space="preserve"> </w:t>
      </w:r>
      <w:r w:rsidR="000E015D">
        <w:rPr>
          <w:sz w:val="23"/>
          <w:szCs w:val="23"/>
        </w:rPr>
        <w:t>of 2020 and Assembly Bill No.   of 2020),</w:t>
      </w:r>
      <w:r w:rsidRPr="000A2ED1">
        <w:t xml:space="preserve"> and to secure the administrative fees payable to the trust under these loans pursuant to subsection o. of section 5 of P.L.1985, c.334 (C.58:11B</w:t>
      </w:r>
      <w:r w:rsidRPr="000A2ED1">
        <w:noBreakHyphen/>
        <w:t>5).</w:t>
      </w:r>
    </w:p>
    <w:p w:rsidR="0006518A" w:rsidRPr="000A2ED1" w:rsidRDefault="0006518A" w:rsidP="0006518A">
      <w:r w:rsidRPr="000A2ED1">
        <w:tab/>
        <w:t>c.</w:t>
      </w:r>
      <w:r w:rsidRPr="000A2ED1">
        <w:tab/>
        <w:t xml:space="preserve">To the extent that any loan repayment sums are used to satisfy any trust bond repayment or administrative fee payment deficiencies, the trust shall repay such sums to the department for deposit into the Clean Water State Revolving Fund, the </w:t>
      </w:r>
      <w:r w:rsidR="002E610D">
        <w:t>“</w:t>
      </w:r>
      <w:r w:rsidRPr="000A2ED1">
        <w:t>Wastewater Treatment Fund,</w:t>
      </w:r>
      <w:r w:rsidR="002E610D">
        <w:t>”</w:t>
      </w:r>
      <w:r w:rsidRPr="000A2ED1">
        <w:t xml:space="preserve"> the </w:t>
      </w:r>
      <w:r w:rsidR="002E610D">
        <w:t>“</w:t>
      </w:r>
      <w:r w:rsidRPr="000A2ED1">
        <w:t>1992 Wastewater Treatment Fund,</w:t>
      </w:r>
      <w:r w:rsidR="002E610D">
        <w:t>”</w:t>
      </w:r>
      <w:r w:rsidRPr="000A2ED1">
        <w:t xml:space="preserve"> the </w:t>
      </w:r>
      <w:r w:rsidR="002E610D">
        <w:t>“</w:t>
      </w:r>
      <w:r w:rsidRPr="000A2ED1">
        <w:t>Water Supply Fund,</w:t>
      </w:r>
      <w:r w:rsidR="002E610D">
        <w:t>”</w:t>
      </w:r>
      <w:r w:rsidRPr="000A2ED1">
        <w:t xml:space="preserve"> the Drinking Water State Revolving Fund, the </w:t>
      </w:r>
      <w:r w:rsidR="002E610D">
        <w:t>“</w:t>
      </w:r>
      <w:r w:rsidRPr="000A2ED1">
        <w:t>2003 Water Resources and Wastewater Treatment Fund,</w:t>
      </w:r>
      <w:r w:rsidR="002E610D">
        <w:t>”</w:t>
      </w:r>
      <w:r w:rsidRPr="000A2ED1">
        <w:t xml:space="preserve"> the </w:t>
      </w:r>
      <w:r w:rsidR="002E610D">
        <w:t>“</w:t>
      </w:r>
      <w:proofErr w:type="spellStart"/>
      <w:r w:rsidRPr="000A2ED1">
        <w:t>Stormwater</w:t>
      </w:r>
      <w:proofErr w:type="spellEnd"/>
      <w:r w:rsidRPr="000A2ED1">
        <w:t xml:space="preserve"> Management and Combined Sewer Overflow Abatement Fund,</w:t>
      </w:r>
      <w:r w:rsidR="002E610D">
        <w:t>”</w:t>
      </w:r>
      <w:r w:rsidR="002E374F">
        <w:t xml:space="preserve"> or the “Pinelands Infrastructure Trust Fund,”</w:t>
      </w:r>
      <w:r w:rsidRPr="000A2ED1">
        <w:t xml:space="preserve"> as appropriate, from amounts received by or on behalf of the trust from project sponsors causing any such deficiency.</w:t>
      </w:r>
    </w:p>
    <w:p w:rsidR="0006518A" w:rsidRDefault="0006518A" w:rsidP="0006518A"/>
    <w:p w:rsidR="0006518A" w:rsidRPr="000A2ED1" w:rsidRDefault="0006518A" w:rsidP="0006518A">
      <w:pPr>
        <w:tabs>
          <w:tab w:val="clear" w:pos="720"/>
          <w:tab w:val="left" w:pos="810"/>
        </w:tabs>
      </w:pPr>
      <w:r w:rsidRPr="00441F19">
        <w:tab/>
        <w:t>11.</w:t>
      </w:r>
      <w:r w:rsidRPr="00441F19">
        <w:tab/>
        <w:t>The</w:t>
      </w:r>
      <w:r w:rsidRPr="000A2ED1">
        <w:t xml:space="preserve"> Commissioner of Environmental Protection is authorized to enter into capitalization grant agreements as may be required pursuant to the Federal Disaster Relief Appropriations Act, the Federal Clean Water Act, or the Federal Safe Drinking Water Act.</w:t>
      </w:r>
    </w:p>
    <w:p w:rsidR="0006518A" w:rsidRPr="000A2ED1" w:rsidRDefault="0006518A" w:rsidP="0006518A"/>
    <w:p w:rsidR="0006518A" w:rsidRPr="00F374B5" w:rsidRDefault="0006518A" w:rsidP="0006518A">
      <w:r w:rsidRPr="00441F19">
        <w:tab/>
        <w:t>12.</w:t>
      </w:r>
      <w:r w:rsidRPr="00441F19">
        <w:tab/>
        <w:t>There is appropriated to the New Jersey Infrastructure Bank established pursuant</w:t>
      </w:r>
      <w:r w:rsidRPr="00F374B5">
        <w:t xml:space="preserve"> to P.L.1985, c.334 (C.58:11B 1 et seq.) from repayments of loans and interest deposited in any</w:t>
      </w:r>
      <w:r w:rsidR="002E610D">
        <w:t xml:space="preserve"> account, on or before June 30, 2021</w:t>
      </w:r>
      <w:r>
        <w:t xml:space="preserve"> </w:t>
      </w:r>
      <w:r w:rsidRPr="00F374B5">
        <w:t xml:space="preserve">, including the “Clean Water State Revolving Fund,” the </w:t>
      </w:r>
      <w:r w:rsidR="00E2628F">
        <w:t>“</w:t>
      </w:r>
      <w:r w:rsidRPr="00F374B5">
        <w:t>1992 Wastewater Treatment Fund,</w:t>
      </w:r>
      <w:r w:rsidR="00E2628F">
        <w:t>”</w:t>
      </w:r>
      <w:r w:rsidRPr="00F374B5">
        <w:t xml:space="preserve"> the </w:t>
      </w:r>
      <w:r w:rsidR="00E2628F">
        <w:t>“</w:t>
      </w:r>
      <w:r w:rsidRPr="00F374B5">
        <w:t>Water Supply Fund,</w:t>
      </w:r>
      <w:r w:rsidR="00E2628F">
        <w:t>”</w:t>
      </w:r>
      <w:r w:rsidRPr="00F374B5">
        <w:t xml:space="preserve"> the </w:t>
      </w:r>
      <w:r w:rsidR="00E2628F">
        <w:t>“</w:t>
      </w:r>
      <w:proofErr w:type="spellStart"/>
      <w:r w:rsidRPr="00F374B5">
        <w:t>Stormwater</w:t>
      </w:r>
      <w:proofErr w:type="spellEnd"/>
      <w:r w:rsidRPr="00F374B5">
        <w:t xml:space="preserve"> Management and Combined Sewer Overflow Abatement Fund,</w:t>
      </w:r>
      <w:r w:rsidR="00E2628F">
        <w:t>”</w:t>
      </w:r>
      <w:r w:rsidRPr="00F374B5">
        <w:t xml:space="preserve"> the </w:t>
      </w:r>
      <w:r w:rsidR="00E2628F">
        <w:t>“</w:t>
      </w:r>
      <w:r w:rsidRPr="00F374B5">
        <w:t>2003 Water Resources and Wastewater Treatment Fund,</w:t>
      </w:r>
      <w:r w:rsidR="00E2628F">
        <w:t>”</w:t>
      </w:r>
      <w:r w:rsidRPr="00F374B5">
        <w:t xml:space="preserve"> or the Drinking Water State Revolving Fund, as appropriate, and from any net earnings received from the investment and reinvestment of such deposits, such sums as the </w:t>
      </w:r>
      <w:r w:rsidR="00954862">
        <w:t>chairperson</w:t>
      </w:r>
      <w:r w:rsidR="00C510A6">
        <w:t xml:space="preserve"> or secretary</w:t>
      </w:r>
      <w:r w:rsidRPr="00F374B5">
        <w:t xml:space="preserve"> of the trust shall certify to the Commissioner of Environmental Protection to be necessary and appropriate for deposit into one or more reserve funds or accounts established by the trust pursuant to section </w:t>
      </w:r>
      <w:r>
        <w:t>11 of P.L.1985, c.334 (C.58:11B-</w:t>
      </w:r>
      <w:r w:rsidRPr="00F374B5">
        <w:t>11).</w:t>
      </w:r>
    </w:p>
    <w:p w:rsidR="0006518A" w:rsidRDefault="0006518A" w:rsidP="0006518A"/>
    <w:p w:rsidR="0006518A" w:rsidRDefault="0006518A" w:rsidP="0006518A">
      <w:pPr>
        <w:tabs>
          <w:tab w:val="clear" w:pos="720"/>
          <w:tab w:val="left" w:pos="810"/>
        </w:tabs>
      </w:pPr>
      <w:r w:rsidRPr="000A2ED1">
        <w:tab/>
        <w:t>13.</w:t>
      </w:r>
      <w:r w:rsidRPr="000A2ED1">
        <w:tab/>
        <w:t xml:space="preserve">There is appropriated to the New Jersey Infrastructure </w:t>
      </w:r>
      <w:r>
        <w:t xml:space="preserve">Bank </w:t>
      </w:r>
      <w:r w:rsidRPr="000A2ED1">
        <w:t>established pursuant to P.L.1985, c.334</w:t>
      </w:r>
      <w:r>
        <w:t xml:space="preserve"> </w:t>
      </w:r>
      <w:r w:rsidRPr="000A2ED1">
        <w:t xml:space="preserve">(C.58:11B-1 et seq.), funds </w:t>
      </w:r>
      <w:r w:rsidRPr="000A2ED1">
        <w:lastRenderedPageBreak/>
        <w:t>from the Federal Disaster Relief Appropriations Act</w:t>
      </w:r>
      <w:r w:rsidR="00D07073">
        <w:t xml:space="preserve"> </w:t>
      </w:r>
      <w:r w:rsidRPr="000A2ED1">
        <w:t xml:space="preserve">deposited in any account including the Clean Water State Revolving Fund, the "Water Supply Fund," or the Drinking Water State Revolving Fund, as appropriate, and from any net earnings received from the investment and reinvestment of such deposits, such sums as the </w:t>
      </w:r>
      <w:r w:rsidR="00954862">
        <w:t>chairperson</w:t>
      </w:r>
      <w:r w:rsidRPr="000A2ED1">
        <w:t xml:space="preserve"> of the trust certifies to the Commissioner of Environmental Protection to be necessary and appropriate for deposit into one or more reserve funds or accounts established by the trust pursuant to section 11 of P.L.1985, c.334 (C.58:11B-11).</w:t>
      </w:r>
    </w:p>
    <w:p w:rsidR="0006518A" w:rsidRDefault="0006518A" w:rsidP="0006518A">
      <w:pPr>
        <w:tabs>
          <w:tab w:val="clear" w:pos="720"/>
          <w:tab w:val="left" w:pos="810"/>
        </w:tabs>
      </w:pPr>
    </w:p>
    <w:p w:rsidR="0006518A" w:rsidRDefault="0006518A" w:rsidP="0006518A">
      <w:r>
        <w:tab/>
        <w:t>14.</w:t>
      </w:r>
      <w:r>
        <w:tab/>
        <w:t>This act shall take effect immediately.</w:t>
      </w:r>
    </w:p>
    <w:p w:rsidR="0006518A" w:rsidRDefault="0006518A" w:rsidP="0006518A"/>
    <w:p w:rsidR="00686AEB" w:rsidRPr="00CE7BD8" w:rsidRDefault="00686AEB" w:rsidP="00686AEB"/>
    <w:p w:rsidR="00686AEB" w:rsidRPr="00AA7880" w:rsidRDefault="00686AEB" w:rsidP="00686AEB">
      <w:pPr>
        <w:jc w:val="center"/>
      </w:pPr>
      <w:r w:rsidRPr="00D71D68">
        <w:t>STATEMENT</w:t>
      </w:r>
    </w:p>
    <w:p w:rsidR="00686AEB" w:rsidRDefault="00686AEB" w:rsidP="00686AEB"/>
    <w:p w:rsidR="001A041D" w:rsidRPr="00812164" w:rsidRDefault="003E3052" w:rsidP="001A041D">
      <w:r>
        <w:tab/>
      </w:r>
      <w:r w:rsidR="001A041D" w:rsidRPr="00812164">
        <w:t>This bill appropriates certain federal and State moneys to the Department of Environmental Protection (DEP) for the purpose of implementing the State Fiscal Year 202</w:t>
      </w:r>
      <w:r w:rsidR="001A041D">
        <w:t>1</w:t>
      </w:r>
      <w:r w:rsidR="001A041D" w:rsidRPr="00812164">
        <w:t xml:space="preserve"> New Jersey Environmental Infrastructure Financing Program (NJEIFP), which is expected to finance approximately $</w:t>
      </w:r>
      <w:r w:rsidR="001A041D">
        <w:t>1.167 billion</w:t>
      </w:r>
      <w:r w:rsidR="001A041D" w:rsidRPr="00812164">
        <w:t xml:space="preserve"> in Storm Sandy and other environmental infrastructure projects for State Fiscal Year 202</w:t>
      </w:r>
      <w:r w:rsidR="001A041D">
        <w:t>1</w:t>
      </w:r>
      <w:r w:rsidR="001A041D" w:rsidRPr="00812164">
        <w:t xml:space="preserve">.  </w:t>
      </w:r>
    </w:p>
    <w:p w:rsidR="001A041D" w:rsidRPr="00812164" w:rsidRDefault="001A041D" w:rsidP="001A041D">
      <w:r w:rsidRPr="00812164">
        <w:tab/>
      </w:r>
      <w:r>
        <w:t>Under the bill, a</w:t>
      </w:r>
      <w:r w:rsidRPr="00812164">
        <w:t>pproximately $</w:t>
      </w:r>
      <w:r>
        <w:t>10</w:t>
      </w:r>
      <w:r w:rsidRPr="00812164">
        <w:t xml:space="preserve"> million will be available for principal forgiveness loans of up to $</w:t>
      </w:r>
      <w:r>
        <w:t>2</w:t>
      </w:r>
      <w:r w:rsidRPr="00812164">
        <w:t xml:space="preserve"> million</w:t>
      </w:r>
      <w:r>
        <w:t xml:space="preserve"> per borrower</w:t>
      </w:r>
      <w:r w:rsidRPr="00812164">
        <w:t xml:space="preserve"> for </w:t>
      </w:r>
      <w:r>
        <w:t>water quality restoration projects</w:t>
      </w:r>
      <w:r w:rsidRPr="00812164">
        <w:t xml:space="preserve">. </w:t>
      </w:r>
      <w:r>
        <w:t xml:space="preserve"> </w:t>
      </w:r>
      <w:r w:rsidRPr="00812164">
        <w:t xml:space="preserve">For these projects, 50 percent of the fund loan will be forgiven, 25 percent of the loan will be a zero-interest rate fund loan, and 25 percent of the loan will be a </w:t>
      </w:r>
      <w:r>
        <w:t>New Jersey Infrastructure Bank (“trust”)</w:t>
      </w:r>
      <w:r w:rsidRPr="00812164">
        <w:t xml:space="preserve"> market rate loan. For project costs </w:t>
      </w:r>
      <w:r>
        <w:t>greater than</w:t>
      </w:r>
      <w:r w:rsidRPr="00812164">
        <w:t xml:space="preserve"> $</w:t>
      </w:r>
      <w:r>
        <w:t>4</w:t>
      </w:r>
      <w:r w:rsidRPr="00812164">
        <w:t xml:space="preserve"> million up to $10 million, 75</w:t>
      </w:r>
      <w:r>
        <w:t xml:space="preserve"> percent</w:t>
      </w:r>
      <w:r w:rsidRPr="00812164">
        <w:t xml:space="preserve"> of the loan will be a zero-interest rate fund loan and 25</w:t>
      </w:r>
      <w:r>
        <w:t xml:space="preserve"> percent</w:t>
      </w:r>
      <w:r w:rsidRPr="00812164">
        <w:t xml:space="preserve"> of the loan will be a trust market rate loan.</w:t>
      </w:r>
      <w:r>
        <w:t xml:space="preserve">  For project costs greater than $10 million, 50 percent of the loan would be a zero interest rate fund loan and 50 percent would be a trust market rate loan. </w:t>
      </w:r>
      <w:r w:rsidRPr="00812164">
        <w:t xml:space="preserve"> In addition, a maximum of $1</w:t>
      </w:r>
      <w:r>
        <w:t>5</w:t>
      </w:r>
      <w:r w:rsidRPr="00812164">
        <w:t xml:space="preserve"> million in principal forgiveness loans up to $</w:t>
      </w:r>
      <w:r>
        <w:t>4</w:t>
      </w:r>
      <w:r w:rsidRPr="00812164">
        <w:t xml:space="preserve"> million per borrower </w:t>
      </w:r>
      <w:r>
        <w:t>will be</w:t>
      </w:r>
      <w:r w:rsidRPr="00812164">
        <w:t xml:space="preserve"> allocated to communities sponsoring construction projects that reduce or eliminate discharges from </w:t>
      </w:r>
      <w:r>
        <w:t>combined sewer overflow (CSO)</w:t>
      </w:r>
      <w:r w:rsidRPr="00812164">
        <w:t xml:space="preserve"> outfalls.  </w:t>
      </w:r>
      <w:r>
        <w:t>For these CSO projects,</w:t>
      </w:r>
      <w:r w:rsidRPr="00812164">
        <w:t xml:space="preserve"> 50 percent of the fund loan will be forgiven, 25 percent of the loan will be a zero-interest rate fund loan, and 25 percent of the loan will be a trust market rate loan. </w:t>
      </w:r>
      <w:r>
        <w:t xml:space="preserve"> </w:t>
      </w:r>
      <w:r w:rsidRPr="00812164">
        <w:t xml:space="preserve">For project costs </w:t>
      </w:r>
      <w:r>
        <w:t>greater than</w:t>
      </w:r>
      <w:r w:rsidRPr="00812164">
        <w:t xml:space="preserve"> $</w:t>
      </w:r>
      <w:r>
        <w:t>4</w:t>
      </w:r>
      <w:r w:rsidRPr="00812164">
        <w:t xml:space="preserve"> million up to $10 million, 75</w:t>
      </w:r>
      <w:r>
        <w:t xml:space="preserve"> percent</w:t>
      </w:r>
      <w:r w:rsidRPr="00812164">
        <w:t xml:space="preserve"> of the loan will be a zero-interest rate fund loan and 25</w:t>
      </w:r>
      <w:r>
        <w:t xml:space="preserve"> percent</w:t>
      </w:r>
      <w:r w:rsidRPr="00812164">
        <w:t xml:space="preserve"> of the loan will be a trust market rate loan.</w:t>
      </w:r>
      <w:r>
        <w:t xml:space="preserve">  For project costs greater than $10 million, 50 percent of the loan is a zero interest rate fund loan and 50 percent of the loan is a trust market rate loan. </w:t>
      </w:r>
      <w:r w:rsidRPr="00812164">
        <w:t xml:space="preserve">Principal forgiveness will be available to the highest ranked CSO projects and will be awarded according to the DEP’s ranking methodology based on </w:t>
      </w:r>
      <w:r>
        <w:t>each project’s</w:t>
      </w:r>
      <w:r w:rsidRPr="00812164">
        <w:t xml:space="preserve"> relative water quality benefit </w:t>
      </w:r>
      <w:r>
        <w:t>and project</w:t>
      </w:r>
      <w:r w:rsidRPr="00812164">
        <w:t xml:space="preserve"> readiness. </w:t>
      </w:r>
    </w:p>
    <w:p w:rsidR="001A041D" w:rsidRPr="00812164" w:rsidRDefault="001A041D" w:rsidP="001A041D">
      <w:r w:rsidRPr="00812164">
        <w:lastRenderedPageBreak/>
        <w:tab/>
        <w:t xml:space="preserve">To the extent funds are available, a maximum of </w:t>
      </w:r>
      <w:r>
        <w:t>$500,000</w:t>
      </w:r>
      <w:r w:rsidRPr="00812164">
        <w:t xml:space="preserve"> in principal forgiveness loans will be available to finance the development of asset management plans for systems serving populations up to 10,000 residents</w:t>
      </w:r>
      <w:r>
        <w:t>,</w:t>
      </w:r>
      <w:r w:rsidRPr="00812164">
        <w:t xml:space="preserve"> of which 100 percent will be subject to principal forgiveness in an amount not to exceed $100,000 per project sponsor. </w:t>
      </w:r>
      <w:r>
        <w:t xml:space="preserve"> </w:t>
      </w:r>
    </w:p>
    <w:p w:rsidR="001A041D" w:rsidRPr="00812164" w:rsidRDefault="001A041D" w:rsidP="001A041D">
      <w:r w:rsidRPr="00812164">
        <w:tab/>
      </w:r>
      <w:r>
        <w:t>Approximately</w:t>
      </w:r>
      <w:r w:rsidRPr="00812164">
        <w:t xml:space="preserve"> $4 million in principal forgiveness loans will be available to drinking water systems for improvements to water supply systems serving pop</w:t>
      </w:r>
      <w:r>
        <w:t>ulations of up to 10,000 people, in</w:t>
      </w:r>
      <w:r w:rsidRPr="00812164">
        <w:t xml:space="preserve"> an amount not to exceed $500,000</w:t>
      </w:r>
      <w:r>
        <w:t>,</w:t>
      </w:r>
      <w:r w:rsidRPr="00812164">
        <w:t xml:space="preserve"> and may not exceed 50 percent of the total loan amount per project sponsor in an amount not to exceed $1 million per project sponsor.</w:t>
      </w:r>
      <w:r>
        <w:t xml:space="preserve">  Loans for systems serving 500 or fewer residents would be given highest priority.</w:t>
      </w:r>
      <w:r w:rsidRPr="00812164">
        <w:t xml:space="preserve">  To the extent funds are available, a maximum of $</w:t>
      </w:r>
      <w:r>
        <w:t>10</w:t>
      </w:r>
      <w:r w:rsidRPr="00812164">
        <w:t xml:space="preserve"> million of principal forgiveness loans </w:t>
      </w:r>
      <w:r>
        <w:t>will be</w:t>
      </w:r>
      <w:r w:rsidRPr="00812164">
        <w:t xml:space="preserve"> available for drinking water systems serving communities with a </w:t>
      </w:r>
      <w:r>
        <w:t>population of up to 1,000 residents for corrosion control treatment and lead service line replacement.  The amount of a principal forgiveness loan would not exceed 90 percent of the total fund loan amount of</w:t>
      </w:r>
      <w:r w:rsidRPr="00812164">
        <w:t xml:space="preserve"> $1 million per project sponsor for systems.</w:t>
      </w:r>
      <w:r>
        <w:t xml:space="preserve">  Approximately $103 million of principal forgiveness loans will be issued for drinking water systems serving communities with a weighted median household income less than the median household income for the State for lead service line replacement.  The amount of principal forgiveness would not exceed 50 percent of the total fund loan amount of:  $2 million per water system for systems with less than 1,000 known lead service lines, $10 million per system for systems with between 1,001 and 5,000 known lead service lines, and $40 million per system for systems with greater than 5,000 known lead service lines.   </w:t>
      </w:r>
    </w:p>
    <w:p w:rsidR="001A041D" w:rsidRPr="00812164" w:rsidRDefault="001A041D" w:rsidP="001A041D">
      <w:r w:rsidRPr="00812164">
        <w:tab/>
        <w:t xml:space="preserve">Disaster Relief Emergency Financing Program loans will continue to be available for short-term financing for projects to repair or improve the resiliency of environmental infrastructure systems adversely impacted by Storm Sandy.  The source of funds for such loans is currently repayments of prior NJEIFP </w:t>
      </w:r>
      <w:r>
        <w:t>l</w:t>
      </w:r>
      <w:r w:rsidRPr="00812164">
        <w:t xml:space="preserve">oans and </w:t>
      </w:r>
      <w:r>
        <w:t>trust</w:t>
      </w:r>
      <w:r w:rsidRPr="00812164">
        <w:t xml:space="preserve"> operating funds</w:t>
      </w:r>
      <w:r>
        <w:t>,</w:t>
      </w:r>
      <w:r w:rsidRPr="00812164">
        <w:t xml:space="preserve"> but private bank financing for such loans may be used as the need arises. Finally, short-term Interim Financing Program (IFP) </w:t>
      </w:r>
      <w:r>
        <w:t>l</w:t>
      </w:r>
      <w:r w:rsidRPr="00812164">
        <w:t xml:space="preserve">oans will be available for projects approved to receive long-term financing. </w:t>
      </w:r>
      <w:r>
        <w:t xml:space="preserve"> </w:t>
      </w:r>
      <w:r w:rsidRPr="00812164">
        <w:t xml:space="preserve">IFP loans will be available upon project certification by the DEP, and satisfaction of financial eligibility requirements. </w:t>
      </w:r>
      <w:r>
        <w:t xml:space="preserve"> </w:t>
      </w:r>
      <w:r w:rsidRPr="00812164">
        <w:t xml:space="preserve">The loans will finance costs disbursed prior to long-term financing. </w:t>
      </w:r>
      <w:r>
        <w:t xml:space="preserve"> </w:t>
      </w:r>
      <w:r w:rsidRPr="00812164">
        <w:t>The source of funds for such loans include prior capitalization grants, NJEIFP loan repayments, prior State bond acts, and interest earnings thereon.</w:t>
      </w:r>
    </w:p>
    <w:p w:rsidR="001345BB" w:rsidRDefault="001A041D" w:rsidP="001A041D">
      <w:r w:rsidRPr="00812164">
        <w:tab/>
        <w:t xml:space="preserve">The DEP would use the funds appropriated under this bill to make zero-interest loans to local governments and privately-owned water companies (project sponsors) for between </w:t>
      </w:r>
      <w:r>
        <w:t>zero</w:t>
      </w:r>
      <w:r w:rsidRPr="00812164">
        <w:t xml:space="preserve"> percent and </w:t>
      </w:r>
      <w:r>
        <w:t>100</w:t>
      </w:r>
      <w:r w:rsidRPr="00812164">
        <w:t xml:space="preserve"> percent of project costs totalin</w:t>
      </w:r>
      <w:r>
        <w:t xml:space="preserve">g: </w:t>
      </w:r>
      <w:r w:rsidRPr="00812164">
        <w:t xml:space="preserve"> (1) $</w:t>
      </w:r>
      <w:r>
        <w:t>777.35</w:t>
      </w:r>
      <w:r w:rsidRPr="00812164">
        <w:t xml:space="preserve"> million for new clean water projects included in the "Storm Sandy and State Fiscal </w:t>
      </w:r>
      <w:r w:rsidRPr="00812164">
        <w:lastRenderedPageBreak/>
        <w:t>Year 202</w:t>
      </w:r>
      <w:r>
        <w:t>1</w:t>
      </w:r>
      <w:r w:rsidRPr="00812164">
        <w:t xml:space="preserve"> Clean Water Project Eligibility List," and $</w:t>
      </w:r>
      <w:r>
        <w:t>6.3 million</w:t>
      </w:r>
      <w:r w:rsidRPr="00812164">
        <w:t xml:space="preserve"> for </w:t>
      </w:r>
      <w:r>
        <w:t>five</w:t>
      </w:r>
      <w:r w:rsidRPr="00812164">
        <w:t xml:space="preserve"> clean water project</w:t>
      </w:r>
      <w:r>
        <w:t>s</w:t>
      </w:r>
      <w:r w:rsidRPr="00812164">
        <w:t xml:space="preserve"> </w:t>
      </w:r>
      <w:r>
        <w:t>that had previously received a loan and require supplemental loans,</w:t>
      </w:r>
      <w:r w:rsidRPr="00812164">
        <w:t xml:space="preserve"> subject to the availability of funds; and (2) $</w:t>
      </w:r>
      <w:r>
        <w:t>357.14</w:t>
      </w:r>
      <w:r w:rsidRPr="00812164">
        <w:t xml:space="preserve"> million for new drinking water projects included in the "State Fiscal Year 202</w:t>
      </w:r>
      <w:r>
        <w:t>1</w:t>
      </w:r>
      <w:r w:rsidRPr="00812164">
        <w:t xml:space="preserve"> Drinking</w:t>
      </w:r>
      <w:r>
        <w:t xml:space="preserve"> Water Project Eligibility List,</w:t>
      </w:r>
      <w:r w:rsidRPr="00812164">
        <w:t>”</w:t>
      </w:r>
      <w:r>
        <w:t xml:space="preserve"> and </w:t>
      </w:r>
      <w:r w:rsidR="00C31F5E">
        <w:t>$</w:t>
      </w:r>
      <w:r>
        <w:t xml:space="preserve">27.2 million for drinking water projects that require supplemental loans. </w:t>
      </w:r>
      <w:r w:rsidRPr="00812164">
        <w:t xml:space="preserve"> The supplemental loan constitutes the difference between the allowable loan amount required by the project and the loan amount certified by the Commissioner of Environmental Protection in </w:t>
      </w:r>
      <w:r w:rsidR="001345BB">
        <w:t xml:space="preserve">the </w:t>
      </w:r>
      <w:r w:rsidRPr="00812164">
        <w:t xml:space="preserve">State </w:t>
      </w:r>
      <w:r w:rsidR="001345BB">
        <w:t xml:space="preserve">Fiscal Year in which the project was originally certified and funded for any increased allowable costs.  </w:t>
      </w:r>
    </w:p>
    <w:p w:rsidR="001A041D" w:rsidRPr="00812164" w:rsidRDefault="001345BB" w:rsidP="001A041D">
      <w:r>
        <w:tab/>
      </w:r>
      <w:r w:rsidR="001A041D" w:rsidRPr="00812164">
        <w:t>The bill authorizes the DEP to issue loans up to 100 percent of the total allowable loan amount</w:t>
      </w:r>
      <w:r w:rsidR="001A041D">
        <w:t>:</w:t>
      </w:r>
      <w:r w:rsidR="001A041D" w:rsidRPr="00812164">
        <w:t xml:space="preserve"> (1) for clean water loans to municipalities that do not satisfy the trust credit policy</w:t>
      </w:r>
      <w:r w:rsidR="001A041D">
        <w:t>,</w:t>
      </w:r>
      <w:r w:rsidR="001A041D" w:rsidRPr="00812164">
        <w:t xml:space="preserve"> but are subject to State financial supervision and oversight pursuant to the </w:t>
      </w:r>
      <w:r w:rsidR="001A041D">
        <w:t>“</w:t>
      </w:r>
      <w:r w:rsidR="001A041D" w:rsidRPr="00812164">
        <w:t>Local Gov</w:t>
      </w:r>
      <w:r w:rsidR="001A041D">
        <w:t>ernment Supervision Act (1947),”</w:t>
      </w:r>
      <w:r w:rsidR="001A041D" w:rsidRPr="00812164">
        <w:t xml:space="preserve"> P.L.1947, c.151 (C.52:27BB-1 et seq.)</w:t>
      </w:r>
      <w:r w:rsidR="001A041D">
        <w:t>;</w:t>
      </w:r>
      <w:r w:rsidR="001A041D" w:rsidRPr="00812164">
        <w:t xml:space="preserve"> (2) for clean water and drinking water loans to county or regional sewerage or utility authorities that do not satisfy the trust's credit policy</w:t>
      </w:r>
      <w:r w:rsidR="001A041D">
        <w:t>,</w:t>
      </w:r>
      <w:r w:rsidR="001A041D" w:rsidRPr="00812164">
        <w:t xml:space="preserve"> but where the municipal participant via its service agreement with the authority is under State financial supervision and oversight pursuant to the </w:t>
      </w:r>
      <w:r w:rsidR="001A041D">
        <w:t>“</w:t>
      </w:r>
      <w:r w:rsidR="001A041D" w:rsidRPr="00812164">
        <w:t>Local Government Supervision Act (1947),</w:t>
      </w:r>
      <w:r w:rsidR="001A041D">
        <w:t>”</w:t>
      </w:r>
      <w:r w:rsidR="001A041D" w:rsidRPr="00812164">
        <w:t xml:space="preserve"> P.L.1947, c.151 (C.52:27BB-1 et seq.) and the repayment obligation of the authority remains secured by the full faith and credit of the participating municipality pursuant to its service agreement with the municipality</w:t>
      </w:r>
      <w:r w:rsidR="001A041D">
        <w:t>;</w:t>
      </w:r>
      <w:r w:rsidR="001A041D" w:rsidRPr="00812164">
        <w:t xml:space="preserve"> </w:t>
      </w:r>
      <w:r w:rsidR="000B5885">
        <w:t xml:space="preserve">and </w:t>
      </w:r>
      <w:r w:rsidR="001A041D" w:rsidRPr="00812164">
        <w:t>(3)  for clean water project and drinking water project loans to municipalities receiving funding under the United States Department of Housing and Urban Development Community Development Block Grant – Disaster Recovery Program (CDBG-DR)</w:t>
      </w:r>
      <w:r w:rsidR="001A041D">
        <w:t xml:space="preserve">. </w:t>
      </w:r>
    </w:p>
    <w:p w:rsidR="001A041D" w:rsidRDefault="001A041D" w:rsidP="001A041D">
      <w:r>
        <w:tab/>
        <w:t xml:space="preserve">A companion bill, Senate </w:t>
      </w:r>
      <w:r w:rsidRPr="00812164">
        <w:t>Bill No.</w:t>
      </w:r>
      <w:r>
        <w:t xml:space="preserve"> </w:t>
      </w:r>
      <w:r w:rsidR="0033534B">
        <w:t>2498</w:t>
      </w:r>
      <w:r>
        <w:t xml:space="preserve"> </w:t>
      </w:r>
      <w:r w:rsidRPr="00812164">
        <w:t xml:space="preserve">of </w:t>
      </w:r>
      <w:r>
        <w:t>2020</w:t>
      </w:r>
      <w:r w:rsidRPr="00812164">
        <w:t xml:space="preserve">, would authorize the </w:t>
      </w:r>
      <w:r>
        <w:t>trust</w:t>
      </w:r>
      <w:r w:rsidRPr="00812164">
        <w:t xml:space="preserve"> to make market rate loans to </w:t>
      </w:r>
      <w:r>
        <w:t>project sponsors</w:t>
      </w:r>
      <w:r w:rsidRPr="00812164">
        <w:t xml:space="preserve"> for between </w:t>
      </w:r>
      <w:r>
        <w:t>zero</w:t>
      </w:r>
      <w:r w:rsidRPr="00812164">
        <w:t xml:space="preserve"> percent and </w:t>
      </w:r>
      <w:r>
        <w:t>100</w:t>
      </w:r>
      <w:r w:rsidRPr="00812164">
        <w:t xml:space="preserve"> percent of project costs </w:t>
      </w:r>
      <w:r>
        <w:t>for the clean water and drinking water projects mentioned above.</w:t>
      </w:r>
      <w:r w:rsidRPr="00812164">
        <w:t xml:space="preserve">  </w:t>
      </w:r>
      <w:r>
        <w:t xml:space="preserve">Under this bill, together with Senate </w:t>
      </w:r>
      <w:r w:rsidRPr="00812164">
        <w:t>Bill No.</w:t>
      </w:r>
      <w:r>
        <w:t xml:space="preserve"> </w:t>
      </w:r>
      <w:r w:rsidR="0033534B">
        <w:t>2498</w:t>
      </w:r>
      <w:r w:rsidRPr="00812164">
        <w:t xml:space="preserve">, </w:t>
      </w:r>
      <w:r>
        <w:t>the</w:t>
      </w:r>
      <w:r w:rsidRPr="00812164">
        <w:t xml:space="preserve"> </w:t>
      </w:r>
      <w:r>
        <w:t>NJEIFP</w:t>
      </w:r>
      <w:r w:rsidRPr="00812164">
        <w:t xml:space="preserve"> would finance $</w:t>
      </w:r>
      <w:r>
        <w:t>1.167</w:t>
      </w:r>
      <w:r w:rsidRPr="00812164">
        <w:t xml:space="preserve"> </w:t>
      </w:r>
      <w:r>
        <w:t>billion</w:t>
      </w:r>
      <w:r w:rsidRPr="00812164">
        <w:t xml:space="preserve"> in environmental infrastructure projects for State Fiscal Year 202</w:t>
      </w:r>
      <w:r>
        <w:t>1,</w:t>
      </w:r>
      <w:r w:rsidRPr="00812164">
        <w:t xml:space="preserve"> subject to the availability of funds. </w:t>
      </w:r>
      <w:r>
        <w:t xml:space="preserve"> </w:t>
      </w:r>
      <w:r w:rsidRPr="00812164">
        <w:t>Funding sources</w:t>
      </w:r>
      <w:r>
        <w:t xml:space="preserve"> for the loans</w:t>
      </w:r>
      <w:r w:rsidRPr="00812164">
        <w:t xml:space="preserve"> include federal capitalization grants, State bond issue proceeds, State match, various prior legislative appropriations, loan repayments, interest earnings, and market rate loans made by the </w:t>
      </w:r>
      <w:r>
        <w:t>t</w:t>
      </w:r>
      <w:r w:rsidRPr="00812164">
        <w:t xml:space="preserve">rust.  </w:t>
      </w:r>
    </w:p>
    <w:p w:rsidR="001A041D" w:rsidRDefault="001A041D" w:rsidP="001A041D">
      <w:r>
        <w:tab/>
      </w:r>
      <w:r w:rsidRPr="00EB0039">
        <w:t>The bill also authorizes the DEP to make clean water project loans to four municipalities in the Pinelands area that are receiving funding under the “Pinelands Infrastructure Trust Fund” established pursuant to the “Pinelands Infrastructure Trust Bond Act of 1985,” P.L.1985, c.302. The DEP allowable loan amount for such projects may be up to 100 percent of the total loan amount specified in the bill.</w:t>
      </w:r>
    </w:p>
    <w:p w:rsidR="001A041D" w:rsidRDefault="001A041D" w:rsidP="001A041D">
      <w:r>
        <w:lastRenderedPageBreak/>
        <w:tab/>
        <w:t xml:space="preserve">Finally, the bill would appropriate to the trust, from repayments of loans, interest payments, certain federal funds, and any earnings received from the investment of those funds, such amounts as the </w:t>
      </w:r>
      <w:r w:rsidR="00954862">
        <w:t>chairperson</w:t>
      </w:r>
      <w:r>
        <w:t xml:space="preserve"> </w:t>
      </w:r>
      <w:r w:rsidR="00785394">
        <w:t xml:space="preserve">or secretary </w:t>
      </w:r>
      <w:r>
        <w:t xml:space="preserve">of the trust certifies are necessary for deposit into one or more reserve funds established by the trust.  </w:t>
      </w:r>
    </w:p>
    <w:sectPr w:rsidR="001A041D" w:rsidSect="003B402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7E1" w:rsidRDefault="003717E1">
      <w:r>
        <w:separator/>
      </w:r>
    </w:p>
  </w:endnote>
  <w:endnote w:type="continuationSeparator" w:id="0">
    <w:p w:rsidR="003717E1" w:rsidRDefault="00371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A73" w:rsidRDefault="00717A4D" w:rsidP="00717A4D">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7E1" w:rsidRDefault="003717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7E1" w:rsidRPr="009B59F4" w:rsidRDefault="003717E1"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7E1" w:rsidRDefault="003717E1">
      <w:r>
        <w:separator/>
      </w:r>
    </w:p>
  </w:footnote>
  <w:footnote w:type="continuationSeparator" w:id="0">
    <w:p w:rsidR="003717E1" w:rsidRDefault="00371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7E1" w:rsidRDefault="00991B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7E1" w:rsidRPr="00AF575C" w:rsidRDefault="003717E1">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7E1" w:rsidRDefault="003717E1" w:rsidP="00686AEB">
    <w:pPr>
      <w:pStyle w:val="Header"/>
      <w:jc w:val="center"/>
      <w:rPr>
        <w:rStyle w:val="PageNumber"/>
      </w:rPr>
    </w:pPr>
  </w:p>
  <w:p w:rsidR="003B4023" w:rsidRDefault="003B4023" w:rsidP="003B4023">
    <w:pPr>
      <w:pStyle w:val="bpuHeadSpon"/>
    </w:pPr>
    <w:r w:rsidRPr="003B4023">
      <w:rPr>
        <w:rStyle w:val="bpuHeadSponChar"/>
      </w:rPr>
      <w:t>S2499</w:t>
    </w:r>
    <w:r>
      <w:t xml:space="preserve"> B.SMITH</w:t>
    </w:r>
    <w:r w:rsidR="00252C48">
      <w:t>, BATEMAN</w:t>
    </w:r>
  </w:p>
  <w:p w:rsidR="003B4023" w:rsidRDefault="003B4023" w:rsidP="003B4023">
    <w:pPr>
      <w:pStyle w:val="bpuHeadSpon"/>
    </w:pPr>
    <w:r>
      <w:fldChar w:fldCharType="begin"/>
    </w:r>
    <w:r>
      <w:instrText xml:space="preserve"> PAGE  \* MERGEFORMAT </w:instrText>
    </w:r>
    <w:r>
      <w:fldChar w:fldCharType="separate"/>
    </w:r>
    <w:r w:rsidR="00991B0B">
      <w:rPr>
        <w:noProof/>
      </w:rPr>
      <w:t>17</w:t>
    </w:r>
    <w:r>
      <w:fldChar w:fldCharType="end"/>
    </w:r>
  </w:p>
  <w:p w:rsidR="003B4023" w:rsidRDefault="003B4023" w:rsidP="003B40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7E1" w:rsidRDefault="003717E1">
    <w:pPr>
      <w:pStyle w:val="Header"/>
    </w:pPr>
  </w:p>
  <w:p w:rsidR="003B4023" w:rsidRDefault="003B4023" w:rsidP="003B4023">
    <w:pPr>
      <w:pStyle w:val="bpuHeadSpon"/>
    </w:pPr>
    <w:r w:rsidRPr="003B4023">
      <w:rPr>
        <w:rStyle w:val="bpuHeadSponChar"/>
      </w:rPr>
      <w:t>S2499</w:t>
    </w:r>
    <w:r>
      <w:t xml:space="preserve"> B.SMITH</w:t>
    </w:r>
    <w:r w:rsidR="00252C48">
      <w:t>, BATEMAN</w:t>
    </w:r>
  </w:p>
  <w:p w:rsidR="003B4023" w:rsidRDefault="003B4023" w:rsidP="003B4023">
    <w:pPr>
      <w:pStyle w:val="bpuHeadSpon"/>
    </w:pPr>
    <w:r>
      <w:fldChar w:fldCharType="begin"/>
    </w:r>
    <w:r>
      <w:instrText xml:space="preserve"> PAGE  \* MERGEFORMAT </w:instrText>
    </w:r>
    <w:r>
      <w:fldChar w:fldCharType="separate"/>
    </w:r>
    <w:r w:rsidR="00991B0B">
      <w:rPr>
        <w:noProof/>
      </w:rPr>
      <w:t>2</w:t>
    </w:r>
    <w:r>
      <w:fldChar w:fldCharType="end"/>
    </w:r>
  </w:p>
  <w:p w:rsidR="003B4023" w:rsidRDefault="003B4023" w:rsidP="003B40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9A0"/>
    <w:rsid w:val="000027DC"/>
    <w:rsid w:val="000051BD"/>
    <w:rsid w:val="00010A38"/>
    <w:rsid w:val="00015A6C"/>
    <w:rsid w:val="000160A5"/>
    <w:rsid w:val="000212F7"/>
    <w:rsid w:val="0002335B"/>
    <w:rsid w:val="00023683"/>
    <w:rsid w:val="00031FA3"/>
    <w:rsid w:val="0003549A"/>
    <w:rsid w:val="00035787"/>
    <w:rsid w:val="00035858"/>
    <w:rsid w:val="000367AE"/>
    <w:rsid w:val="000416A0"/>
    <w:rsid w:val="00043B22"/>
    <w:rsid w:val="00053899"/>
    <w:rsid w:val="00054975"/>
    <w:rsid w:val="00056772"/>
    <w:rsid w:val="00057D20"/>
    <w:rsid w:val="0006197C"/>
    <w:rsid w:val="0006281F"/>
    <w:rsid w:val="000634BF"/>
    <w:rsid w:val="0006518A"/>
    <w:rsid w:val="00077403"/>
    <w:rsid w:val="00077DAE"/>
    <w:rsid w:val="0008141C"/>
    <w:rsid w:val="00094A55"/>
    <w:rsid w:val="000A44A7"/>
    <w:rsid w:val="000B1054"/>
    <w:rsid w:val="000B3411"/>
    <w:rsid w:val="000B5885"/>
    <w:rsid w:val="000C054C"/>
    <w:rsid w:val="000C12C2"/>
    <w:rsid w:val="000D0616"/>
    <w:rsid w:val="000D11AF"/>
    <w:rsid w:val="000D6255"/>
    <w:rsid w:val="000D6262"/>
    <w:rsid w:val="000D7B4A"/>
    <w:rsid w:val="000E015D"/>
    <w:rsid w:val="000E05EC"/>
    <w:rsid w:val="000E4006"/>
    <w:rsid w:val="000F0B46"/>
    <w:rsid w:val="000F3D80"/>
    <w:rsid w:val="000F3DA2"/>
    <w:rsid w:val="000F5F8C"/>
    <w:rsid w:val="000F5FDE"/>
    <w:rsid w:val="000F7466"/>
    <w:rsid w:val="001109CA"/>
    <w:rsid w:val="001133CD"/>
    <w:rsid w:val="0011599F"/>
    <w:rsid w:val="001176A2"/>
    <w:rsid w:val="0012231F"/>
    <w:rsid w:val="00123C46"/>
    <w:rsid w:val="00124B4F"/>
    <w:rsid w:val="001279CA"/>
    <w:rsid w:val="0013000E"/>
    <w:rsid w:val="00133F81"/>
    <w:rsid w:val="001345BB"/>
    <w:rsid w:val="00135943"/>
    <w:rsid w:val="00137143"/>
    <w:rsid w:val="00140031"/>
    <w:rsid w:val="001600F4"/>
    <w:rsid w:val="0016189F"/>
    <w:rsid w:val="001645FB"/>
    <w:rsid w:val="00173D2B"/>
    <w:rsid w:val="00181676"/>
    <w:rsid w:val="00183603"/>
    <w:rsid w:val="00194E78"/>
    <w:rsid w:val="0019707B"/>
    <w:rsid w:val="00197E8B"/>
    <w:rsid w:val="00197FA4"/>
    <w:rsid w:val="001A041D"/>
    <w:rsid w:val="001A161A"/>
    <w:rsid w:val="001A2D29"/>
    <w:rsid w:val="001A3B79"/>
    <w:rsid w:val="001A41B4"/>
    <w:rsid w:val="001A66B6"/>
    <w:rsid w:val="001B4716"/>
    <w:rsid w:val="001B4EA4"/>
    <w:rsid w:val="001B7C34"/>
    <w:rsid w:val="001C0252"/>
    <w:rsid w:val="001C2F72"/>
    <w:rsid w:val="001C7BE3"/>
    <w:rsid w:val="001C7C52"/>
    <w:rsid w:val="001D25F3"/>
    <w:rsid w:val="001D2E23"/>
    <w:rsid w:val="001D4FEA"/>
    <w:rsid w:val="001D52DC"/>
    <w:rsid w:val="001E15F1"/>
    <w:rsid w:val="001E16FA"/>
    <w:rsid w:val="001E27C3"/>
    <w:rsid w:val="001E6213"/>
    <w:rsid w:val="001E6D8E"/>
    <w:rsid w:val="001F14C7"/>
    <w:rsid w:val="001F22AB"/>
    <w:rsid w:val="001F57D6"/>
    <w:rsid w:val="001F7405"/>
    <w:rsid w:val="00202C65"/>
    <w:rsid w:val="00205533"/>
    <w:rsid w:val="00212B8D"/>
    <w:rsid w:val="00221E0F"/>
    <w:rsid w:val="0022256B"/>
    <w:rsid w:val="00222983"/>
    <w:rsid w:val="002240FF"/>
    <w:rsid w:val="002271B6"/>
    <w:rsid w:val="002370D0"/>
    <w:rsid w:val="0024301C"/>
    <w:rsid w:val="0024700A"/>
    <w:rsid w:val="00252C48"/>
    <w:rsid w:val="002534EA"/>
    <w:rsid w:val="00255958"/>
    <w:rsid w:val="00257FA2"/>
    <w:rsid w:val="0026574A"/>
    <w:rsid w:val="002660BB"/>
    <w:rsid w:val="002720E8"/>
    <w:rsid w:val="00273A1D"/>
    <w:rsid w:val="00275293"/>
    <w:rsid w:val="002762F2"/>
    <w:rsid w:val="002776B0"/>
    <w:rsid w:val="0028096A"/>
    <w:rsid w:val="00286C7E"/>
    <w:rsid w:val="00291AD8"/>
    <w:rsid w:val="00297738"/>
    <w:rsid w:val="002A00CD"/>
    <w:rsid w:val="002A1026"/>
    <w:rsid w:val="002A1029"/>
    <w:rsid w:val="002A3A1A"/>
    <w:rsid w:val="002A4692"/>
    <w:rsid w:val="002A51BA"/>
    <w:rsid w:val="002B0039"/>
    <w:rsid w:val="002B2E26"/>
    <w:rsid w:val="002B3FE6"/>
    <w:rsid w:val="002C1E6B"/>
    <w:rsid w:val="002C2D81"/>
    <w:rsid w:val="002C461E"/>
    <w:rsid w:val="002C6CEC"/>
    <w:rsid w:val="002C75D8"/>
    <w:rsid w:val="002D1687"/>
    <w:rsid w:val="002D46C7"/>
    <w:rsid w:val="002E09CE"/>
    <w:rsid w:val="002E374F"/>
    <w:rsid w:val="002E610D"/>
    <w:rsid w:val="002E69D1"/>
    <w:rsid w:val="002F3BA6"/>
    <w:rsid w:val="00303316"/>
    <w:rsid w:val="00304918"/>
    <w:rsid w:val="00310A73"/>
    <w:rsid w:val="00311A3A"/>
    <w:rsid w:val="00312148"/>
    <w:rsid w:val="003130B7"/>
    <w:rsid w:val="00315320"/>
    <w:rsid w:val="00325776"/>
    <w:rsid w:val="00325E27"/>
    <w:rsid w:val="00330395"/>
    <w:rsid w:val="00333704"/>
    <w:rsid w:val="0033534B"/>
    <w:rsid w:val="00336624"/>
    <w:rsid w:val="0034025F"/>
    <w:rsid w:val="00340458"/>
    <w:rsid w:val="0034200F"/>
    <w:rsid w:val="003446A0"/>
    <w:rsid w:val="0034481B"/>
    <w:rsid w:val="00346FEB"/>
    <w:rsid w:val="00350130"/>
    <w:rsid w:val="003521B7"/>
    <w:rsid w:val="00354334"/>
    <w:rsid w:val="003568A1"/>
    <w:rsid w:val="0036180C"/>
    <w:rsid w:val="00363CF5"/>
    <w:rsid w:val="00364344"/>
    <w:rsid w:val="003658B4"/>
    <w:rsid w:val="003702CA"/>
    <w:rsid w:val="00370617"/>
    <w:rsid w:val="003717E1"/>
    <w:rsid w:val="00373616"/>
    <w:rsid w:val="00382F1F"/>
    <w:rsid w:val="00384C82"/>
    <w:rsid w:val="00391DA4"/>
    <w:rsid w:val="003A0D34"/>
    <w:rsid w:val="003A3C64"/>
    <w:rsid w:val="003A3F83"/>
    <w:rsid w:val="003A682E"/>
    <w:rsid w:val="003B1D62"/>
    <w:rsid w:val="003B4023"/>
    <w:rsid w:val="003C43EF"/>
    <w:rsid w:val="003C5A6B"/>
    <w:rsid w:val="003C7FB2"/>
    <w:rsid w:val="003D24DE"/>
    <w:rsid w:val="003D4909"/>
    <w:rsid w:val="003D58F9"/>
    <w:rsid w:val="003E26D4"/>
    <w:rsid w:val="003E3052"/>
    <w:rsid w:val="003E47BA"/>
    <w:rsid w:val="003E495B"/>
    <w:rsid w:val="003F260C"/>
    <w:rsid w:val="003F3B37"/>
    <w:rsid w:val="0040195A"/>
    <w:rsid w:val="00401E51"/>
    <w:rsid w:val="00402DC0"/>
    <w:rsid w:val="00416C4B"/>
    <w:rsid w:val="0041751E"/>
    <w:rsid w:val="004211E5"/>
    <w:rsid w:val="00422091"/>
    <w:rsid w:val="00427974"/>
    <w:rsid w:val="0043386C"/>
    <w:rsid w:val="004359F6"/>
    <w:rsid w:val="00436F2D"/>
    <w:rsid w:val="00436F5D"/>
    <w:rsid w:val="00441B42"/>
    <w:rsid w:val="0044278F"/>
    <w:rsid w:val="004439B5"/>
    <w:rsid w:val="0045118A"/>
    <w:rsid w:val="00451967"/>
    <w:rsid w:val="00455D51"/>
    <w:rsid w:val="004566F9"/>
    <w:rsid w:val="00456BF9"/>
    <w:rsid w:val="00461057"/>
    <w:rsid w:val="00464409"/>
    <w:rsid w:val="004704A8"/>
    <w:rsid w:val="00471102"/>
    <w:rsid w:val="00471F18"/>
    <w:rsid w:val="00484144"/>
    <w:rsid w:val="00484C19"/>
    <w:rsid w:val="00484EFF"/>
    <w:rsid w:val="00485866"/>
    <w:rsid w:val="0049084A"/>
    <w:rsid w:val="00492076"/>
    <w:rsid w:val="00493B1D"/>
    <w:rsid w:val="00496D8C"/>
    <w:rsid w:val="00497037"/>
    <w:rsid w:val="004A3009"/>
    <w:rsid w:val="004A6940"/>
    <w:rsid w:val="004A77A4"/>
    <w:rsid w:val="004B00F0"/>
    <w:rsid w:val="004B3EEB"/>
    <w:rsid w:val="004C4F7C"/>
    <w:rsid w:val="004C742C"/>
    <w:rsid w:val="004D7F76"/>
    <w:rsid w:val="004E1F3E"/>
    <w:rsid w:val="004F0A16"/>
    <w:rsid w:val="004F161B"/>
    <w:rsid w:val="004F21BD"/>
    <w:rsid w:val="004F4F1D"/>
    <w:rsid w:val="004F74DD"/>
    <w:rsid w:val="00501317"/>
    <w:rsid w:val="0050495C"/>
    <w:rsid w:val="00505DC9"/>
    <w:rsid w:val="00506E1E"/>
    <w:rsid w:val="00507DEE"/>
    <w:rsid w:val="00513C81"/>
    <w:rsid w:val="00520474"/>
    <w:rsid w:val="00527BFB"/>
    <w:rsid w:val="00532A32"/>
    <w:rsid w:val="0053527D"/>
    <w:rsid w:val="00540B0B"/>
    <w:rsid w:val="0054460F"/>
    <w:rsid w:val="0054705E"/>
    <w:rsid w:val="005536CD"/>
    <w:rsid w:val="00554051"/>
    <w:rsid w:val="00554DEE"/>
    <w:rsid w:val="00557240"/>
    <w:rsid w:val="005651F3"/>
    <w:rsid w:val="00572184"/>
    <w:rsid w:val="00577348"/>
    <w:rsid w:val="00577832"/>
    <w:rsid w:val="005778A7"/>
    <w:rsid w:val="00577A15"/>
    <w:rsid w:val="00580533"/>
    <w:rsid w:val="00581479"/>
    <w:rsid w:val="0059131D"/>
    <w:rsid w:val="00592D52"/>
    <w:rsid w:val="005B3F92"/>
    <w:rsid w:val="005B479C"/>
    <w:rsid w:val="005B561E"/>
    <w:rsid w:val="005C07E4"/>
    <w:rsid w:val="005C2124"/>
    <w:rsid w:val="005C336F"/>
    <w:rsid w:val="005C42B9"/>
    <w:rsid w:val="005C7F3C"/>
    <w:rsid w:val="005D5335"/>
    <w:rsid w:val="005D67E3"/>
    <w:rsid w:val="005E017C"/>
    <w:rsid w:val="005E3CF1"/>
    <w:rsid w:val="005E50C6"/>
    <w:rsid w:val="005F2A97"/>
    <w:rsid w:val="005F399B"/>
    <w:rsid w:val="005F761A"/>
    <w:rsid w:val="006019F8"/>
    <w:rsid w:val="00603768"/>
    <w:rsid w:val="006043BB"/>
    <w:rsid w:val="0060478D"/>
    <w:rsid w:val="00605B20"/>
    <w:rsid w:val="0061156F"/>
    <w:rsid w:val="00613FF5"/>
    <w:rsid w:val="006155A8"/>
    <w:rsid w:val="00621B94"/>
    <w:rsid w:val="00626239"/>
    <w:rsid w:val="00635316"/>
    <w:rsid w:val="00635449"/>
    <w:rsid w:val="006363D4"/>
    <w:rsid w:val="006376D4"/>
    <w:rsid w:val="006378C5"/>
    <w:rsid w:val="00645E6A"/>
    <w:rsid w:val="00647777"/>
    <w:rsid w:val="00665CBC"/>
    <w:rsid w:val="00667A5C"/>
    <w:rsid w:val="006711BC"/>
    <w:rsid w:val="00677316"/>
    <w:rsid w:val="00686AEB"/>
    <w:rsid w:val="00687244"/>
    <w:rsid w:val="0069148D"/>
    <w:rsid w:val="00692A45"/>
    <w:rsid w:val="00696AC7"/>
    <w:rsid w:val="006B37F1"/>
    <w:rsid w:val="006B7897"/>
    <w:rsid w:val="006B7FA7"/>
    <w:rsid w:val="006C086A"/>
    <w:rsid w:val="006C21C1"/>
    <w:rsid w:val="006C2316"/>
    <w:rsid w:val="006C6BBC"/>
    <w:rsid w:val="006C7327"/>
    <w:rsid w:val="006D00E5"/>
    <w:rsid w:val="006D791B"/>
    <w:rsid w:val="006E1066"/>
    <w:rsid w:val="006E2895"/>
    <w:rsid w:val="006F121D"/>
    <w:rsid w:val="006F180D"/>
    <w:rsid w:val="006F4334"/>
    <w:rsid w:val="006F47AF"/>
    <w:rsid w:val="006F5ED6"/>
    <w:rsid w:val="006F6B8A"/>
    <w:rsid w:val="00707CD3"/>
    <w:rsid w:val="0071005C"/>
    <w:rsid w:val="007118B4"/>
    <w:rsid w:val="007156A9"/>
    <w:rsid w:val="00716BB9"/>
    <w:rsid w:val="00717A4D"/>
    <w:rsid w:val="0072396C"/>
    <w:rsid w:val="007256D1"/>
    <w:rsid w:val="00725B8F"/>
    <w:rsid w:val="007279FD"/>
    <w:rsid w:val="00734C8E"/>
    <w:rsid w:val="007402E8"/>
    <w:rsid w:val="0074070F"/>
    <w:rsid w:val="0074207C"/>
    <w:rsid w:val="007502CB"/>
    <w:rsid w:val="00752D79"/>
    <w:rsid w:val="00752E20"/>
    <w:rsid w:val="00756EDE"/>
    <w:rsid w:val="00757C00"/>
    <w:rsid w:val="00762A40"/>
    <w:rsid w:val="00766505"/>
    <w:rsid w:val="00781B4D"/>
    <w:rsid w:val="007824BF"/>
    <w:rsid w:val="00783B8D"/>
    <w:rsid w:val="00785394"/>
    <w:rsid w:val="00794B94"/>
    <w:rsid w:val="00794BD4"/>
    <w:rsid w:val="007A2F73"/>
    <w:rsid w:val="007A2F81"/>
    <w:rsid w:val="007A3061"/>
    <w:rsid w:val="007A5A0B"/>
    <w:rsid w:val="007C0E14"/>
    <w:rsid w:val="007C591A"/>
    <w:rsid w:val="007C6570"/>
    <w:rsid w:val="007C7DE4"/>
    <w:rsid w:val="007D15B4"/>
    <w:rsid w:val="007D40CB"/>
    <w:rsid w:val="007D5796"/>
    <w:rsid w:val="007D59C0"/>
    <w:rsid w:val="007D7D9C"/>
    <w:rsid w:val="007E3EA9"/>
    <w:rsid w:val="007F06FA"/>
    <w:rsid w:val="007F485D"/>
    <w:rsid w:val="007F6050"/>
    <w:rsid w:val="007F633C"/>
    <w:rsid w:val="007F773D"/>
    <w:rsid w:val="00813627"/>
    <w:rsid w:val="00832816"/>
    <w:rsid w:val="00837109"/>
    <w:rsid w:val="00840365"/>
    <w:rsid w:val="008406A3"/>
    <w:rsid w:val="00841D2C"/>
    <w:rsid w:val="00845F3C"/>
    <w:rsid w:val="008461B8"/>
    <w:rsid w:val="008462F1"/>
    <w:rsid w:val="00847EF1"/>
    <w:rsid w:val="00850BA8"/>
    <w:rsid w:val="008538FA"/>
    <w:rsid w:val="008573B0"/>
    <w:rsid w:val="00866563"/>
    <w:rsid w:val="00867AC2"/>
    <w:rsid w:val="0087056E"/>
    <w:rsid w:val="00874C50"/>
    <w:rsid w:val="00875402"/>
    <w:rsid w:val="00876295"/>
    <w:rsid w:val="00881B13"/>
    <w:rsid w:val="00884D51"/>
    <w:rsid w:val="008916EC"/>
    <w:rsid w:val="00891E4F"/>
    <w:rsid w:val="00892231"/>
    <w:rsid w:val="0089577C"/>
    <w:rsid w:val="008A31C5"/>
    <w:rsid w:val="008A4F9A"/>
    <w:rsid w:val="008A5DB8"/>
    <w:rsid w:val="008A743A"/>
    <w:rsid w:val="008B2850"/>
    <w:rsid w:val="008B5580"/>
    <w:rsid w:val="008C00EC"/>
    <w:rsid w:val="008C2B27"/>
    <w:rsid w:val="008C79B3"/>
    <w:rsid w:val="008D55A1"/>
    <w:rsid w:val="008D77BD"/>
    <w:rsid w:val="008E454C"/>
    <w:rsid w:val="008F1E5A"/>
    <w:rsid w:val="008F65F5"/>
    <w:rsid w:val="00901BDA"/>
    <w:rsid w:val="009121D8"/>
    <w:rsid w:val="00916F7A"/>
    <w:rsid w:val="00917FE3"/>
    <w:rsid w:val="00931507"/>
    <w:rsid w:val="009318C7"/>
    <w:rsid w:val="00931C09"/>
    <w:rsid w:val="009348C2"/>
    <w:rsid w:val="00934F91"/>
    <w:rsid w:val="009440D0"/>
    <w:rsid w:val="009523A3"/>
    <w:rsid w:val="00954862"/>
    <w:rsid w:val="00960958"/>
    <w:rsid w:val="009615E1"/>
    <w:rsid w:val="0096265B"/>
    <w:rsid w:val="00963A46"/>
    <w:rsid w:val="00966A3E"/>
    <w:rsid w:val="00970795"/>
    <w:rsid w:val="00971493"/>
    <w:rsid w:val="00971AD9"/>
    <w:rsid w:val="00973069"/>
    <w:rsid w:val="00973523"/>
    <w:rsid w:val="00980766"/>
    <w:rsid w:val="00981799"/>
    <w:rsid w:val="009835D4"/>
    <w:rsid w:val="009865A5"/>
    <w:rsid w:val="009865D4"/>
    <w:rsid w:val="00990FA3"/>
    <w:rsid w:val="00991B0B"/>
    <w:rsid w:val="00997152"/>
    <w:rsid w:val="009972CD"/>
    <w:rsid w:val="009A0E9C"/>
    <w:rsid w:val="009A45DA"/>
    <w:rsid w:val="009B06D2"/>
    <w:rsid w:val="009B2971"/>
    <w:rsid w:val="009B34EC"/>
    <w:rsid w:val="009B5D67"/>
    <w:rsid w:val="009B6176"/>
    <w:rsid w:val="009B7FBC"/>
    <w:rsid w:val="009C0D22"/>
    <w:rsid w:val="009C1066"/>
    <w:rsid w:val="009C2DD9"/>
    <w:rsid w:val="009C3E09"/>
    <w:rsid w:val="009C5630"/>
    <w:rsid w:val="009D0E5D"/>
    <w:rsid w:val="009D0F63"/>
    <w:rsid w:val="009D7688"/>
    <w:rsid w:val="009D7934"/>
    <w:rsid w:val="009D7CCF"/>
    <w:rsid w:val="009E55AB"/>
    <w:rsid w:val="009E5961"/>
    <w:rsid w:val="009F4FAC"/>
    <w:rsid w:val="00A017C0"/>
    <w:rsid w:val="00A0704C"/>
    <w:rsid w:val="00A11228"/>
    <w:rsid w:val="00A16253"/>
    <w:rsid w:val="00A17377"/>
    <w:rsid w:val="00A222C2"/>
    <w:rsid w:val="00A2481A"/>
    <w:rsid w:val="00A25239"/>
    <w:rsid w:val="00A305D6"/>
    <w:rsid w:val="00A330C4"/>
    <w:rsid w:val="00A342C4"/>
    <w:rsid w:val="00A36175"/>
    <w:rsid w:val="00A44A2E"/>
    <w:rsid w:val="00A50F6B"/>
    <w:rsid w:val="00A52237"/>
    <w:rsid w:val="00A551D6"/>
    <w:rsid w:val="00A6251B"/>
    <w:rsid w:val="00A6754E"/>
    <w:rsid w:val="00A70F58"/>
    <w:rsid w:val="00A72987"/>
    <w:rsid w:val="00A7346B"/>
    <w:rsid w:val="00A75D13"/>
    <w:rsid w:val="00A84C4F"/>
    <w:rsid w:val="00A932A1"/>
    <w:rsid w:val="00A95904"/>
    <w:rsid w:val="00A96E06"/>
    <w:rsid w:val="00AA0C12"/>
    <w:rsid w:val="00AA6197"/>
    <w:rsid w:val="00AA6C70"/>
    <w:rsid w:val="00AB16FD"/>
    <w:rsid w:val="00AB4813"/>
    <w:rsid w:val="00AC0C4F"/>
    <w:rsid w:val="00AC6466"/>
    <w:rsid w:val="00AC7639"/>
    <w:rsid w:val="00AD04FF"/>
    <w:rsid w:val="00AD08BB"/>
    <w:rsid w:val="00AD0EC0"/>
    <w:rsid w:val="00AD70D6"/>
    <w:rsid w:val="00AD75BC"/>
    <w:rsid w:val="00AD7BB0"/>
    <w:rsid w:val="00AD7BC9"/>
    <w:rsid w:val="00AE1871"/>
    <w:rsid w:val="00AE35A6"/>
    <w:rsid w:val="00AE35B3"/>
    <w:rsid w:val="00AF1A8C"/>
    <w:rsid w:val="00AF6FE2"/>
    <w:rsid w:val="00AF79CB"/>
    <w:rsid w:val="00B0116D"/>
    <w:rsid w:val="00B01173"/>
    <w:rsid w:val="00B02F35"/>
    <w:rsid w:val="00B05A3C"/>
    <w:rsid w:val="00B07100"/>
    <w:rsid w:val="00B1138C"/>
    <w:rsid w:val="00B15B10"/>
    <w:rsid w:val="00B21074"/>
    <w:rsid w:val="00B2574A"/>
    <w:rsid w:val="00B30ADA"/>
    <w:rsid w:val="00B35D8A"/>
    <w:rsid w:val="00B42BA7"/>
    <w:rsid w:val="00B45B34"/>
    <w:rsid w:val="00B57047"/>
    <w:rsid w:val="00B61D86"/>
    <w:rsid w:val="00B6342D"/>
    <w:rsid w:val="00B64169"/>
    <w:rsid w:val="00B726BD"/>
    <w:rsid w:val="00B732BC"/>
    <w:rsid w:val="00B84E1B"/>
    <w:rsid w:val="00B90E33"/>
    <w:rsid w:val="00B9676B"/>
    <w:rsid w:val="00B97734"/>
    <w:rsid w:val="00BA2EA5"/>
    <w:rsid w:val="00BA364B"/>
    <w:rsid w:val="00BA7C98"/>
    <w:rsid w:val="00BB1190"/>
    <w:rsid w:val="00BB31D0"/>
    <w:rsid w:val="00BB3A11"/>
    <w:rsid w:val="00BB3FFC"/>
    <w:rsid w:val="00BB4DDB"/>
    <w:rsid w:val="00BB5D79"/>
    <w:rsid w:val="00BB5F02"/>
    <w:rsid w:val="00BC7892"/>
    <w:rsid w:val="00BE0107"/>
    <w:rsid w:val="00BE24D6"/>
    <w:rsid w:val="00BE2788"/>
    <w:rsid w:val="00BE4F07"/>
    <w:rsid w:val="00BE7EFA"/>
    <w:rsid w:val="00BF06AD"/>
    <w:rsid w:val="00BF2C67"/>
    <w:rsid w:val="00C033A0"/>
    <w:rsid w:val="00C04F4D"/>
    <w:rsid w:val="00C12E48"/>
    <w:rsid w:val="00C13D14"/>
    <w:rsid w:val="00C15F53"/>
    <w:rsid w:val="00C16C43"/>
    <w:rsid w:val="00C23F09"/>
    <w:rsid w:val="00C25356"/>
    <w:rsid w:val="00C313EF"/>
    <w:rsid w:val="00C31F5E"/>
    <w:rsid w:val="00C32023"/>
    <w:rsid w:val="00C328D0"/>
    <w:rsid w:val="00C37C2D"/>
    <w:rsid w:val="00C448F6"/>
    <w:rsid w:val="00C45503"/>
    <w:rsid w:val="00C46BC1"/>
    <w:rsid w:val="00C510A6"/>
    <w:rsid w:val="00C5235F"/>
    <w:rsid w:val="00C54CE2"/>
    <w:rsid w:val="00C63AA6"/>
    <w:rsid w:val="00C662D8"/>
    <w:rsid w:val="00C66BF3"/>
    <w:rsid w:val="00C70140"/>
    <w:rsid w:val="00C73CA7"/>
    <w:rsid w:val="00C822F6"/>
    <w:rsid w:val="00C82AC2"/>
    <w:rsid w:val="00C8456C"/>
    <w:rsid w:val="00C85A24"/>
    <w:rsid w:val="00C91E19"/>
    <w:rsid w:val="00C92402"/>
    <w:rsid w:val="00C92867"/>
    <w:rsid w:val="00C93B93"/>
    <w:rsid w:val="00C94CFD"/>
    <w:rsid w:val="00C97F2D"/>
    <w:rsid w:val="00CA037D"/>
    <w:rsid w:val="00CA0837"/>
    <w:rsid w:val="00CA1D30"/>
    <w:rsid w:val="00CA2442"/>
    <w:rsid w:val="00CA4725"/>
    <w:rsid w:val="00CB6246"/>
    <w:rsid w:val="00CC0A17"/>
    <w:rsid w:val="00CD0F93"/>
    <w:rsid w:val="00CD1BD1"/>
    <w:rsid w:val="00CD528D"/>
    <w:rsid w:val="00CE78BF"/>
    <w:rsid w:val="00CF3298"/>
    <w:rsid w:val="00CF53F2"/>
    <w:rsid w:val="00CF65EB"/>
    <w:rsid w:val="00CF72AD"/>
    <w:rsid w:val="00D02441"/>
    <w:rsid w:val="00D038A0"/>
    <w:rsid w:val="00D039F4"/>
    <w:rsid w:val="00D07073"/>
    <w:rsid w:val="00D10496"/>
    <w:rsid w:val="00D11173"/>
    <w:rsid w:val="00D1215F"/>
    <w:rsid w:val="00D156E7"/>
    <w:rsid w:val="00D16561"/>
    <w:rsid w:val="00D17FF8"/>
    <w:rsid w:val="00D22C08"/>
    <w:rsid w:val="00D23CDF"/>
    <w:rsid w:val="00D268AC"/>
    <w:rsid w:val="00D27FF3"/>
    <w:rsid w:val="00D343D0"/>
    <w:rsid w:val="00D344F3"/>
    <w:rsid w:val="00D3664D"/>
    <w:rsid w:val="00D3742F"/>
    <w:rsid w:val="00D500E9"/>
    <w:rsid w:val="00D507BC"/>
    <w:rsid w:val="00D55380"/>
    <w:rsid w:val="00D6090A"/>
    <w:rsid w:val="00D62DCD"/>
    <w:rsid w:val="00D62FA3"/>
    <w:rsid w:val="00D6397A"/>
    <w:rsid w:val="00D63B6F"/>
    <w:rsid w:val="00D64A90"/>
    <w:rsid w:val="00D70BAF"/>
    <w:rsid w:val="00D749A1"/>
    <w:rsid w:val="00D8004F"/>
    <w:rsid w:val="00D85BB8"/>
    <w:rsid w:val="00D9410B"/>
    <w:rsid w:val="00D9695B"/>
    <w:rsid w:val="00DA2417"/>
    <w:rsid w:val="00DA5585"/>
    <w:rsid w:val="00DA5CAF"/>
    <w:rsid w:val="00DB02AC"/>
    <w:rsid w:val="00DB6AA2"/>
    <w:rsid w:val="00DC3092"/>
    <w:rsid w:val="00DC6D02"/>
    <w:rsid w:val="00DD6F63"/>
    <w:rsid w:val="00DE0490"/>
    <w:rsid w:val="00DE10D1"/>
    <w:rsid w:val="00DE23CF"/>
    <w:rsid w:val="00DE2514"/>
    <w:rsid w:val="00DE41CC"/>
    <w:rsid w:val="00DE6851"/>
    <w:rsid w:val="00DF03EE"/>
    <w:rsid w:val="00E0090D"/>
    <w:rsid w:val="00E01B71"/>
    <w:rsid w:val="00E05CC9"/>
    <w:rsid w:val="00E060F6"/>
    <w:rsid w:val="00E07E17"/>
    <w:rsid w:val="00E1005E"/>
    <w:rsid w:val="00E13340"/>
    <w:rsid w:val="00E15573"/>
    <w:rsid w:val="00E25A5B"/>
    <w:rsid w:val="00E2628F"/>
    <w:rsid w:val="00E319A0"/>
    <w:rsid w:val="00E370F9"/>
    <w:rsid w:val="00E373C7"/>
    <w:rsid w:val="00E40D7F"/>
    <w:rsid w:val="00E4267B"/>
    <w:rsid w:val="00E42BDF"/>
    <w:rsid w:val="00E42F13"/>
    <w:rsid w:val="00E452DF"/>
    <w:rsid w:val="00E543CF"/>
    <w:rsid w:val="00E546FD"/>
    <w:rsid w:val="00E608F1"/>
    <w:rsid w:val="00E611B9"/>
    <w:rsid w:val="00E6734E"/>
    <w:rsid w:val="00E7144F"/>
    <w:rsid w:val="00E73D74"/>
    <w:rsid w:val="00E76A79"/>
    <w:rsid w:val="00E80692"/>
    <w:rsid w:val="00E80C24"/>
    <w:rsid w:val="00E91E53"/>
    <w:rsid w:val="00E93836"/>
    <w:rsid w:val="00EA7C16"/>
    <w:rsid w:val="00EC5281"/>
    <w:rsid w:val="00EC791D"/>
    <w:rsid w:val="00EC7CA6"/>
    <w:rsid w:val="00ED138B"/>
    <w:rsid w:val="00ED3C5D"/>
    <w:rsid w:val="00ED4553"/>
    <w:rsid w:val="00ED4BBA"/>
    <w:rsid w:val="00EE0026"/>
    <w:rsid w:val="00F00D08"/>
    <w:rsid w:val="00F00DF9"/>
    <w:rsid w:val="00F04DFF"/>
    <w:rsid w:val="00F12DED"/>
    <w:rsid w:val="00F154A5"/>
    <w:rsid w:val="00F15583"/>
    <w:rsid w:val="00F1715F"/>
    <w:rsid w:val="00F17CA9"/>
    <w:rsid w:val="00F200EE"/>
    <w:rsid w:val="00F22481"/>
    <w:rsid w:val="00F2542E"/>
    <w:rsid w:val="00F254F9"/>
    <w:rsid w:val="00F27278"/>
    <w:rsid w:val="00F344E3"/>
    <w:rsid w:val="00F34D58"/>
    <w:rsid w:val="00F41A9D"/>
    <w:rsid w:val="00F44314"/>
    <w:rsid w:val="00F5277D"/>
    <w:rsid w:val="00F54B9C"/>
    <w:rsid w:val="00F56D4C"/>
    <w:rsid w:val="00F56E36"/>
    <w:rsid w:val="00F56E96"/>
    <w:rsid w:val="00F573DD"/>
    <w:rsid w:val="00F61E59"/>
    <w:rsid w:val="00F63D99"/>
    <w:rsid w:val="00F6426B"/>
    <w:rsid w:val="00F704A5"/>
    <w:rsid w:val="00F709B3"/>
    <w:rsid w:val="00F71A5E"/>
    <w:rsid w:val="00F74F80"/>
    <w:rsid w:val="00F8308B"/>
    <w:rsid w:val="00FA0AFC"/>
    <w:rsid w:val="00FA1C82"/>
    <w:rsid w:val="00FA270D"/>
    <w:rsid w:val="00FA2ED1"/>
    <w:rsid w:val="00FA3F16"/>
    <w:rsid w:val="00FA4A52"/>
    <w:rsid w:val="00FB4045"/>
    <w:rsid w:val="00FB4D8E"/>
    <w:rsid w:val="00FC0D0A"/>
    <w:rsid w:val="00FC1B0B"/>
    <w:rsid w:val="00FD2F97"/>
    <w:rsid w:val="00FD4F7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1F2488"/>
  <w15:docId w15:val="{FE41D585-BBAE-4789-BC90-3365B4A61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rsid w:val="0006518A"/>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06518A"/>
    <w:rPr>
      <w:rFonts w:ascii="Tahoma" w:hAnsi="Tahoma" w:cs="Tahoma"/>
      <w:spacing w:val="4"/>
      <w:sz w:val="16"/>
      <w:szCs w:val="16"/>
    </w:rPr>
  </w:style>
  <w:style w:type="character" w:styleId="LineNumber">
    <w:name w:val="line number"/>
    <w:basedOn w:val="DefaultParagraphFont"/>
    <w:rsid w:val="0006518A"/>
  </w:style>
  <w:style w:type="paragraph" w:customStyle="1" w:styleId="TableParagraph">
    <w:name w:val="Table Paragraph"/>
    <w:basedOn w:val="Normal"/>
    <w:uiPriority w:val="1"/>
    <w:qFormat/>
    <w:rsid w:val="00496D8C"/>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13225">
      <w:bodyDiv w:val="1"/>
      <w:marLeft w:val="0"/>
      <w:marRight w:val="0"/>
      <w:marTop w:val="0"/>
      <w:marBottom w:val="0"/>
      <w:divBdr>
        <w:top w:val="none" w:sz="0" w:space="0" w:color="auto"/>
        <w:left w:val="none" w:sz="0" w:space="0" w:color="auto"/>
        <w:bottom w:val="none" w:sz="0" w:space="0" w:color="auto"/>
        <w:right w:val="none" w:sz="0" w:space="0" w:color="auto"/>
      </w:divBdr>
    </w:div>
    <w:div w:id="230427984">
      <w:bodyDiv w:val="1"/>
      <w:marLeft w:val="0"/>
      <w:marRight w:val="0"/>
      <w:marTop w:val="0"/>
      <w:marBottom w:val="0"/>
      <w:divBdr>
        <w:top w:val="none" w:sz="0" w:space="0" w:color="auto"/>
        <w:left w:val="none" w:sz="0" w:space="0" w:color="auto"/>
        <w:bottom w:val="none" w:sz="0" w:space="0" w:color="auto"/>
        <w:right w:val="none" w:sz="0" w:space="0" w:color="auto"/>
      </w:divBdr>
    </w:div>
    <w:div w:id="60385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FA347-9E94-4151-A955-056516976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28</Pages>
  <Words>9940</Words>
  <Characters>55339</Characters>
  <Application>Microsoft Office Word</Application>
  <DocSecurity>0</DocSecurity>
  <Lines>1824</Lines>
  <Paragraphs>856</Paragraphs>
  <ScaleCrop>false</ScaleCrop>
  <HeadingPairs>
    <vt:vector size="2" baseType="variant">
      <vt:variant>
        <vt:lpstr>Title</vt:lpstr>
      </vt:variant>
      <vt:variant>
        <vt:i4>1</vt:i4>
      </vt:variant>
    </vt:vector>
  </HeadingPairs>
  <TitlesOfParts>
    <vt:vector size="1" baseType="lpstr">
      <vt:lpstr>S2499</vt:lpstr>
    </vt:vector>
  </TitlesOfParts>
  <Manager>R224</Manager>
  <Company>NJ Office of Legislative Services</Company>
  <LinksUpToDate>false</LinksUpToDate>
  <CharactersWithSpaces>64669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S2499</dc:title>
  <dc:subject/>
  <dc:creator>Senator  SMITH</dc:creator>
  <cp:keywords>S2499|28|EA |277|300|133|N|0|</cp:keywords>
  <dc:description>INTRODUCED MAY 28, 2020</dc:description>
  <cp:lastModifiedBy>Todaro, Vivian</cp:lastModifiedBy>
  <cp:revision>2</cp:revision>
  <cp:lastPrinted>2020-06-30T16:57:00Z</cp:lastPrinted>
  <dcterms:created xsi:type="dcterms:W3CDTF">2020-06-30T16:58:00Z</dcterms:created>
  <dcterms:modified xsi:type="dcterms:W3CDTF">2020-06-30T16:58:00Z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