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36B7E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36B7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36B7E">
        <w:rPr>
          <w:caps/>
          <w:szCs w:val="24"/>
        </w:rPr>
        <w:t>MAY 12, 2021</w:t>
      </w:r>
    </w:p>
    <w:p w:rsidR="004144CF" w:rsidRDefault="004144CF" w:rsidP="0083060A"/>
    <w:p w:rsidR="00655CA3" w:rsidRDefault="00AE3C23" w:rsidP="0083060A">
      <w:r>
        <w:rPr>
          <w:szCs w:val="24"/>
        </w:rPr>
        <w:tab/>
      </w:r>
      <w:r w:rsidRPr="00DC2226">
        <w:rPr>
          <w:szCs w:val="24"/>
        </w:rPr>
        <w:t xml:space="preserve">The Assembly Judiciary Committee reports favorably </w:t>
      </w:r>
      <w:r>
        <w:rPr>
          <w:szCs w:val="24"/>
        </w:rPr>
        <w:t>Senate</w:t>
      </w:r>
      <w:r w:rsidRPr="00DC2226">
        <w:rPr>
          <w:szCs w:val="24"/>
        </w:rPr>
        <w:t xml:space="preserve"> Bill No.</w:t>
      </w:r>
      <w:r>
        <w:rPr>
          <w:szCs w:val="24"/>
        </w:rPr>
        <w:t xml:space="preserve"> 2503.</w:t>
      </w:r>
    </w:p>
    <w:p w:rsidR="00FD6410" w:rsidRPr="008E1101" w:rsidRDefault="00DC7741" w:rsidP="00FD641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="00FD6410" w:rsidRPr="008E1101">
        <w:rPr>
          <w:spacing w:val="4"/>
          <w:szCs w:val="24"/>
        </w:rPr>
        <w:t xml:space="preserve">Currently, under N.J.S. 2C:12-1b.(13), strangulation is graded as a crime of the third degree, punishable by </w:t>
      </w:r>
      <w:r w:rsidR="00FD6410">
        <w:rPr>
          <w:spacing w:val="4"/>
          <w:szCs w:val="24"/>
        </w:rPr>
        <w:t>a term of imprisonment of three</w:t>
      </w:r>
      <w:r w:rsidR="00FD6410" w:rsidRPr="008E1101">
        <w:rPr>
          <w:spacing w:val="4"/>
          <w:szCs w:val="24"/>
        </w:rPr>
        <w:t xml:space="preserve"> to five years, a fine of up to $15,000, or both.  This bill elevates strangulation committed in the domestic violence context against a victim of domestic violence to a crime of the second degree, punishable by </w:t>
      </w:r>
      <w:r w:rsidR="00FD6410">
        <w:rPr>
          <w:spacing w:val="4"/>
          <w:szCs w:val="24"/>
        </w:rPr>
        <w:t xml:space="preserve">a term of five </w:t>
      </w:r>
      <w:r w:rsidR="00FD6410" w:rsidRPr="008E1101">
        <w:rPr>
          <w:spacing w:val="4"/>
          <w:szCs w:val="24"/>
        </w:rPr>
        <w:t xml:space="preserve">to 10 years imprisonment, a fine of up to $150,000, or both.  </w:t>
      </w:r>
    </w:p>
    <w:p w:rsidR="00DC7741" w:rsidRPr="000E0A31" w:rsidRDefault="00FD6410" w:rsidP="000E0A31">
      <w:pPr>
        <w:rPr>
          <w:spacing w:val="4"/>
          <w:szCs w:val="24"/>
        </w:rPr>
      </w:pPr>
      <w:r w:rsidRPr="008E1101">
        <w:rPr>
          <w:spacing w:val="4"/>
          <w:szCs w:val="24"/>
        </w:rPr>
        <w:tab/>
      </w:r>
      <w:r>
        <w:rPr>
          <w:spacing w:val="4"/>
          <w:szCs w:val="24"/>
        </w:rPr>
        <w:t>This bill is identical to Assembly, No. 4588, which was also released by the committee on this date</w:t>
      </w:r>
      <w:r>
        <w:t xml:space="preserve"> </w:t>
      </w:r>
    </w:p>
    <w:sectPr w:rsidR="00DC7741" w:rsidRPr="000E0A3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B7E" w:rsidRDefault="00B36B7E">
      <w:r>
        <w:separator/>
      </w:r>
    </w:p>
  </w:endnote>
  <w:endnote w:type="continuationSeparator" w:id="0">
    <w:p w:rsidR="00B36B7E" w:rsidRDefault="00B3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B7E" w:rsidRDefault="00B36B7E">
      <w:r>
        <w:separator/>
      </w:r>
    </w:p>
  </w:footnote>
  <w:footnote w:type="continuationSeparator" w:id="0">
    <w:p w:rsidR="00B36B7E" w:rsidRDefault="00B36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E0A31" w:rsidP="000E0A31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E0A31" w:rsidRDefault="000E0A31" w:rsidP="000E0A31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7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0A31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2F2C"/>
    <w:rsid w:val="002C19EE"/>
    <w:rsid w:val="002D29CF"/>
    <w:rsid w:val="002D5DF6"/>
    <w:rsid w:val="002E7F11"/>
    <w:rsid w:val="002F0685"/>
    <w:rsid w:val="002F07D6"/>
    <w:rsid w:val="002F3A0C"/>
    <w:rsid w:val="002F5C85"/>
    <w:rsid w:val="002F6B43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795D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0E5F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641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C23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6B7E"/>
    <w:rsid w:val="00B41AD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C7741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6410"/>
    <w:rsid w:val="00FE5312"/>
    <w:rsid w:val="00FE556D"/>
    <w:rsid w:val="00FE5FF9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8107EF3-477B-4317-9F27-988203C2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D64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D6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118</Words>
  <Characters>581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S2503 AJU Statement MAY 12, 2021</vt:lpstr>
    </vt:vector>
  </TitlesOfParts>
  <Manager>R230</Manager>
  <Company>NJ OLS DMU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S2503 AJU Statement 5/12/21</dc:title>
  <dc:subject/>
  <dc:creator>Assembly AJU</dc:creator>
  <cp:keywords>S2503|1|JU |103|0|0|!||</cp:keywords>
  <dc:description/>
  <cp:lastModifiedBy>Bektas, Brenda</cp:lastModifiedBy>
  <cp:revision>2</cp:revision>
  <cp:lastPrinted>2021-05-12T14:48:00Z</cp:lastPrinted>
  <dcterms:created xsi:type="dcterms:W3CDTF">2021-05-13T18:04:00Z</dcterms:created>
  <dcterms:modified xsi:type="dcterms:W3CDTF">2021-05-13T18:04:00Z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