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7F3FF7" w:rsidP="00407C9E">
      <w:pPr>
        <w:pStyle w:val="NoteOrEstimate"/>
      </w:pPr>
      <w:r>
        <w:t>LEGISLATIVE FISCAL ESTIMATE</w:t>
      </w:r>
    </w:p>
    <w:p w:rsidR="007F3FF7" w:rsidRPr="007F3FF7" w:rsidRDefault="007F3FF7" w:rsidP="007F3FF7">
      <w:pPr>
        <w:pStyle w:val="Reprint"/>
      </w:pPr>
      <w:r>
        <w:t>[First Reprint]</w:t>
      </w:r>
    </w:p>
    <w:p w:rsidR="003C5892" w:rsidRDefault="007F3FF7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2506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9C7043" w:rsidP="009C7043">
      <w:pPr>
        <w:pStyle w:val="BillNo"/>
      </w:pPr>
      <w:r>
        <w:t>219th LEGISLATURE</w:t>
      </w:r>
    </w:p>
    <w:p w:rsidR="00353325" w:rsidRDefault="00353325" w:rsidP="00353325"/>
    <w:p w:rsidR="009C7043" w:rsidRDefault="009C7043" w:rsidP="009C7043">
      <w:pPr>
        <w:jc w:val="center"/>
      </w:pPr>
      <w:r>
        <w:t>DATED: MAY 20, 2021</w:t>
      </w:r>
    </w:p>
    <w:p w:rsidR="009C7043" w:rsidRDefault="009C7043" w:rsidP="00353325"/>
    <w:p w:rsidR="009C7043" w:rsidRDefault="009C7043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BB181F" w:rsidRDefault="00BB181F" w:rsidP="00BB181F">
            <w:pPr>
              <w:rPr>
                <w:sz w:val="22"/>
                <w:szCs w:val="22"/>
              </w:rPr>
            </w:pPr>
            <w:r>
              <w:t xml:space="preserve">Enters New Jersey into Psychology </w:t>
            </w:r>
            <w:proofErr w:type="spellStart"/>
            <w:r>
              <w:t>Interjurisdictional</w:t>
            </w:r>
            <w:proofErr w:type="spellEnd"/>
            <w:r>
              <w:t xml:space="preserve"> Compact.</w:t>
            </w:r>
          </w:p>
          <w:p w:rsidR="003C5892" w:rsidRDefault="003C5892" w:rsidP="00515AC5"/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256CB8" w:rsidP="00256CB8">
            <w:r>
              <w:t>Annual State r</w:t>
            </w:r>
            <w:r w:rsidR="00A92BC2">
              <w:t>evenue loss</w:t>
            </w:r>
            <w:r>
              <w:t xml:space="preserve"> and e</w:t>
            </w:r>
            <w:r w:rsidR="00A92BC2">
              <w:t>xpenditure increase</w:t>
            </w:r>
            <w:r>
              <w:t>s.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A92BC2" w:rsidP="00515AC5">
            <w:r>
              <w:t>State Board of Psychological Examiners.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140"/>
        <w:gridCol w:w="6220"/>
        <w:gridCol w:w="15"/>
      </w:tblGrid>
      <w:tr w:rsidR="00C75246" w:rsidTr="007578A7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A92BC2" w:rsidTr="007578A7">
        <w:trPr>
          <w:gridAfter w:val="1"/>
          <w:wAfter w:w="15" w:type="dxa"/>
          <w:trHeight w:val="410"/>
        </w:trPr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A92BC2" w:rsidRPr="00F11982" w:rsidRDefault="00A92BC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622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A92BC2" w:rsidRPr="00F11982" w:rsidRDefault="00A92BC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Annual</w:t>
            </w:r>
          </w:p>
        </w:tc>
      </w:tr>
      <w:tr w:rsidR="00A92BC2" w:rsidTr="007578A7">
        <w:trPr>
          <w:gridAfter w:val="1"/>
          <w:wAfter w:w="15" w:type="dxa"/>
          <w:trHeight w:val="410"/>
        </w:trPr>
        <w:tc>
          <w:tcPr>
            <w:tcW w:w="31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A92BC2" w:rsidRPr="00F11982" w:rsidRDefault="00A92BC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State Expenditures</w:t>
            </w:r>
            <w:r w:rsidR="00256CB8">
              <w:rPr>
                <w:b/>
              </w:rPr>
              <w:t xml:space="preserve"> Increase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A92BC2" w:rsidRDefault="00A92BC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A92BC2" w:rsidTr="007578A7">
        <w:trPr>
          <w:gridAfter w:val="1"/>
          <w:wAfter w:w="15" w:type="dxa"/>
          <w:trHeight w:val="410"/>
        </w:trPr>
        <w:tc>
          <w:tcPr>
            <w:tcW w:w="31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A92BC2" w:rsidRPr="00F11982" w:rsidRDefault="00A92BC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 w:rsidR="00256CB8">
              <w:rPr>
                <w:b/>
              </w:rPr>
              <w:t xml:space="preserve"> Decrease</w:t>
            </w:r>
          </w:p>
        </w:tc>
        <w:tc>
          <w:tcPr>
            <w:tcW w:w="62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A92BC2" w:rsidRDefault="00A92BC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</w:t>
            </w:r>
            <w:r w:rsidR="00256CB8">
              <w:t>e</w:t>
            </w:r>
          </w:p>
        </w:tc>
      </w:tr>
      <w:tr w:rsidR="00C75246" w:rsidTr="007578A7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9C704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020E90" w:rsidRDefault="00020E90" w:rsidP="009C7043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 xml:space="preserve">The Office of Legislative Services (OLS) estimates that the State Board of Psychological Examiners will experience a decrease in </w:t>
      </w:r>
      <w:r w:rsidR="00256CB8">
        <w:t xml:space="preserve">annual </w:t>
      </w:r>
      <w:r>
        <w:t xml:space="preserve">State revenue associated with licensure fees as a result of providing licensure reciprocity under the Psychological </w:t>
      </w:r>
      <w:proofErr w:type="spellStart"/>
      <w:r>
        <w:t>Interjurisdictional</w:t>
      </w:r>
      <w:proofErr w:type="spellEnd"/>
      <w:r>
        <w:t xml:space="preserve"> Compact, as entered into under this bill.  The board will also incur additional</w:t>
      </w:r>
      <w:r w:rsidR="00047873">
        <w:t>, indeterminate</w:t>
      </w:r>
      <w:r w:rsidR="00256CB8">
        <w:t xml:space="preserve"> annual</w:t>
      </w:r>
      <w:r>
        <w:t xml:space="preserve"> expenditures related to assessments imposed by the Psychological </w:t>
      </w:r>
      <w:proofErr w:type="spellStart"/>
      <w:r>
        <w:t>Interjurisdictional</w:t>
      </w:r>
      <w:proofErr w:type="spellEnd"/>
      <w:r>
        <w:t xml:space="preserve"> Compact, as well as potential </w:t>
      </w:r>
      <w:r w:rsidR="00047873">
        <w:t>annual</w:t>
      </w:r>
      <w:r>
        <w:t xml:space="preserve"> administrative </w:t>
      </w:r>
      <w:r w:rsidR="00641234">
        <w:t xml:space="preserve">costs </w:t>
      </w:r>
      <w:r>
        <w:t xml:space="preserve">to </w:t>
      </w:r>
      <w:r w:rsidR="00641234">
        <w:t>manage and monitor licensees, both within and outside the State, who choose to enter into the</w:t>
      </w:r>
      <w:r>
        <w:t xml:space="preserve"> compact.  </w:t>
      </w:r>
    </w:p>
    <w:p w:rsidR="00255944" w:rsidRDefault="00255944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63AA4" w:rsidRPr="00263AA4" w:rsidRDefault="00256CB8" w:rsidP="001073FF">
      <w:pPr>
        <w:rPr>
          <w:szCs w:val="20"/>
        </w:rPr>
      </w:pPr>
      <w:r>
        <w:t xml:space="preserve">      </w:t>
      </w:r>
      <w:r w:rsidR="00263AA4" w:rsidRPr="00263AA4">
        <w:rPr>
          <w:szCs w:val="20"/>
        </w:rPr>
        <w:t xml:space="preserve">This bill enters New Jersey into the Psychology </w:t>
      </w:r>
      <w:proofErr w:type="spellStart"/>
      <w:r w:rsidR="00263AA4" w:rsidRPr="00263AA4">
        <w:rPr>
          <w:szCs w:val="20"/>
        </w:rPr>
        <w:t>Interjurisdictional</w:t>
      </w:r>
      <w:proofErr w:type="spellEnd"/>
      <w:r w:rsidR="00263AA4" w:rsidRPr="00263AA4">
        <w:rPr>
          <w:szCs w:val="20"/>
        </w:rPr>
        <w:t xml:space="preserve"> Compact, which was established by the Association of State and Prov</w:t>
      </w:r>
      <w:r w:rsidR="001073FF">
        <w:rPr>
          <w:szCs w:val="20"/>
        </w:rPr>
        <w:t>incial Psychology Boards</w:t>
      </w:r>
      <w:r w:rsidR="00263AA4" w:rsidRPr="00263AA4">
        <w:rPr>
          <w:szCs w:val="20"/>
        </w:rPr>
        <w:t xml:space="preserve"> in 2015.  The compact allows a psychologist licensed in a member state who meets certain criteria to provide telepsychology services and limited in-person, face-to-face psychological services in other member states, without the need for individual licensure in those other states.</w:t>
      </w:r>
    </w:p>
    <w:p w:rsidR="00255944" w:rsidRDefault="00263AA4" w:rsidP="007578A7">
      <w:pPr>
        <w:tabs>
          <w:tab w:val="left" w:pos="360"/>
          <w:tab w:val="left" w:pos="720"/>
          <w:tab w:val="left" w:pos="1080"/>
          <w:tab w:val="left" w:pos="1440"/>
          <w:tab w:val="left" w:pos="2160"/>
          <w:tab w:val="left" w:pos="2880"/>
          <w:tab w:val="left" w:pos="3600"/>
        </w:tabs>
      </w:pPr>
      <w:r w:rsidRPr="00263AA4">
        <w:rPr>
          <w:szCs w:val="20"/>
        </w:rPr>
        <w:tab/>
      </w:r>
      <w:r w:rsidR="00744173">
        <w:rPr>
          <w:szCs w:val="20"/>
        </w:rPr>
        <w:t>As a member State, New Jersey would be required to appoint a member to the</w:t>
      </w:r>
      <w:r w:rsidR="00744173" w:rsidRPr="00744173">
        <w:rPr>
          <w:szCs w:val="20"/>
        </w:rPr>
        <w:t xml:space="preserve"> </w:t>
      </w:r>
      <w:r w:rsidR="00744173" w:rsidRPr="00263AA4">
        <w:rPr>
          <w:szCs w:val="20"/>
        </w:rPr>
        <w:t xml:space="preserve">Psychology </w:t>
      </w:r>
      <w:proofErr w:type="spellStart"/>
      <w:r w:rsidR="00744173" w:rsidRPr="00263AA4">
        <w:rPr>
          <w:szCs w:val="20"/>
        </w:rPr>
        <w:t>Interjurisdictional</w:t>
      </w:r>
      <w:proofErr w:type="spellEnd"/>
      <w:r w:rsidR="00744173" w:rsidRPr="00263AA4">
        <w:rPr>
          <w:szCs w:val="20"/>
        </w:rPr>
        <w:t xml:space="preserve"> Compact</w:t>
      </w:r>
      <w:r w:rsidR="00744173">
        <w:rPr>
          <w:szCs w:val="20"/>
        </w:rPr>
        <w:t xml:space="preserve"> Commission (</w:t>
      </w:r>
      <w:r w:rsidRPr="00263AA4">
        <w:rPr>
          <w:szCs w:val="20"/>
        </w:rPr>
        <w:t>PICC</w:t>
      </w:r>
      <w:r w:rsidR="00744173">
        <w:rPr>
          <w:szCs w:val="20"/>
        </w:rPr>
        <w:t>).  The PICC is comprised of</w:t>
      </w:r>
      <w:r w:rsidRPr="00263AA4">
        <w:rPr>
          <w:szCs w:val="20"/>
        </w:rPr>
        <w:t xml:space="preserve"> commissioners appointed by the member states, with one voting member appointed by each state.  A state’s commissioner is required to be the head of the state’s psychology licensing authority or a designee.</w:t>
      </w: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D06C50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D06C50" w:rsidRDefault="00D06C50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C2DB3" w:rsidRDefault="00A92BC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</w:t>
      </w:r>
      <w:r w:rsidR="001073FF">
        <w:t>OLS</w:t>
      </w:r>
      <w:r>
        <w:t xml:space="preserve"> estimates that </w:t>
      </w:r>
      <w:r w:rsidR="00FC2DB3">
        <w:t>the State Board of Psychological Examiners</w:t>
      </w:r>
      <w:r>
        <w:t xml:space="preserve"> will experience a</w:t>
      </w:r>
      <w:r w:rsidR="00256CB8">
        <w:t>n indeterminate</w:t>
      </w:r>
      <w:r>
        <w:t xml:space="preserve"> decrease in </w:t>
      </w:r>
      <w:r w:rsidR="00256CB8">
        <w:t xml:space="preserve">annual </w:t>
      </w:r>
      <w:r>
        <w:t>State revenue</w:t>
      </w:r>
      <w:r w:rsidR="00FC2DB3">
        <w:t xml:space="preserve"> associated with licensure fees</w:t>
      </w:r>
      <w:r w:rsidR="003C4F99">
        <w:t xml:space="preserve"> as a result of providing licensure reciprocity under the Psychological </w:t>
      </w:r>
      <w:proofErr w:type="spellStart"/>
      <w:r w:rsidR="003C4F99">
        <w:t>Interjurisdictional</w:t>
      </w:r>
      <w:proofErr w:type="spellEnd"/>
      <w:r w:rsidR="003C4F99">
        <w:t xml:space="preserve"> Compact</w:t>
      </w:r>
      <w:r w:rsidR="00697368">
        <w:t xml:space="preserve">, as entered into under this bill.  </w:t>
      </w:r>
      <w:r w:rsidR="00641234">
        <w:t>The board’s will also incur additional</w:t>
      </w:r>
      <w:r w:rsidR="00047873">
        <w:t>, indeterminate</w:t>
      </w:r>
      <w:r w:rsidR="00641234">
        <w:t xml:space="preserve"> expenditures related to assessments imposed by the Psychological </w:t>
      </w:r>
      <w:proofErr w:type="spellStart"/>
      <w:r w:rsidR="00641234">
        <w:t>Interjurisdictional</w:t>
      </w:r>
      <w:proofErr w:type="spellEnd"/>
      <w:r w:rsidR="00641234">
        <w:t xml:space="preserve"> Compact, as well as potential </w:t>
      </w:r>
      <w:r w:rsidR="00047873">
        <w:t>annual</w:t>
      </w:r>
      <w:r w:rsidR="00641234">
        <w:t xml:space="preserve"> administrative costs to manage and monitor licensees, both within and outside the State, who choose to enter into the compact.  </w:t>
      </w:r>
      <w:r w:rsidR="00FC2DB3">
        <w:t>The board</w:t>
      </w:r>
      <w:r w:rsidR="0070737A">
        <w:t>’s mission is to ensure</w:t>
      </w:r>
      <w:r w:rsidR="00FC2DB3">
        <w:t xml:space="preserve"> that licensed psychologists meet the requirements set by State law and regulations and requires those practicing psychology to meet the standards for licensure and renew their licenses annually.  </w:t>
      </w:r>
      <w:r w:rsidR="001073FF">
        <w:t>Currently, t</w:t>
      </w:r>
      <w:r w:rsidR="00FC2DB3">
        <w:t>he board does not provide licensure reciprocity with any state.</w:t>
      </w:r>
    </w:p>
    <w:p w:rsidR="00444F89" w:rsidRDefault="00A92BC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To the extent that licensed psychologists residing in other compact states choose to practice in New Jersey under the compact privilege and </w:t>
      </w:r>
      <w:r w:rsidR="00047873">
        <w:t xml:space="preserve">choose </w:t>
      </w:r>
      <w:r>
        <w:t xml:space="preserve">not to obtain or renew a New Jersey license, the State Board of Psychological Examiners will experience a decline in licensure revenues.  </w:t>
      </w:r>
      <w:r w:rsidR="00D06C50">
        <w:t xml:space="preserve">Currently, the board charges a $300 licensure </w:t>
      </w:r>
      <w:r>
        <w:t>fee and a $3</w:t>
      </w:r>
      <w:r w:rsidR="00D06C50">
        <w:t xml:space="preserve">00 licensure renewal fee every two years. </w:t>
      </w:r>
      <w:r w:rsidR="007D3BC0">
        <w:t xml:space="preserve"> </w:t>
      </w:r>
      <w:r>
        <w:t xml:space="preserve">Delaware and Pennsylvania are both </w:t>
      </w:r>
      <w:r w:rsidR="00D06C50">
        <w:t>compact state</w:t>
      </w:r>
      <w:r>
        <w:t>s</w:t>
      </w:r>
      <w:r w:rsidR="00D06C50">
        <w:t xml:space="preserve"> and </w:t>
      </w:r>
      <w:r w:rsidR="007D3BC0">
        <w:t>the OLS assumes that some number of psychologists in these neighboring states possess New Jersey license</w:t>
      </w:r>
      <w:r w:rsidR="00047873">
        <w:t>s</w:t>
      </w:r>
      <w:r w:rsidR="007D3BC0">
        <w:t>; however, the OLS does not have access to the data to quantify this number</w:t>
      </w:r>
      <w:r w:rsidR="00D06C50">
        <w:t>.</w:t>
      </w:r>
      <w:r w:rsidR="001073FF">
        <w:t xml:space="preserve">  Other compact states include:  </w:t>
      </w:r>
      <w:r w:rsidR="001073FF">
        <w:rPr>
          <w:sz w:val="23"/>
          <w:szCs w:val="23"/>
        </w:rPr>
        <w:t xml:space="preserve">Arizona, Colorado, Georgia, Illinois, Missouri, Nebraska, Nevada, New Hampshire, North Carolina, Oklahoma, Texas, Utah, and Virginia. </w:t>
      </w:r>
      <w:r w:rsidR="00D06C50">
        <w:t xml:space="preserve"> </w:t>
      </w:r>
    </w:p>
    <w:p w:rsidR="00255944" w:rsidRDefault="00444F8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A76A4D">
        <w:t xml:space="preserve">Further, the Psychological </w:t>
      </w:r>
      <w:proofErr w:type="spellStart"/>
      <w:r w:rsidR="00A76A4D">
        <w:t>Interjurisdictional</w:t>
      </w:r>
      <w:proofErr w:type="spellEnd"/>
      <w:r w:rsidR="00A76A4D">
        <w:t xml:space="preserve"> Compact</w:t>
      </w:r>
      <w:r w:rsidR="00D06C50">
        <w:t xml:space="preserve"> requires participating compact states to contribute an annual assessment fee</w:t>
      </w:r>
      <w:r w:rsidR="001073FF">
        <w:t>,</w:t>
      </w:r>
      <w:r w:rsidR="00D06C50">
        <w:t xml:space="preserve"> currently set at $10 per home state licensee who practices under the compact pri</w:t>
      </w:r>
      <w:r w:rsidR="001073FF">
        <w:t>vilege with a $6,000 cap. Thus, board</w:t>
      </w:r>
      <w:r w:rsidR="00A76A4D">
        <w:t xml:space="preserve"> </w:t>
      </w:r>
      <w:r w:rsidR="00D06C50">
        <w:t xml:space="preserve">expenditures </w:t>
      </w:r>
      <w:r w:rsidR="00A76A4D">
        <w:t xml:space="preserve">will </w:t>
      </w:r>
      <w:r w:rsidR="00D06C50">
        <w:t xml:space="preserve">increase to the extent that State licensees chose to practice under the compact privilege by up to $6,000 annually. </w:t>
      </w:r>
      <w:r w:rsidR="00A76A4D">
        <w:t xml:space="preserve"> </w:t>
      </w:r>
      <w:r w:rsidR="001073FF">
        <w:t>The number of such licensees is unpredictable, and therefore quantifying this cost is not possible.</w:t>
      </w:r>
    </w:p>
    <w:p w:rsidR="00EF17BC" w:rsidRDefault="00444F89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board </w:t>
      </w:r>
      <w:r w:rsidR="00020E90">
        <w:t>may also incur costs</w:t>
      </w:r>
      <w:r>
        <w:t xml:space="preserve"> to handle the additional workload of tracking licensees who participate in the compact and psychologists not licensed in the State who provide services in the State under the compact. </w:t>
      </w:r>
      <w:r w:rsidR="00020E90">
        <w:t>The OLS estimates that these costs will be minimal, or possibly even entirely absorbed by the board’s existing budget, as t</w:t>
      </w:r>
      <w:r>
        <w:t xml:space="preserve">he </w:t>
      </w:r>
      <w:r w:rsidR="00047873">
        <w:t>c</w:t>
      </w:r>
      <w:r w:rsidR="00020E90">
        <w:t>ompact</w:t>
      </w:r>
      <w:r>
        <w:t xml:space="preserve"> has created a directory to assist states in tracking and managing participation in the compact. </w:t>
      </w:r>
    </w:p>
    <w:p w:rsidR="00020E90" w:rsidRDefault="00020E90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444F89" w:rsidP="00EF17BC">
            <w:pPr>
              <w:pStyle w:val="10pointItalics"/>
              <w:rPr>
                <w:sz w:val="24"/>
              </w:rPr>
            </w:pPr>
            <w:r>
              <w:t>Human Services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5E107C" w:rsidP="00EF17BC">
            <w:pPr>
              <w:pStyle w:val="10pointItalics"/>
            </w:pPr>
            <w:bookmarkStart w:id="2" w:name="UserFullName"/>
            <w:bookmarkEnd w:id="2"/>
            <w:r>
              <w:t>Sarah Schmidt</w:t>
            </w:r>
          </w:p>
          <w:p w:rsidR="00EF17BC" w:rsidRDefault="005E107C" w:rsidP="00EF17BC">
            <w:pPr>
              <w:pStyle w:val="10pointItalics"/>
              <w:rPr>
                <w:sz w:val="24"/>
              </w:rPr>
            </w:pPr>
            <w:r w:rsidRPr="00C775C2">
              <w:rPr>
                <w:szCs w:val="20"/>
              </w:rPr>
              <w:t>Senior Research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F90E65" w:rsidRDefault="00F90E65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7F3FF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047873" w:rsidRDefault="00047873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7F3FF7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A24" w:rsidRDefault="00A10A24">
      <w:r>
        <w:separator/>
      </w:r>
    </w:p>
  </w:endnote>
  <w:endnote w:type="continuationSeparator" w:id="0">
    <w:p w:rsidR="00A10A24" w:rsidRDefault="00A10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7B1AB3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3023876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A24" w:rsidRDefault="00A10A24">
      <w:r>
        <w:separator/>
      </w:r>
    </w:p>
  </w:footnote>
  <w:footnote w:type="continuationSeparator" w:id="0">
    <w:p w:rsidR="00A10A24" w:rsidRDefault="00A10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FF7" w:rsidRDefault="007F3FF7" w:rsidP="007F3FF7">
    <w:pPr>
      <w:pStyle w:val="Header"/>
      <w:jc w:val="center"/>
    </w:pPr>
    <w:r>
      <w:t>F</w:t>
    </w:r>
    <w:r w:rsidR="009C7043">
      <w:t>E to S</w:t>
    </w:r>
    <w:r>
      <w:t>2506 [1R]</w:t>
    </w:r>
  </w:p>
  <w:p w:rsidR="007F3FF7" w:rsidRDefault="007F3FF7" w:rsidP="007F3FF7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B1AB3">
      <w:rPr>
        <w:noProof/>
      </w:rPr>
      <w:t>2</w:t>
    </w:r>
    <w:r>
      <w:fldChar w:fldCharType="end"/>
    </w:r>
  </w:p>
  <w:p w:rsidR="007F3FF7" w:rsidRDefault="007F3FF7" w:rsidP="007F3FF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E5F8B"/>
    <w:multiLevelType w:val="multilevel"/>
    <w:tmpl w:val="671C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FF7"/>
    <w:rsid w:val="00011EDD"/>
    <w:rsid w:val="00013973"/>
    <w:rsid w:val="00020E90"/>
    <w:rsid w:val="000257FC"/>
    <w:rsid w:val="000333DF"/>
    <w:rsid w:val="00036860"/>
    <w:rsid w:val="00042B0B"/>
    <w:rsid w:val="00047873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073FF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56CB8"/>
    <w:rsid w:val="00261FC7"/>
    <w:rsid w:val="00263AA4"/>
    <w:rsid w:val="00275600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4F99"/>
    <w:rsid w:val="003C5892"/>
    <w:rsid w:val="003C6FD3"/>
    <w:rsid w:val="003D4453"/>
    <w:rsid w:val="00407C9E"/>
    <w:rsid w:val="0041022E"/>
    <w:rsid w:val="004149CC"/>
    <w:rsid w:val="00426C11"/>
    <w:rsid w:val="00444F89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265A5"/>
    <w:rsid w:val="00536F40"/>
    <w:rsid w:val="005470F3"/>
    <w:rsid w:val="00570997"/>
    <w:rsid w:val="00577AA8"/>
    <w:rsid w:val="005850CE"/>
    <w:rsid w:val="00592EC1"/>
    <w:rsid w:val="005A6D23"/>
    <w:rsid w:val="005B33C8"/>
    <w:rsid w:val="005C1947"/>
    <w:rsid w:val="005C1E9D"/>
    <w:rsid w:val="005E03E7"/>
    <w:rsid w:val="005E107C"/>
    <w:rsid w:val="005E75AB"/>
    <w:rsid w:val="00601F73"/>
    <w:rsid w:val="00625D15"/>
    <w:rsid w:val="00641234"/>
    <w:rsid w:val="00651611"/>
    <w:rsid w:val="00653AE2"/>
    <w:rsid w:val="006671C7"/>
    <w:rsid w:val="006917CF"/>
    <w:rsid w:val="00692BD4"/>
    <w:rsid w:val="00697368"/>
    <w:rsid w:val="006B22F3"/>
    <w:rsid w:val="006B2FD5"/>
    <w:rsid w:val="006B5C2D"/>
    <w:rsid w:val="006B6C16"/>
    <w:rsid w:val="006D6F6C"/>
    <w:rsid w:val="006F239A"/>
    <w:rsid w:val="006F505D"/>
    <w:rsid w:val="006F7203"/>
    <w:rsid w:val="0070737A"/>
    <w:rsid w:val="00722AEF"/>
    <w:rsid w:val="00737A6C"/>
    <w:rsid w:val="00743F01"/>
    <w:rsid w:val="00744173"/>
    <w:rsid w:val="00744AE4"/>
    <w:rsid w:val="007578A7"/>
    <w:rsid w:val="00763D60"/>
    <w:rsid w:val="007833B1"/>
    <w:rsid w:val="007920AC"/>
    <w:rsid w:val="007A0F7E"/>
    <w:rsid w:val="007A42C5"/>
    <w:rsid w:val="007A65A1"/>
    <w:rsid w:val="007B1AB3"/>
    <w:rsid w:val="007B1FCF"/>
    <w:rsid w:val="007C4620"/>
    <w:rsid w:val="007D3BC0"/>
    <w:rsid w:val="007E337B"/>
    <w:rsid w:val="007E5EB3"/>
    <w:rsid w:val="007F3FF7"/>
    <w:rsid w:val="00804E41"/>
    <w:rsid w:val="00811BC0"/>
    <w:rsid w:val="008231E8"/>
    <w:rsid w:val="008266B7"/>
    <w:rsid w:val="00854B89"/>
    <w:rsid w:val="00855555"/>
    <w:rsid w:val="00864D25"/>
    <w:rsid w:val="00881BED"/>
    <w:rsid w:val="00881EF3"/>
    <w:rsid w:val="00883E7C"/>
    <w:rsid w:val="00886261"/>
    <w:rsid w:val="00894971"/>
    <w:rsid w:val="008C0341"/>
    <w:rsid w:val="008D5731"/>
    <w:rsid w:val="008E1349"/>
    <w:rsid w:val="00924E43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C7043"/>
    <w:rsid w:val="009D4BC2"/>
    <w:rsid w:val="009D5E5F"/>
    <w:rsid w:val="009D62B4"/>
    <w:rsid w:val="009E1448"/>
    <w:rsid w:val="009E3E41"/>
    <w:rsid w:val="00A05A06"/>
    <w:rsid w:val="00A10A24"/>
    <w:rsid w:val="00A164F2"/>
    <w:rsid w:val="00A26FCF"/>
    <w:rsid w:val="00A31FA5"/>
    <w:rsid w:val="00A34F8C"/>
    <w:rsid w:val="00A359DA"/>
    <w:rsid w:val="00A37886"/>
    <w:rsid w:val="00A40225"/>
    <w:rsid w:val="00A63176"/>
    <w:rsid w:val="00A70D0C"/>
    <w:rsid w:val="00A76A4D"/>
    <w:rsid w:val="00A92BC2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B181F"/>
    <w:rsid w:val="00BF47F9"/>
    <w:rsid w:val="00C07688"/>
    <w:rsid w:val="00C214C1"/>
    <w:rsid w:val="00C260AB"/>
    <w:rsid w:val="00C32933"/>
    <w:rsid w:val="00C3314D"/>
    <w:rsid w:val="00C75246"/>
    <w:rsid w:val="00C80B0B"/>
    <w:rsid w:val="00C91EDF"/>
    <w:rsid w:val="00C97447"/>
    <w:rsid w:val="00CC6622"/>
    <w:rsid w:val="00CD2B97"/>
    <w:rsid w:val="00D06C50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A5259"/>
    <w:rsid w:val="00DC2149"/>
    <w:rsid w:val="00DC789F"/>
    <w:rsid w:val="00DC7F49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A3D56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90E65"/>
    <w:rsid w:val="00FA6D2B"/>
    <w:rsid w:val="00FB15DB"/>
    <w:rsid w:val="00FC2DB3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D3F978D9-9EDB-423B-B394-6C9A2EC7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729</Words>
  <Characters>4277</Characters>
  <Application>Microsoft Office Word</Application>
  <DocSecurity>0</DocSecurity>
  <Lines>102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S2506 1R  FISCAL ESTIMATE</vt:lpstr>
    </vt:vector>
  </TitlesOfParts>
  <Manager>Sarah Schmidt; R229</Manager>
  <Company>Office of Legislative Services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S2506 1R  FISCAL ESTIMATE</dc:title>
  <dc:subject>21-2554</dc:subject>
  <dc:creator>Senator GOPAL</dc:creator>
  <cp:keywords>S2506|2|HS |285|219|219|!||</cp:keywords>
  <dc:description>sponsor 5/17</dc:description>
  <cp:lastModifiedBy>Bell, Careema</cp:lastModifiedBy>
  <cp:revision>2</cp:revision>
  <dcterms:created xsi:type="dcterms:W3CDTF">2021-05-20T17:51:00Z</dcterms:created>
  <dcterms:modified xsi:type="dcterms:W3CDTF">2021-05-20T17:51:00Z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