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79BAE"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A5C6230" w14:textId="77777777" w:rsidR="00407C9E" w:rsidRPr="00407C9E" w:rsidRDefault="00000B20" w:rsidP="00407C9E">
      <w:pPr>
        <w:pStyle w:val="NoteOrEstimate"/>
      </w:pPr>
      <w:r>
        <w:t>LEGISLATIVE FISCAL ESTIMATE</w:t>
      </w:r>
    </w:p>
    <w:p w14:paraId="252FAE92" w14:textId="77777777" w:rsidR="003C5892" w:rsidRDefault="00000B2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2525</w:t>
      </w:r>
    </w:p>
    <w:p w14:paraId="3148D66E" w14:textId="77777777" w:rsidR="003C5892" w:rsidRPr="00353325" w:rsidRDefault="003C5892" w:rsidP="00353325">
      <w:pPr>
        <w:pStyle w:val="StateFormat"/>
      </w:pPr>
      <w:r>
        <w:t xml:space="preserve">STATE OF NEW </w:t>
      </w:r>
      <w:smartTag w:uri="urn:schemas-microsoft-com:office:smarttags" w:element="place">
        <w:r>
          <w:t>JERSEY</w:t>
        </w:r>
      </w:smartTag>
    </w:p>
    <w:p w14:paraId="52570710" w14:textId="7E21E437" w:rsidR="00353325" w:rsidRDefault="008400D4" w:rsidP="008400D4">
      <w:pPr>
        <w:pStyle w:val="BillNo"/>
      </w:pPr>
      <w:r>
        <w:t>219th LEGISLATURE</w:t>
      </w:r>
    </w:p>
    <w:p w14:paraId="6FB6C721" w14:textId="753D1FAB" w:rsidR="00353325" w:rsidRDefault="00353325" w:rsidP="00353325"/>
    <w:p w14:paraId="44F4CF8B" w14:textId="498B38BB" w:rsidR="008400D4" w:rsidRDefault="008400D4" w:rsidP="008400D4">
      <w:pPr>
        <w:jc w:val="center"/>
      </w:pPr>
      <w:r>
        <w:t>DATED: JUNE 12, 2020</w:t>
      </w:r>
    </w:p>
    <w:p w14:paraId="4741FCC7" w14:textId="7D0C40FC" w:rsidR="008400D4" w:rsidRDefault="008400D4" w:rsidP="00353325"/>
    <w:p w14:paraId="5A2608B1" w14:textId="77777777" w:rsidR="008400D4" w:rsidRDefault="008400D4" w:rsidP="00353325"/>
    <w:p w14:paraId="5202206B"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36A28436"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63703D35" w14:textId="77777777">
        <w:trPr>
          <w:trHeight w:val="576"/>
        </w:trPr>
        <w:tc>
          <w:tcPr>
            <w:tcW w:w="2333" w:type="dxa"/>
          </w:tcPr>
          <w:p w14:paraId="13B6CF3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6737D195" w14:textId="77777777" w:rsidR="003C5892" w:rsidRDefault="00F5004A" w:rsidP="00515AC5">
            <w:r w:rsidRPr="00F5004A">
              <w:t>Expands powers and duties of State Chief Diversity Officer to promote diversity in State government and public contracting; makes officer member to State Investment Council.</w:t>
            </w:r>
          </w:p>
        </w:tc>
      </w:tr>
      <w:tr w:rsidR="003C5892" w14:paraId="1A12AF1C" w14:textId="77777777">
        <w:trPr>
          <w:trHeight w:val="576"/>
        </w:trPr>
        <w:tc>
          <w:tcPr>
            <w:tcW w:w="2333" w:type="dxa"/>
          </w:tcPr>
          <w:p w14:paraId="63E912A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7F7DD99F" w14:textId="28D086DB" w:rsidR="003C5892" w:rsidRDefault="00B63B82" w:rsidP="00B63B82">
            <w:r>
              <w:t xml:space="preserve">Potential </w:t>
            </w:r>
            <w:r w:rsidR="002A07AA">
              <w:t xml:space="preserve">annual </w:t>
            </w:r>
            <w:r>
              <w:t>expenditure increase.</w:t>
            </w:r>
          </w:p>
        </w:tc>
      </w:tr>
      <w:tr w:rsidR="003C5892" w14:paraId="40D89AF1" w14:textId="77777777">
        <w:trPr>
          <w:trHeight w:val="576"/>
        </w:trPr>
        <w:tc>
          <w:tcPr>
            <w:tcW w:w="2333" w:type="dxa"/>
          </w:tcPr>
          <w:p w14:paraId="59D492D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4B135CB6" w14:textId="77777777" w:rsidR="003C5892" w:rsidRDefault="00F5004A" w:rsidP="00515AC5">
            <w:r>
              <w:t>Department of the Treasury</w:t>
            </w:r>
          </w:p>
        </w:tc>
      </w:tr>
    </w:tbl>
    <w:p w14:paraId="50BCEDCF"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7AFC0B5E"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510"/>
        <w:gridCol w:w="5850"/>
        <w:gridCol w:w="15"/>
      </w:tblGrid>
      <w:tr w:rsidR="00C75246" w14:paraId="50366684" w14:textId="77777777">
        <w:trPr>
          <w:trHeight w:val="410"/>
        </w:trPr>
        <w:tc>
          <w:tcPr>
            <w:tcW w:w="9375" w:type="dxa"/>
            <w:gridSpan w:val="3"/>
            <w:tcBorders>
              <w:top w:val="nil"/>
              <w:left w:val="nil"/>
              <w:bottom w:val="nil"/>
              <w:right w:val="nil"/>
            </w:tcBorders>
            <w:vAlign w:val="bottom"/>
          </w:tcPr>
          <w:p w14:paraId="324D07F1"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63B82" w14:paraId="5AA35C1F" w14:textId="77777777" w:rsidTr="00B63B82">
        <w:trPr>
          <w:gridAfter w:val="1"/>
          <w:wAfter w:w="15" w:type="dxa"/>
          <w:trHeight w:val="410"/>
        </w:trPr>
        <w:tc>
          <w:tcPr>
            <w:tcW w:w="3510" w:type="dxa"/>
            <w:tcBorders>
              <w:top w:val="single" w:sz="6" w:space="0" w:color="auto"/>
              <w:left w:val="single" w:sz="6" w:space="0" w:color="auto"/>
              <w:bottom w:val="single" w:sz="12" w:space="0" w:color="auto"/>
              <w:right w:val="nil"/>
            </w:tcBorders>
            <w:shd w:val="pct20" w:color="auto" w:fill="auto"/>
            <w:vAlign w:val="bottom"/>
          </w:tcPr>
          <w:p w14:paraId="5207B81C" w14:textId="77777777" w:rsidR="00B63B82" w:rsidRPr="00F11982" w:rsidRDefault="00B63B8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850" w:type="dxa"/>
            <w:tcBorders>
              <w:top w:val="single" w:sz="6" w:space="0" w:color="auto"/>
              <w:left w:val="nil"/>
              <w:bottom w:val="single" w:sz="12" w:space="0" w:color="auto"/>
              <w:right w:val="single" w:sz="6" w:space="0" w:color="auto"/>
            </w:tcBorders>
            <w:shd w:val="pct20" w:color="auto" w:fill="auto"/>
            <w:vAlign w:val="bottom"/>
          </w:tcPr>
          <w:p w14:paraId="0D2EE211" w14:textId="77777777" w:rsidR="00B63B82" w:rsidRPr="00F11982" w:rsidRDefault="00B63B8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2020 and Thereafter</w:t>
            </w:r>
          </w:p>
        </w:tc>
      </w:tr>
      <w:tr w:rsidR="00B63B82" w14:paraId="5EE3CA8D" w14:textId="77777777" w:rsidTr="00B63B82">
        <w:trPr>
          <w:gridAfter w:val="1"/>
          <w:wAfter w:w="15" w:type="dxa"/>
          <w:trHeight w:val="410"/>
        </w:trPr>
        <w:tc>
          <w:tcPr>
            <w:tcW w:w="3510" w:type="dxa"/>
            <w:tcBorders>
              <w:top w:val="nil"/>
              <w:left w:val="single" w:sz="6" w:space="0" w:color="auto"/>
              <w:bottom w:val="nil"/>
              <w:right w:val="nil"/>
            </w:tcBorders>
            <w:tcMar>
              <w:bottom w:w="29" w:type="dxa"/>
            </w:tcMar>
            <w:vAlign w:val="bottom"/>
          </w:tcPr>
          <w:p w14:paraId="48120912" w14:textId="77777777" w:rsidR="00B63B82" w:rsidRPr="00F11982" w:rsidRDefault="00B63B82" w:rsidP="00B63B82">
            <w:pPr>
              <w:tabs>
                <w:tab w:val="left" w:pos="360"/>
                <w:tab w:val="left" w:pos="720"/>
                <w:tab w:val="left" w:pos="1440"/>
                <w:tab w:val="left" w:pos="2160"/>
                <w:tab w:val="left" w:pos="2880"/>
                <w:tab w:val="left" w:pos="3600"/>
                <w:tab w:val="left" w:pos="4320"/>
                <w:tab w:val="left" w:pos="5040"/>
              </w:tabs>
              <w:rPr>
                <w:b/>
              </w:rPr>
            </w:pPr>
            <w:r>
              <w:rPr>
                <w:b/>
              </w:rPr>
              <w:t>Potential Expenditure Increase</w:t>
            </w:r>
          </w:p>
        </w:tc>
        <w:tc>
          <w:tcPr>
            <w:tcW w:w="5850" w:type="dxa"/>
            <w:tcBorders>
              <w:top w:val="nil"/>
              <w:left w:val="nil"/>
              <w:bottom w:val="nil"/>
              <w:right w:val="single" w:sz="6" w:space="0" w:color="auto"/>
            </w:tcBorders>
            <w:tcMar>
              <w:bottom w:w="29" w:type="dxa"/>
            </w:tcMar>
            <w:vAlign w:val="bottom"/>
          </w:tcPr>
          <w:p w14:paraId="76F2E262" w14:textId="77777777" w:rsidR="00B63B82" w:rsidRDefault="00B63B8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68201864" w14:textId="7777777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63DE744A"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3254A88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4D2ABC4" w14:textId="7202BD3F" w:rsidR="000D7CF2" w:rsidRDefault="00B63B82" w:rsidP="00CE13B1">
      <w:pPr>
        <w:pStyle w:val="StyleBulletedSymbolsymbol"/>
      </w:pPr>
      <w:r w:rsidRPr="00B63B82">
        <w:t xml:space="preserve">The </w:t>
      </w:r>
      <w:r>
        <w:t>Office of Legislative Services (</w:t>
      </w:r>
      <w:r w:rsidRPr="00B63B82">
        <w:t>OLS</w:t>
      </w:r>
      <w:r>
        <w:t>)</w:t>
      </w:r>
      <w:r w:rsidRPr="00B63B82">
        <w:t xml:space="preserve"> surmises this bill may increase </w:t>
      </w:r>
      <w:r w:rsidR="002A07AA">
        <w:t xml:space="preserve">annual </w:t>
      </w:r>
      <w:r w:rsidRPr="00B63B82">
        <w:t xml:space="preserve">State costs if the Office of Diversity and Inclusion and the State’s Chief Diversity Officer are required to hire additional staff </w:t>
      </w:r>
      <w:bookmarkStart w:id="2" w:name="_Hlk42597713"/>
      <w:r w:rsidR="005462B8">
        <w:t xml:space="preserve">or invest in new </w:t>
      </w:r>
      <w:r w:rsidR="00E850A3">
        <w:t>technology</w:t>
      </w:r>
      <w:r w:rsidR="005462B8">
        <w:t xml:space="preserve"> </w:t>
      </w:r>
      <w:bookmarkEnd w:id="2"/>
      <w:r w:rsidRPr="00B63B82">
        <w:t>to satisfy the bill’s requirements</w:t>
      </w:r>
      <w:r w:rsidR="005462B8">
        <w:t>.</w:t>
      </w:r>
    </w:p>
    <w:p w14:paraId="51148526" w14:textId="4263F307" w:rsidR="00B63B82" w:rsidRDefault="00B63B82" w:rsidP="00CE13B1">
      <w:pPr>
        <w:pStyle w:val="StyleBulletedSymbolsymbol"/>
      </w:pPr>
      <w:r>
        <w:t>The OLS cannot predict future employment</w:t>
      </w:r>
      <w:r w:rsidR="00BE47B4">
        <w:t xml:space="preserve"> actions</w:t>
      </w:r>
      <w:r>
        <w:t xml:space="preserve"> </w:t>
      </w:r>
      <w:r w:rsidR="005462B8">
        <w:t>or</w:t>
      </w:r>
      <w:r w:rsidR="00BE47B4">
        <w:t xml:space="preserve"> </w:t>
      </w:r>
      <w:r w:rsidR="005462B8">
        <w:t xml:space="preserve">possible </w:t>
      </w:r>
      <w:r w:rsidR="00E850A3">
        <w:t xml:space="preserve">technology </w:t>
      </w:r>
      <w:r w:rsidR="00BE47B4">
        <w:t>changes that may be made by</w:t>
      </w:r>
      <w:r>
        <w:t xml:space="preserve"> the Executive but notes that </w:t>
      </w:r>
      <w:r w:rsidR="002A07AA">
        <w:t>some</w:t>
      </w:r>
      <w:r>
        <w:t xml:space="preserve"> of the requirements prescribed in the bill appear to be current responsibilities of that office and the Chief Diversity Officer.</w:t>
      </w:r>
    </w:p>
    <w:p w14:paraId="1B44E1E4" w14:textId="77777777" w:rsidR="00B63B82" w:rsidRDefault="00B63B82" w:rsidP="00CE13B1">
      <w:pPr>
        <w:pStyle w:val="StyleBulletedSymbolsymbol"/>
      </w:pPr>
      <w:r w:rsidRPr="00B63B82">
        <w:t>The OLS does not expect adding the Chief Diversity Officer to the State Investment Council to have a fiscal impact.</w:t>
      </w:r>
    </w:p>
    <w:p w14:paraId="3C9AAE90"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5278FC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9C36105" w14:textId="56C8A2FA" w:rsidR="00F5004A" w:rsidRDefault="00D0072C" w:rsidP="00450BBC">
      <w:r>
        <w:t xml:space="preserve">      </w:t>
      </w:r>
      <w:r w:rsidR="00F5004A">
        <w:t xml:space="preserve">This bill expands the roles and responsibilities of the State’s Chief Diversity Officer. </w:t>
      </w:r>
      <w:r w:rsidR="003A3257">
        <w:t xml:space="preserve"> </w:t>
      </w:r>
      <w:r w:rsidR="00F5004A">
        <w:t xml:space="preserve">Currently, the Chief Diversity Officer is responsible for monitoring the State’s public contracting process to compile information on the awarding of contracts to minority-owned and women-owned businesses.  </w:t>
      </w:r>
      <w:r w:rsidR="00E336E5">
        <w:t>The bill requires the Chief Diversity Officer to</w:t>
      </w:r>
      <w:r w:rsidR="00F5004A">
        <w:t xml:space="preserve"> be responsible for promoting diversity and inclusion within State government by developing a Statewide diversity and inclusion plan and ensuring that diverse candidates are considered for State positions</w:t>
      </w:r>
      <w:r w:rsidR="002A07AA">
        <w:t>. It also requires the office to oversee the implementation and utilization of a Statewide software system that monitors and tracks State agency, college, and university minority-owned and women-owned business enterprise spending in real time, provide</w:t>
      </w:r>
      <w:r w:rsidR="006D63BB">
        <w:t>s</w:t>
      </w:r>
      <w:r w:rsidR="002A07AA">
        <w:t xml:space="preserve"> analysis of agency utilization goals, and alert</w:t>
      </w:r>
      <w:r w:rsidR="006D63BB">
        <w:t>s</w:t>
      </w:r>
      <w:r w:rsidR="002A07AA">
        <w:t xml:space="preserve"> agencies when current spending patterns are projected to not reach those goals </w:t>
      </w:r>
      <w:r w:rsidR="00450BBC">
        <w:t xml:space="preserve"> </w:t>
      </w:r>
      <w:r w:rsidR="00F5004A">
        <w:t xml:space="preserve"> This bill</w:t>
      </w:r>
      <w:r w:rsidR="002A07AA">
        <w:t xml:space="preserve"> also</w:t>
      </w:r>
      <w:r w:rsidR="00F5004A">
        <w:t xml:space="preserve"> requires the Chief Diversity Officer to serve as a member of the State Investment Council.</w:t>
      </w:r>
    </w:p>
    <w:p w14:paraId="476DB83C" w14:textId="48500444" w:rsidR="00255944" w:rsidRDefault="00255944" w:rsidP="002D7863">
      <w:pPr>
        <w:tabs>
          <w:tab w:val="left" w:pos="360"/>
          <w:tab w:val="left" w:pos="720"/>
          <w:tab w:val="left" w:pos="1440"/>
          <w:tab w:val="left" w:pos="2160"/>
          <w:tab w:val="left" w:pos="2880"/>
          <w:tab w:val="left" w:pos="3600"/>
          <w:tab w:val="left" w:pos="4320"/>
          <w:tab w:val="left" w:pos="5040"/>
        </w:tabs>
      </w:pPr>
    </w:p>
    <w:p w14:paraId="40C08177" w14:textId="77777777" w:rsidR="008400D4" w:rsidRDefault="008400D4" w:rsidP="002D7863">
      <w:pPr>
        <w:tabs>
          <w:tab w:val="left" w:pos="360"/>
          <w:tab w:val="left" w:pos="720"/>
          <w:tab w:val="left" w:pos="1440"/>
          <w:tab w:val="left" w:pos="2160"/>
          <w:tab w:val="left" w:pos="2880"/>
          <w:tab w:val="left" w:pos="3600"/>
          <w:tab w:val="left" w:pos="4320"/>
          <w:tab w:val="left" w:pos="5040"/>
        </w:tabs>
      </w:pPr>
    </w:p>
    <w:p w14:paraId="5741B135"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0E382F2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C767A9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0848960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3B0F285"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5004A">
        <w:t>None received.</w:t>
      </w:r>
    </w:p>
    <w:p w14:paraId="1654BFF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C501229"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06D59BB2" w14:textId="3E8AEB80" w:rsidR="00255944" w:rsidRDefault="006B7B1C" w:rsidP="002D7863">
      <w:pPr>
        <w:tabs>
          <w:tab w:val="left" w:pos="360"/>
          <w:tab w:val="left" w:pos="720"/>
          <w:tab w:val="left" w:pos="1440"/>
          <w:tab w:val="left" w:pos="2160"/>
          <w:tab w:val="left" w:pos="2880"/>
          <w:tab w:val="left" w:pos="3600"/>
          <w:tab w:val="left" w:pos="4320"/>
          <w:tab w:val="left" w:pos="5040"/>
        </w:tabs>
      </w:pPr>
      <w:r>
        <w:tab/>
        <w:t xml:space="preserve">The OLS surmises this bill may increase </w:t>
      </w:r>
      <w:r w:rsidR="002A07AA">
        <w:t xml:space="preserve">annual </w:t>
      </w:r>
      <w:r>
        <w:t xml:space="preserve">State costs if </w:t>
      </w:r>
      <w:r w:rsidR="00B63B82">
        <w:t xml:space="preserve">the Office of Diversity and Inclusion and the State’s Chief Diversity Officer are required to hire additional staff </w:t>
      </w:r>
      <w:r w:rsidR="005462B8">
        <w:t xml:space="preserve">or invest in new </w:t>
      </w:r>
      <w:r w:rsidR="002A07AA">
        <w:t>technology</w:t>
      </w:r>
      <w:r w:rsidR="005462B8">
        <w:t xml:space="preserve"> </w:t>
      </w:r>
      <w:r w:rsidR="00B63B82">
        <w:t>to satisfy the bill’s requirements.  The OLS does not expect adding the Chief Diversity Officer to the State Investment Council to have a fiscal impact.</w:t>
      </w:r>
    </w:p>
    <w:p w14:paraId="4BC2A540" w14:textId="1786929A" w:rsidR="00255944" w:rsidRDefault="00255944" w:rsidP="007E18A8">
      <w:pPr>
        <w:tabs>
          <w:tab w:val="left" w:pos="360"/>
          <w:tab w:val="left" w:pos="720"/>
          <w:tab w:val="left" w:pos="1440"/>
          <w:tab w:val="left" w:pos="2160"/>
          <w:tab w:val="left" w:pos="2880"/>
          <w:tab w:val="left" w:pos="3600"/>
          <w:tab w:val="left" w:pos="4320"/>
          <w:tab w:val="left" w:pos="5040"/>
        </w:tabs>
      </w:pPr>
      <w:r>
        <w:tab/>
      </w:r>
      <w:r w:rsidR="007E18A8">
        <w:t xml:space="preserve">The OLS notes that the Chief Diversity Officer position currently exists within the State Office of Diversity and Inclusion in the Department of the Treasury.  According to the office’s website, the office is responsible for, but not limited to: 1) developing training curriculum that provides for core competencies in diversity, equity, and inclusion; 2) collaboration with Cabinet members and appointing authorities to identify diverse workforce talent; and 3) the development of a statewide strategic </w:t>
      </w:r>
      <w:r w:rsidR="006E106B">
        <w:t>d</w:t>
      </w:r>
      <w:r w:rsidR="007E18A8">
        <w:t xml:space="preserve">iversity and </w:t>
      </w:r>
      <w:r w:rsidR="006E106B">
        <w:t>i</w:t>
      </w:r>
      <w:r w:rsidR="007E18A8">
        <w:t>nclusion plan designed to provide for accountability, measure performance</w:t>
      </w:r>
      <w:r w:rsidR="003B3135">
        <w:t>,</w:t>
      </w:r>
      <w:r w:rsidR="007E18A8">
        <w:t xml:space="preserve"> and centralize processes and procedures across state departments, agencies, authorities, colleges</w:t>
      </w:r>
      <w:r w:rsidR="006E106B">
        <w:t>,</w:t>
      </w:r>
      <w:r w:rsidR="007E18A8">
        <w:t xml:space="preserve"> and universities.  The bill appears to codify in State law </w:t>
      </w:r>
      <w:r w:rsidR="003B3135">
        <w:t>some</w:t>
      </w:r>
      <w:r w:rsidR="007E18A8">
        <w:t xml:space="preserve"> of the responsibilities currently </w:t>
      </w:r>
      <w:r w:rsidR="006B7B1C">
        <w:t xml:space="preserve">under </w:t>
      </w:r>
      <w:r w:rsidR="003B3135">
        <w:t xml:space="preserve">the </w:t>
      </w:r>
      <w:r w:rsidR="007E18A8">
        <w:t>Chief Diversity Officer’s purview</w:t>
      </w:r>
      <w:r w:rsidR="000D7CF2">
        <w:t xml:space="preserve"> while also providing for additional responsibilities</w:t>
      </w:r>
      <w:r w:rsidR="007E18A8">
        <w:t xml:space="preserve">.  </w:t>
      </w:r>
      <w:r w:rsidR="000D7CF2">
        <w:t>Those a</w:t>
      </w:r>
      <w:r w:rsidR="007E18A8">
        <w:t xml:space="preserve">dditional responsibilities </w:t>
      </w:r>
      <w:r w:rsidR="006B7B1C">
        <w:t xml:space="preserve">could </w:t>
      </w:r>
      <w:r w:rsidR="007E18A8">
        <w:t xml:space="preserve">lead to </w:t>
      </w:r>
      <w:r w:rsidR="006B7B1C">
        <w:t>the hiring of more staff</w:t>
      </w:r>
      <w:r w:rsidR="005462B8">
        <w:t xml:space="preserve"> and possib</w:t>
      </w:r>
      <w:r w:rsidR="003B3135">
        <w:t>le</w:t>
      </w:r>
      <w:r w:rsidR="005462B8">
        <w:t xml:space="preserve"> investment in new </w:t>
      </w:r>
      <w:r w:rsidR="003B3135">
        <w:t>technology</w:t>
      </w:r>
      <w:r w:rsidR="007E18A8">
        <w:t>, but the OLS cannot predict</w:t>
      </w:r>
      <w:r w:rsidR="003B3135">
        <w:t xml:space="preserve"> the</w:t>
      </w:r>
      <w:r w:rsidR="007E18A8">
        <w:t xml:space="preserve"> actions</w:t>
      </w:r>
      <w:r w:rsidR="003B3135">
        <w:t xml:space="preserve"> </w:t>
      </w:r>
      <w:r w:rsidR="007E18A8">
        <w:t>the Executive</w:t>
      </w:r>
      <w:r w:rsidR="003B3135">
        <w:t xml:space="preserve"> may take on these fronts</w:t>
      </w:r>
      <w:r w:rsidR="007E18A8">
        <w:t xml:space="preserve">. </w:t>
      </w:r>
    </w:p>
    <w:p w14:paraId="72FEB616" w14:textId="5EA9A612" w:rsidR="00CD0FF4" w:rsidRDefault="00CD0FF4" w:rsidP="007E18A8">
      <w:pPr>
        <w:tabs>
          <w:tab w:val="left" w:pos="360"/>
          <w:tab w:val="left" w:pos="720"/>
          <w:tab w:val="left" w:pos="1440"/>
          <w:tab w:val="left" w:pos="2160"/>
          <w:tab w:val="left" w:pos="2880"/>
          <w:tab w:val="left" w:pos="3600"/>
          <w:tab w:val="left" w:pos="4320"/>
          <w:tab w:val="left" w:pos="5040"/>
        </w:tabs>
      </w:pPr>
    </w:p>
    <w:p w14:paraId="054A5AD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52F409AF" w14:textId="77777777" w:rsidTr="008400D4">
        <w:trPr>
          <w:trHeight w:val="403"/>
        </w:trPr>
        <w:tc>
          <w:tcPr>
            <w:tcW w:w="1260" w:type="dxa"/>
            <w:tcBorders>
              <w:top w:val="nil"/>
              <w:left w:val="nil"/>
              <w:bottom w:val="nil"/>
              <w:right w:val="nil"/>
            </w:tcBorders>
          </w:tcPr>
          <w:p w14:paraId="41216C8A"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3A4DBA62" w14:textId="77777777" w:rsidR="00EF17BC" w:rsidRDefault="00F5004A" w:rsidP="00EF17BC">
            <w:pPr>
              <w:pStyle w:val="10pointItalics"/>
              <w:rPr>
                <w:sz w:val="24"/>
              </w:rPr>
            </w:pPr>
            <w:r>
              <w:t>Revenue, Finance and Appropriations</w:t>
            </w:r>
          </w:p>
        </w:tc>
      </w:tr>
      <w:tr w:rsidR="00EF17BC" w14:paraId="2C61CA80" w14:textId="77777777" w:rsidTr="008400D4">
        <w:trPr>
          <w:trHeight w:val="403"/>
        </w:trPr>
        <w:tc>
          <w:tcPr>
            <w:tcW w:w="1260" w:type="dxa"/>
            <w:tcBorders>
              <w:top w:val="nil"/>
              <w:left w:val="nil"/>
              <w:bottom w:val="nil"/>
              <w:right w:val="nil"/>
            </w:tcBorders>
          </w:tcPr>
          <w:p w14:paraId="77244E5F"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6DF7D82" w14:textId="77777777" w:rsidR="00EF17BC" w:rsidRDefault="00251F03" w:rsidP="00EF17BC">
            <w:pPr>
              <w:pStyle w:val="10pointItalics"/>
            </w:pPr>
            <w:bookmarkStart w:id="3" w:name="UserFullName"/>
            <w:bookmarkEnd w:id="3"/>
            <w:r>
              <w:t xml:space="preserve">Jordan </w:t>
            </w:r>
            <w:r w:rsidR="00F5004A">
              <w:t xml:space="preserve">M. </w:t>
            </w:r>
            <w:r>
              <w:t>DiGiovanni</w:t>
            </w:r>
          </w:p>
          <w:p w14:paraId="06DECCC1" w14:textId="77777777" w:rsidR="00EF17BC" w:rsidRDefault="00F5004A" w:rsidP="00F5004A">
            <w:pPr>
              <w:pStyle w:val="10pointItalics"/>
              <w:rPr>
                <w:sz w:val="24"/>
              </w:rPr>
            </w:pPr>
            <w:r>
              <w:t>Revenue Analyst</w:t>
            </w:r>
          </w:p>
        </w:tc>
      </w:tr>
      <w:tr w:rsidR="00EF17BC" w14:paraId="3BFFA07B" w14:textId="77777777" w:rsidTr="008400D4">
        <w:trPr>
          <w:trHeight w:val="403"/>
        </w:trPr>
        <w:tc>
          <w:tcPr>
            <w:tcW w:w="1260" w:type="dxa"/>
            <w:tcBorders>
              <w:top w:val="nil"/>
              <w:left w:val="nil"/>
              <w:bottom w:val="nil"/>
              <w:right w:val="nil"/>
            </w:tcBorders>
            <w:tcMar>
              <w:top w:w="72" w:type="dxa"/>
            </w:tcMar>
          </w:tcPr>
          <w:p w14:paraId="3EA267CB"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7774A1AC" w14:textId="77777777" w:rsidR="00EF17BC" w:rsidRDefault="00011EDD" w:rsidP="00EF17BC">
            <w:pPr>
              <w:pStyle w:val="10pointItalics"/>
            </w:pPr>
            <w:r>
              <w:t>Frank W. Haines III</w:t>
            </w:r>
          </w:p>
          <w:p w14:paraId="506B35E6" w14:textId="77777777" w:rsidR="00EF17BC" w:rsidRDefault="00EF17BC" w:rsidP="00EF17BC">
            <w:pPr>
              <w:pStyle w:val="10pointItalics"/>
              <w:rPr>
                <w:sz w:val="24"/>
              </w:rPr>
            </w:pPr>
            <w:r>
              <w:t>Legislative Budget and Finance Officer</w:t>
            </w:r>
          </w:p>
        </w:tc>
      </w:tr>
    </w:tbl>
    <w:p w14:paraId="58BC660C" w14:textId="0F95FBA6" w:rsidR="00EF17BC" w:rsidRDefault="00EF17BC" w:rsidP="00EF17BC">
      <w:pPr>
        <w:spacing w:line="287" w:lineRule="atLeast"/>
      </w:pPr>
    </w:p>
    <w:p w14:paraId="07E3B765" w14:textId="77777777" w:rsidR="008400D4" w:rsidRDefault="008400D4" w:rsidP="00EF17BC">
      <w:pPr>
        <w:spacing w:line="287" w:lineRule="atLeast"/>
      </w:pPr>
    </w:p>
    <w:p w14:paraId="4EA3D29E" w14:textId="6A7779DC" w:rsidR="00EF17BC" w:rsidRDefault="00000B2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7DD3E5B0"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451F9F87"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00B2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78160" w14:textId="77777777" w:rsidR="00FA1CA9" w:rsidRDefault="00FA1CA9">
      <w:r>
        <w:separator/>
      </w:r>
    </w:p>
  </w:endnote>
  <w:endnote w:type="continuationSeparator" w:id="0">
    <w:p w14:paraId="5357C84A" w14:textId="77777777" w:rsidR="00FA1CA9" w:rsidRDefault="00FA1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7DCB1C13" w14:textId="77777777">
      <w:trPr>
        <w:trHeight w:hRule="exact" w:val="144"/>
      </w:trPr>
      <w:tc>
        <w:tcPr>
          <w:tcW w:w="3084" w:type="dxa"/>
          <w:tcBorders>
            <w:bottom w:val="single" w:sz="12" w:space="0" w:color="auto"/>
          </w:tcBorders>
        </w:tcPr>
        <w:p w14:paraId="1B676DF5" w14:textId="77777777" w:rsidR="00E042C5" w:rsidRDefault="00E042C5" w:rsidP="001106B5">
          <w:pPr>
            <w:pStyle w:val="10pointItalics"/>
          </w:pPr>
        </w:p>
      </w:tc>
      <w:tc>
        <w:tcPr>
          <w:tcW w:w="2856" w:type="dxa"/>
          <w:tcBorders>
            <w:bottom w:val="single" w:sz="12" w:space="0" w:color="auto"/>
          </w:tcBorders>
        </w:tcPr>
        <w:p w14:paraId="69F20B45" w14:textId="77777777" w:rsidR="00E042C5" w:rsidRPr="001106B5" w:rsidRDefault="00E042C5">
          <w:pPr>
            <w:pStyle w:val="Footer"/>
            <w:rPr>
              <w:noProof/>
              <w:sz w:val="20"/>
              <w:szCs w:val="20"/>
            </w:rPr>
          </w:pPr>
        </w:p>
      </w:tc>
      <w:tc>
        <w:tcPr>
          <w:tcW w:w="3420" w:type="dxa"/>
          <w:tcBorders>
            <w:bottom w:val="single" w:sz="12" w:space="0" w:color="auto"/>
          </w:tcBorders>
        </w:tcPr>
        <w:p w14:paraId="05A749E9" w14:textId="77777777" w:rsidR="00E042C5" w:rsidRDefault="00E042C5" w:rsidP="001106B5">
          <w:pPr>
            <w:pStyle w:val="10pointItalics"/>
          </w:pPr>
        </w:p>
      </w:tc>
    </w:tr>
    <w:tr w:rsidR="00E042C5" w14:paraId="3788F544" w14:textId="77777777">
      <w:trPr>
        <w:trHeight w:val="887"/>
      </w:trPr>
      <w:tc>
        <w:tcPr>
          <w:tcW w:w="3084" w:type="dxa"/>
          <w:tcBorders>
            <w:top w:val="single" w:sz="12" w:space="0" w:color="auto"/>
          </w:tcBorders>
          <w:tcMar>
            <w:top w:w="29" w:type="dxa"/>
            <w:left w:w="115" w:type="dxa"/>
            <w:right w:w="115" w:type="dxa"/>
          </w:tcMar>
          <w:vAlign w:val="bottom"/>
        </w:tcPr>
        <w:p w14:paraId="7400FA16" w14:textId="77777777" w:rsidR="00E042C5" w:rsidRDefault="00E042C5" w:rsidP="00125D26">
          <w:pPr>
            <w:pStyle w:val="10pointItalics"/>
            <w:jc w:val="center"/>
          </w:pPr>
          <w:r>
            <w:t>Office of Legislative Services</w:t>
          </w:r>
        </w:p>
        <w:p w14:paraId="6487217D" w14:textId="77777777" w:rsidR="00E042C5" w:rsidRDefault="00E042C5" w:rsidP="00125D26">
          <w:pPr>
            <w:pStyle w:val="10pointItalics"/>
            <w:jc w:val="center"/>
          </w:pPr>
          <w:r>
            <w:t>State House Annex</w:t>
          </w:r>
        </w:p>
        <w:p w14:paraId="2F1CB039"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7AA13F30"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17021564" w14:textId="77777777" w:rsidR="00E042C5" w:rsidRDefault="009A39C4">
          <w:pPr>
            <w:pStyle w:val="Footer"/>
          </w:pPr>
          <w:r>
            <w:rPr>
              <w:noProof/>
              <w:sz w:val="20"/>
              <w:szCs w:val="20"/>
            </w:rPr>
            <w:object w:dxaOrig="1440" w:dyaOrig="1440" w14:anchorId="0762AB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3469055" r:id="rId2"/>
            </w:object>
          </w:r>
        </w:p>
      </w:tc>
      <w:tc>
        <w:tcPr>
          <w:tcW w:w="3420" w:type="dxa"/>
          <w:tcBorders>
            <w:top w:val="single" w:sz="12" w:space="0" w:color="auto"/>
          </w:tcBorders>
          <w:tcMar>
            <w:top w:w="29" w:type="dxa"/>
            <w:left w:w="115" w:type="dxa"/>
            <w:right w:w="115" w:type="dxa"/>
          </w:tcMar>
          <w:vAlign w:val="bottom"/>
        </w:tcPr>
        <w:p w14:paraId="45FB6808" w14:textId="77777777" w:rsidR="00E042C5" w:rsidRDefault="00E042C5" w:rsidP="00125D26">
          <w:pPr>
            <w:pStyle w:val="10pointItalics"/>
            <w:jc w:val="center"/>
          </w:pPr>
          <w:r>
            <w:t>Legislative Budget and Finance Office</w:t>
          </w:r>
        </w:p>
        <w:p w14:paraId="58D2D86A" w14:textId="77777777" w:rsidR="00E042C5" w:rsidRDefault="00E042C5" w:rsidP="00125D26">
          <w:pPr>
            <w:pStyle w:val="10pointItalics"/>
            <w:jc w:val="center"/>
          </w:pPr>
          <w:r>
            <w:t>Phone (609) 847-3105</w:t>
          </w:r>
        </w:p>
        <w:p w14:paraId="2BC54EB9" w14:textId="77777777" w:rsidR="00E042C5" w:rsidRDefault="00E042C5" w:rsidP="00125D26">
          <w:pPr>
            <w:pStyle w:val="10pointItalics"/>
            <w:jc w:val="center"/>
          </w:pPr>
          <w:r>
            <w:t>Fax (609) 777-2442</w:t>
          </w:r>
        </w:p>
        <w:p w14:paraId="4B69DE7B" w14:textId="77777777" w:rsidR="00E042C5" w:rsidRDefault="00E042C5" w:rsidP="00125D26">
          <w:pPr>
            <w:pStyle w:val="10pointItalics"/>
            <w:jc w:val="center"/>
          </w:pPr>
          <w:r>
            <w:t>www.njleg.state.nj.us</w:t>
          </w:r>
        </w:p>
      </w:tc>
    </w:tr>
  </w:tbl>
  <w:p w14:paraId="1C3610B7"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4AE45" w14:textId="77777777" w:rsidR="00FA1CA9" w:rsidRDefault="00FA1CA9">
      <w:r>
        <w:separator/>
      </w:r>
    </w:p>
  </w:footnote>
  <w:footnote w:type="continuationSeparator" w:id="0">
    <w:p w14:paraId="28BCA1E3" w14:textId="77777777" w:rsidR="00FA1CA9" w:rsidRDefault="00FA1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C9A65" w14:textId="03A098E4" w:rsidR="00000B20" w:rsidRDefault="00000B20" w:rsidP="00000B20">
    <w:pPr>
      <w:pStyle w:val="Header"/>
      <w:jc w:val="center"/>
    </w:pPr>
    <w:r>
      <w:t xml:space="preserve">FE to S2525 </w:t>
    </w:r>
  </w:p>
  <w:p w14:paraId="033C1785" w14:textId="365F621E" w:rsidR="00000B20" w:rsidRDefault="00000B20" w:rsidP="00000B20">
    <w:pPr>
      <w:pStyle w:val="Header"/>
      <w:jc w:val="center"/>
    </w:pPr>
    <w:r>
      <w:fldChar w:fldCharType="begin"/>
    </w:r>
    <w:r>
      <w:instrText xml:space="preserve"> PAGE  \* MERGEFORMAT </w:instrText>
    </w:r>
    <w:r>
      <w:fldChar w:fldCharType="separate"/>
    </w:r>
    <w:r w:rsidR="008400D4">
      <w:rPr>
        <w:noProof/>
      </w:rPr>
      <w:t>2</w:t>
    </w:r>
    <w:r>
      <w:fldChar w:fldCharType="end"/>
    </w:r>
  </w:p>
  <w:p w14:paraId="335F027D" w14:textId="77777777" w:rsidR="00000B20" w:rsidRDefault="00000B20" w:rsidP="00000B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B20"/>
    <w:rsid w:val="00000B2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7CF2"/>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0AD9"/>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1F03"/>
    <w:rsid w:val="00255944"/>
    <w:rsid w:val="00261FC7"/>
    <w:rsid w:val="00275600"/>
    <w:rsid w:val="00290E57"/>
    <w:rsid w:val="0029229D"/>
    <w:rsid w:val="002977FC"/>
    <w:rsid w:val="002A07AA"/>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3257"/>
    <w:rsid w:val="003A5E75"/>
    <w:rsid w:val="003B3135"/>
    <w:rsid w:val="003B66B0"/>
    <w:rsid w:val="003C23FD"/>
    <w:rsid w:val="003C5892"/>
    <w:rsid w:val="003C6FD3"/>
    <w:rsid w:val="003D4453"/>
    <w:rsid w:val="003F08AF"/>
    <w:rsid w:val="00407C9E"/>
    <w:rsid w:val="0041022E"/>
    <w:rsid w:val="004149CC"/>
    <w:rsid w:val="00450BB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62B8"/>
    <w:rsid w:val="005470F3"/>
    <w:rsid w:val="00570997"/>
    <w:rsid w:val="00577AA8"/>
    <w:rsid w:val="005850CE"/>
    <w:rsid w:val="005A6D23"/>
    <w:rsid w:val="005C1947"/>
    <w:rsid w:val="005C1E9D"/>
    <w:rsid w:val="005D7A64"/>
    <w:rsid w:val="005E03E7"/>
    <w:rsid w:val="005E75AB"/>
    <w:rsid w:val="00601F73"/>
    <w:rsid w:val="00625D15"/>
    <w:rsid w:val="00651611"/>
    <w:rsid w:val="00653AE2"/>
    <w:rsid w:val="006671C7"/>
    <w:rsid w:val="006917CF"/>
    <w:rsid w:val="00692BD4"/>
    <w:rsid w:val="006B22F3"/>
    <w:rsid w:val="006B2FD5"/>
    <w:rsid w:val="006B5C2D"/>
    <w:rsid w:val="006B6C16"/>
    <w:rsid w:val="006B7B1C"/>
    <w:rsid w:val="006D63BB"/>
    <w:rsid w:val="006D6F6C"/>
    <w:rsid w:val="006E106B"/>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18A8"/>
    <w:rsid w:val="007E337B"/>
    <w:rsid w:val="007E5EB3"/>
    <w:rsid w:val="00804E41"/>
    <w:rsid w:val="00811BC0"/>
    <w:rsid w:val="008231E8"/>
    <w:rsid w:val="008266B7"/>
    <w:rsid w:val="008400D4"/>
    <w:rsid w:val="00854B89"/>
    <w:rsid w:val="00855555"/>
    <w:rsid w:val="00881EF3"/>
    <w:rsid w:val="00883E7C"/>
    <w:rsid w:val="00886261"/>
    <w:rsid w:val="00894971"/>
    <w:rsid w:val="008C0341"/>
    <w:rsid w:val="008D5731"/>
    <w:rsid w:val="008E1349"/>
    <w:rsid w:val="00937A78"/>
    <w:rsid w:val="00947B1E"/>
    <w:rsid w:val="00953C08"/>
    <w:rsid w:val="00973C29"/>
    <w:rsid w:val="009A1DEF"/>
    <w:rsid w:val="009A39C4"/>
    <w:rsid w:val="009B14F4"/>
    <w:rsid w:val="009B1B0D"/>
    <w:rsid w:val="009B1C3D"/>
    <w:rsid w:val="009B32DD"/>
    <w:rsid w:val="009C005A"/>
    <w:rsid w:val="009D4BC2"/>
    <w:rsid w:val="009D5E5F"/>
    <w:rsid w:val="009D62B4"/>
    <w:rsid w:val="009E1448"/>
    <w:rsid w:val="009E3E41"/>
    <w:rsid w:val="009E4E18"/>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09ED"/>
    <w:rsid w:val="00B4569E"/>
    <w:rsid w:val="00B45879"/>
    <w:rsid w:val="00B551EB"/>
    <w:rsid w:val="00B55F3D"/>
    <w:rsid w:val="00B63B82"/>
    <w:rsid w:val="00B84AC8"/>
    <w:rsid w:val="00B90F8C"/>
    <w:rsid w:val="00B91C0B"/>
    <w:rsid w:val="00B97E24"/>
    <w:rsid w:val="00BA0BE6"/>
    <w:rsid w:val="00BA2122"/>
    <w:rsid w:val="00BA2F3A"/>
    <w:rsid w:val="00BE47B4"/>
    <w:rsid w:val="00BF47F9"/>
    <w:rsid w:val="00C07688"/>
    <w:rsid w:val="00C260AB"/>
    <w:rsid w:val="00C32933"/>
    <w:rsid w:val="00C3314D"/>
    <w:rsid w:val="00C75246"/>
    <w:rsid w:val="00C80B0B"/>
    <w:rsid w:val="00C91EDF"/>
    <w:rsid w:val="00C97447"/>
    <w:rsid w:val="00CC6622"/>
    <w:rsid w:val="00CD0FF4"/>
    <w:rsid w:val="00D0072C"/>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36E5"/>
    <w:rsid w:val="00E51E95"/>
    <w:rsid w:val="00E5461B"/>
    <w:rsid w:val="00E708C9"/>
    <w:rsid w:val="00E74E35"/>
    <w:rsid w:val="00E75B93"/>
    <w:rsid w:val="00E850A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004A"/>
    <w:rsid w:val="00F51DD4"/>
    <w:rsid w:val="00F64D56"/>
    <w:rsid w:val="00F73621"/>
    <w:rsid w:val="00F82B11"/>
    <w:rsid w:val="00F873F0"/>
    <w:rsid w:val="00FA1CA9"/>
    <w:rsid w:val="00FA6D2B"/>
    <w:rsid w:val="00FB15DB"/>
    <w:rsid w:val="00FC7DA9"/>
    <w:rsid w:val="00FD2F99"/>
    <w:rsid w:val="00FE5C5C"/>
    <w:rsid w:val="00FE76BC"/>
    <w:rsid w:val="00FF5039"/>
    <w:rsid w:val="00FF5607"/>
    <w:rsid w:val="00FF7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839DF42"/>
  <w15:docId w15:val="{622F4373-B5A8-4FEC-A4ED-0304A7FD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400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0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613</Words>
  <Characters>3558</Characters>
  <Application>Microsoft Office Word</Application>
  <DocSecurity>0</DocSecurity>
  <Lines>89</Lines>
  <Paragraphs>38</Paragraphs>
  <ScaleCrop>false</ScaleCrop>
  <HeadingPairs>
    <vt:vector size="2" baseType="variant">
      <vt:variant>
        <vt:lpstr>Title</vt:lpstr>
      </vt:variant>
      <vt:variant>
        <vt:i4>1</vt:i4>
      </vt:variant>
    </vt:vector>
  </HeadingPairs>
  <TitlesOfParts>
    <vt:vector size="1" baseType="lpstr">
      <vt:lpstr>S2525   FISCAL ESTIMATE</vt:lpstr>
    </vt:vector>
  </TitlesOfParts>
  <Manager>Jordan M. DiGiovanni;R211</Manager>
  <Company>Office of Legislative Services</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S2525 FISCAL ESTIMATE</dc:title>
  <dc:creator>Senator RICE Senator SINGLETON</dc:creator>
  <cp:keywords>S2525|2|RF |282|265|265|!||</cp:keywords>
  <dc:description>Sent to BPU 6/12/20</dc:description>
  <cp:lastModifiedBy>Sommers, Shelly</cp:lastModifiedBy>
  <cp:revision>2</cp:revision>
  <cp:lastPrinted>2020-06-12T16:04:00Z</cp:lastPrinted>
  <dcterms:created xsi:type="dcterms:W3CDTF">2020-06-12T16:11:00Z</dcterms:created>
  <dcterms:modified xsi:type="dcterms:W3CDTF">2020-06-12T16:11:00Z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